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83A5E" w14:textId="50531AE3" w:rsidR="004F2E25" w:rsidRPr="006A67D8" w:rsidRDefault="00923539" w:rsidP="006A67D8">
      <w:pPr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  <w:noProof/>
          <w:lang w:eastAsia="pl-PL"/>
        </w:rPr>
        <w:drawing>
          <wp:inline distT="0" distB="0" distL="0" distR="0" wp14:anchorId="40DEAF91" wp14:editId="3A022F02">
            <wp:extent cx="2510935" cy="828675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8959" cy="83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D4D40" w14:textId="63BCD379" w:rsidR="00963C28" w:rsidRPr="006A67D8" w:rsidRDefault="007059CA" w:rsidP="003F36E3">
      <w:pPr>
        <w:spacing w:after="0" w:line="240" w:lineRule="auto"/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</w:rPr>
        <w:t>Znak sprawy</w:t>
      </w:r>
      <w:r w:rsidR="00F40064">
        <w:rPr>
          <w:rFonts w:asciiTheme="minorHAnsi" w:hAnsiTheme="minorHAnsi" w:cstheme="minorHAnsi"/>
        </w:rPr>
        <w:t xml:space="preserve">: </w:t>
      </w:r>
      <w:r w:rsidR="00F40064" w:rsidRPr="00E14BD1">
        <w:rPr>
          <w:rFonts w:asciiTheme="minorHAnsi" w:hAnsiTheme="minorHAnsi" w:cstheme="minorHAnsi"/>
          <w:b/>
          <w:bCs/>
        </w:rPr>
        <w:t>KZ.</w:t>
      </w:r>
      <w:r w:rsidR="005A18DE">
        <w:rPr>
          <w:rFonts w:asciiTheme="minorHAnsi" w:hAnsiTheme="minorHAnsi" w:cstheme="minorHAnsi"/>
          <w:b/>
          <w:bCs/>
        </w:rPr>
        <w:t>9</w:t>
      </w:r>
      <w:r w:rsidR="00F40064" w:rsidRPr="00E14BD1">
        <w:rPr>
          <w:rFonts w:asciiTheme="minorHAnsi" w:hAnsiTheme="minorHAnsi" w:cstheme="minorHAnsi"/>
          <w:b/>
          <w:bCs/>
        </w:rPr>
        <w:t>.2026.EW</w:t>
      </w:r>
      <w:r w:rsidR="004F2E25" w:rsidRPr="006A67D8">
        <w:rPr>
          <w:rFonts w:asciiTheme="minorHAnsi" w:hAnsiTheme="minorHAnsi" w:cstheme="minorHAnsi"/>
        </w:rPr>
        <w:tab/>
      </w:r>
      <w:r w:rsidR="004F2E25" w:rsidRPr="006A67D8">
        <w:rPr>
          <w:rFonts w:asciiTheme="minorHAnsi" w:hAnsiTheme="minorHAnsi" w:cstheme="minorHAnsi"/>
        </w:rPr>
        <w:tab/>
      </w:r>
      <w:r w:rsidR="004F2E25" w:rsidRPr="006A67D8">
        <w:rPr>
          <w:rFonts w:asciiTheme="minorHAnsi" w:hAnsiTheme="minorHAnsi" w:cstheme="minorHAnsi"/>
        </w:rPr>
        <w:tab/>
      </w:r>
      <w:r w:rsidR="004F2E25" w:rsidRPr="006A67D8">
        <w:rPr>
          <w:rFonts w:asciiTheme="minorHAnsi" w:hAnsiTheme="minorHAnsi" w:cstheme="minorHAnsi"/>
        </w:rPr>
        <w:tab/>
      </w:r>
      <w:r w:rsidR="004F2E25" w:rsidRPr="006A67D8">
        <w:rPr>
          <w:rFonts w:asciiTheme="minorHAnsi" w:hAnsiTheme="minorHAnsi" w:cstheme="minorHAnsi"/>
        </w:rPr>
        <w:tab/>
      </w:r>
      <w:r w:rsidR="001E53ED">
        <w:rPr>
          <w:rFonts w:asciiTheme="minorHAnsi" w:hAnsiTheme="minorHAnsi" w:cstheme="minorHAnsi"/>
        </w:rPr>
        <w:t xml:space="preserve">                </w:t>
      </w:r>
      <w:r w:rsidR="003F36E3" w:rsidRPr="006A67D8">
        <w:rPr>
          <w:rFonts w:asciiTheme="minorHAnsi" w:hAnsiTheme="minorHAnsi" w:cstheme="minorHAnsi"/>
        </w:rPr>
        <w:t xml:space="preserve">Gdańsk, dnia </w:t>
      </w:r>
      <w:r w:rsidR="005A18DE">
        <w:rPr>
          <w:rFonts w:asciiTheme="minorHAnsi" w:hAnsiTheme="minorHAnsi" w:cstheme="minorHAnsi"/>
        </w:rPr>
        <w:t>1</w:t>
      </w:r>
      <w:r w:rsidR="00302A2E">
        <w:rPr>
          <w:rFonts w:asciiTheme="minorHAnsi" w:hAnsiTheme="minorHAnsi" w:cstheme="minorHAnsi"/>
        </w:rPr>
        <w:t>1</w:t>
      </w:r>
      <w:r w:rsidR="001E53ED">
        <w:rPr>
          <w:rFonts w:asciiTheme="minorHAnsi" w:hAnsiTheme="minorHAnsi" w:cstheme="minorHAnsi"/>
        </w:rPr>
        <w:t>.0</w:t>
      </w:r>
      <w:r w:rsidR="00A66D07">
        <w:rPr>
          <w:rFonts w:asciiTheme="minorHAnsi" w:hAnsiTheme="minorHAnsi" w:cstheme="minorHAnsi"/>
        </w:rPr>
        <w:t>3</w:t>
      </w:r>
      <w:r w:rsidR="001E53ED">
        <w:rPr>
          <w:rFonts w:asciiTheme="minorHAnsi" w:hAnsiTheme="minorHAnsi" w:cstheme="minorHAnsi"/>
        </w:rPr>
        <w:t>.2026</w:t>
      </w:r>
      <w:r w:rsidR="00117159">
        <w:rPr>
          <w:rFonts w:asciiTheme="minorHAnsi" w:hAnsiTheme="minorHAnsi" w:cstheme="minorHAnsi"/>
        </w:rPr>
        <w:t xml:space="preserve"> </w:t>
      </w:r>
      <w:r w:rsidR="001E53ED">
        <w:rPr>
          <w:rFonts w:asciiTheme="minorHAnsi" w:hAnsiTheme="minorHAnsi" w:cstheme="minorHAnsi"/>
        </w:rPr>
        <w:t>r.</w:t>
      </w:r>
    </w:p>
    <w:p w14:paraId="450502F2" w14:textId="77777777" w:rsidR="00963C28" w:rsidRPr="006A67D8" w:rsidRDefault="00963C28" w:rsidP="00A83255">
      <w:pPr>
        <w:spacing w:after="0"/>
        <w:rPr>
          <w:rFonts w:asciiTheme="minorHAnsi" w:hAnsiTheme="minorHAnsi" w:cstheme="minorHAnsi"/>
        </w:rPr>
      </w:pPr>
    </w:p>
    <w:p w14:paraId="26E423C5" w14:textId="49367A65" w:rsidR="006B0E11" w:rsidRPr="00FE2971" w:rsidRDefault="006B0E11" w:rsidP="00421425">
      <w:pPr>
        <w:spacing w:after="107" w:line="259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FE2971">
        <w:rPr>
          <w:rFonts w:asciiTheme="minorHAnsi" w:eastAsia="Arial" w:hAnsiTheme="minorHAnsi" w:cstheme="minorHAnsi"/>
          <w:b/>
          <w:sz w:val="28"/>
          <w:szCs w:val="28"/>
          <w:u w:val="single" w:color="000000"/>
        </w:rPr>
        <w:t>ZAPYTANIE OFERTOWE</w:t>
      </w:r>
    </w:p>
    <w:p w14:paraId="0FA25222" w14:textId="3A1047A2" w:rsidR="00CB2E1F" w:rsidRPr="006A67D8" w:rsidRDefault="00CB2E1F" w:rsidP="006A67D8">
      <w:pPr>
        <w:shd w:val="clear" w:color="auto" w:fill="FFFFFF"/>
        <w:spacing w:after="0" w:line="240" w:lineRule="auto"/>
        <w:jc w:val="center"/>
        <w:rPr>
          <w:rFonts w:asciiTheme="minorHAnsi" w:hAnsiTheme="minorHAnsi" w:cstheme="minorHAnsi"/>
          <w:spacing w:val="-8"/>
          <w:lang w:eastAsia="pl-PL"/>
        </w:rPr>
      </w:pPr>
      <w:r w:rsidRPr="006A67D8">
        <w:rPr>
          <w:rFonts w:asciiTheme="minorHAnsi" w:hAnsiTheme="minorHAnsi" w:cstheme="minorHAnsi"/>
          <w:spacing w:val="-8"/>
        </w:rPr>
        <w:t xml:space="preserve">Postępowanie prowadzone w oparciu o wewnętrzną procedurę </w:t>
      </w:r>
      <w:r w:rsidR="0019084A" w:rsidRPr="006A67D8">
        <w:rPr>
          <w:rFonts w:asciiTheme="minorHAnsi" w:hAnsiTheme="minorHAnsi" w:cstheme="minorHAnsi"/>
          <w:spacing w:val="-8"/>
        </w:rPr>
        <w:t>Z</w:t>
      </w:r>
      <w:r w:rsidRPr="006A67D8">
        <w:rPr>
          <w:rFonts w:asciiTheme="minorHAnsi" w:hAnsiTheme="minorHAnsi" w:cstheme="minorHAnsi"/>
          <w:spacing w:val="-8"/>
        </w:rPr>
        <w:t>amawiającego</w:t>
      </w:r>
    </w:p>
    <w:p w14:paraId="61359AEC" w14:textId="2D79F7BE" w:rsidR="00CB2E1F" w:rsidRPr="006A67D8" w:rsidRDefault="00CB2E1F" w:rsidP="006A67D8">
      <w:pPr>
        <w:shd w:val="clear" w:color="auto" w:fill="FFFFFF"/>
        <w:spacing w:after="0" w:line="240" w:lineRule="auto"/>
        <w:jc w:val="center"/>
        <w:rPr>
          <w:rFonts w:asciiTheme="minorHAnsi" w:hAnsiTheme="minorHAnsi" w:cstheme="minorHAnsi"/>
          <w:spacing w:val="-8"/>
        </w:rPr>
      </w:pPr>
      <w:r w:rsidRPr="006A67D8">
        <w:rPr>
          <w:rFonts w:asciiTheme="minorHAnsi" w:hAnsiTheme="minorHAnsi" w:cstheme="minorHAnsi"/>
          <w:spacing w:val="-8"/>
        </w:rPr>
        <w:t xml:space="preserve">o wartości </w:t>
      </w:r>
      <w:r w:rsidR="004F2E25" w:rsidRPr="006A67D8">
        <w:rPr>
          <w:rFonts w:asciiTheme="minorHAnsi" w:hAnsiTheme="minorHAnsi" w:cstheme="minorHAnsi"/>
          <w:spacing w:val="-8"/>
        </w:rPr>
        <w:t xml:space="preserve">mniejszej od </w:t>
      </w:r>
      <w:r w:rsidRPr="006A67D8">
        <w:rPr>
          <w:rFonts w:asciiTheme="minorHAnsi" w:hAnsiTheme="minorHAnsi" w:cstheme="minorHAnsi"/>
          <w:spacing w:val="-8"/>
        </w:rPr>
        <w:t xml:space="preserve">170 000,00 zł </w:t>
      </w:r>
    </w:p>
    <w:p w14:paraId="67AA21E9" w14:textId="0C33F670" w:rsidR="00C7523E" w:rsidRPr="006A67D8" w:rsidRDefault="00C7523E" w:rsidP="00F367D1">
      <w:pPr>
        <w:spacing w:after="11" w:line="259" w:lineRule="auto"/>
        <w:jc w:val="center"/>
        <w:rPr>
          <w:rFonts w:asciiTheme="minorHAnsi" w:hAnsiTheme="minorHAnsi" w:cstheme="minorHAnsi"/>
        </w:rPr>
      </w:pPr>
    </w:p>
    <w:p w14:paraId="67DDA4F7" w14:textId="2E96880A" w:rsidR="006B0E11" w:rsidRPr="008A615A" w:rsidRDefault="006B0E11" w:rsidP="00370D09">
      <w:pPr>
        <w:pStyle w:val="Akapitzlist"/>
        <w:numPr>
          <w:ilvl w:val="0"/>
          <w:numId w:val="14"/>
        </w:numPr>
        <w:tabs>
          <w:tab w:val="center" w:pos="355"/>
          <w:tab w:val="center" w:pos="1414"/>
        </w:tabs>
        <w:spacing w:after="0" w:line="259" w:lineRule="auto"/>
        <w:rPr>
          <w:rFonts w:asciiTheme="minorHAnsi" w:hAnsiTheme="minorHAnsi" w:cstheme="minorHAnsi"/>
        </w:rPr>
      </w:pPr>
      <w:r w:rsidRPr="008A615A">
        <w:rPr>
          <w:rFonts w:asciiTheme="minorHAnsi" w:eastAsia="Arial" w:hAnsiTheme="minorHAnsi" w:cstheme="minorHAnsi"/>
          <w:b/>
        </w:rPr>
        <w:t xml:space="preserve">Zamawiający: </w:t>
      </w:r>
    </w:p>
    <w:p w14:paraId="77087A3C" w14:textId="77777777" w:rsidR="005C3B6C" w:rsidRPr="006A67D8" w:rsidRDefault="005C3B6C" w:rsidP="006A67D8">
      <w:pPr>
        <w:spacing w:after="0"/>
        <w:ind w:left="227"/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</w:rPr>
        <w:t>Gdański Zarząd Zieleni</w:t>
      </w:r>
    </w:p>
    <w:p w14:paraId="1B463C39" w14:textId="5B4445D0" w:rsidR="005C3B6C" w:rsidRPr="006A67D8" w:rsidRDefault="005C3B6C" w:rsidP="006A67D8">
      <w:pPr>
        <w:spacing w:after="0"/>
        <w:ind w:left="227"/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</w:rPr>
        <w:t>Al. Grunwaldzka 1</w:t>
      </w:r>
      <w:r w:rsidR="005C4E79">
        <w:rPr>
          <w:rFonts w:asciiTheme="minorHAnsi" w:hAnsiTheme="minorHAnsi" w:cstheme="minorHAnsi"/>
        </w:rPr>
        <w:t>03</w:t>
      </w:r>
      <w:r w:rsidRPr="006A67D8">
        <w:rPr>
          <w:rFonts w:asciiTheme="minorHAnsi" w:hAnsiTheme="minorHAnsi" w:cstheme="minorHAnsi"/>
        </w:rPr>
        <w:t>A, 80-244 Gdańsk</w:t>
      </w:r>
    </w:p>
    <w:p w14:paraId="4F59203D" w14:textId="4F5C9116" w:rsidR="009E2E74" w:rsidRPr="006A67D8" w:rsidRDefault="005C3B6C" w:rsidP="006A67D8">
      <w:pPr>
        <w:spacing w:after="0" w:line="352" w:lineRule="auto"/>
        <w:ind w:left="227"/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</w:rPr>
        <w:t>NIP</w:t>
      </w:r>
      <w:r w:rsidR="003A1DE1" w:rsidRPr="006A67D8">
        <w:rPr>
          <w:rFonts w:asciiTheme="minorHAnsi" w:hAnsiTheme="minorHAnsi" w:cstheme="minorHAnsi"/>
        </w:rPr>
        <w:t>:</w:t>
      </w:r>
      <w:r w:rsidRPr="006A67D8">
        <w:rPr>
          <w:rFonts w:asciiTheme="minorHAnsi" w:hAnsiTheme="minorHAnsi" w:cstheme="minorHAnsi"/>
        </w:rPr>
        <w:t xml:space="preserve"> </w:t>
      </w:r>
      <w:r w:rsidR="0051020C" w:rsidRPr="006A67D8">
        <w:rPr>
          <w:rFonts w:asciiTheme="minorHAnsi" w:hAnsiTheme="minorHAnsi" w:cstheme="minorHAnsi"/>
        </w:rPr>
        <w:t>957 119 48 06</w:t>
      </w:r>
      <w:r w:rsidRPr="006A67D8">
        <w:rPr>
          <w:rFonts w:asciiTheme="minorHAnsi" w:hAnsiTheme="minorHAnsi" w:cstheme="minorHAnsi"/>
        </w:rPr>
        <w:t xml:space="preserve"> </w:t>
      </w:r>
    </w:p>
    <w:p w14:paraId="70811AD0" w14:textId="5C99036F" w:rsidR="005C3B6C" w:rsidRPr="006A67D8" w:rsidRDefault="005C3B6C" w:rsidP="006A67D8">
      <w:pPr>
        <w:spacing w:after="0" w:line="352" w:lineRule="auto"/>
        <w:ind w:left="227"/>
        <w:rPr>
          <w:rFonts w:asciiTheme="minorHAnsi" w:eastAsia="Arial" w:hAnsiTheme="minorHAnsi" w:cstheme="minorHAnsi"/>
          <w:b/>
        </w:rPr>
      </w:pPr>
      <w:r w:rsidRPr="006A67D8">
        <w:rPr>
          <w:rFonts w:asciiTheme="minorHAnsi" w:hAnsiTheme="minorHAnsi" w:cstheme="minorHAnsi"/>
        </w:rPr>
        <w:t>REGON</w:t>
      </w:r>
      <w:r w:rsidR="003A1DE1" w:rsidRPr="006A67D8">
        <w:rPr>
          <w:rFonts w:asciiTheme="minorHAnsi" w:hAnsiTheme="minorHAnsi" w:cstheme="minorHAnsi"/>
        </w:rPr>
        <w:t xml:space="preserve">: </w:t>
      </w:r>
      <w:r w:rsidR="000B380D">
        <w:t>543 060 036</w:t>
      </w:r>
    </w:p>
    <w:p w14:paraId="3182FEB7" w14:textId="597CB836" w:rsidR="009E2E74" w:rsidRDefault="009E2E74" w:rsidP="006A67D8">
      <w:pPr>
        <w:spacing w:after="0" w:line="352" w:lineRule="auto"/>
        <w:ind w:left="227"/>
        <w:rPr>
          <w:rFonts w:asciiTheme="minorHAnsi" w:eastAsia="Arial" w:hAnsiTheme="minorHAnsi" w:cstheme="minorHAnsi"/>
          <w:bCs/>
        </w:rPr>
      </w:pPr>
      <w:r w:rsidRPr="006A67D8">
        <w:rPr>
          <w:rFonts w:asciiTheme="minorHAnsi" w:eastAsia="Arial" w:hAnsiTheme="minorHAnsi" w:cstheme="minorHAnsi"/>
          <w:bCs/>
        </w:rPr>
        <w:t xml:space="preserve">Strona internetowa: </w:t>
      </w:r>
      <w:hyperlink r:id="rId12" w:history="1">
        <w:r w:rsidR="005F3681" w:rsidRPr="004A3FB0">
          <w:rPr>
            <w:rStyle w:val="Hipercze"/>
            <w:rFonts w:asciiTheme="minorHAnsi" w:eastAsia="Arial" w:hAnsiTheme="minorHAnsi" w:cstheme="minorHAnsi"/>
            <w:bCs/>
          </w:rPr>
          <w:t>https://gzz.gda.pl/</w:t>
        </w:r>
      </w:hyperlink>
    </w:p>
    <w:p w14:paraId="42EAD71A" w14:textId="4DD50DFD" w:rsidR="005F3681" w:rsidRDefault="005F3681" w:rsidP="006A67D8">
      <w:pPr>
        <w:spacing w:after="0" w:line="352" w:lineRule="auto"/>
        <w:ind w:left="227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 xml:space="preserve">E-mail: </w:t>
      </w:r>
      <w:hyperlink r:id="rId13" w:tgtFrame="_blank" w:history="1">
        <w:r w:rsidRPr="005F3681">
          <w:rPr>
            <w:rStyle w:val="Hipercze"/>
            <w:rFonts w:asciiTheme="minorHAnsi" w:eastAsia="Arial" w:hAnsiTheme="minorHAnsi" w:cstheme="minorHAnsi"/>
            <w:bCs/>
          </w:rPr>
          <w:t>gzz-przetargi@gdansk.gda.pl</w:t>
        </w:r>
      </w:hyperlink>
      <w:r w:rsidRPr="005F3681">
        <w:rPr>
          <w:rFonts w:asciiTheme="minorHAnsi" w:eastAsia="Arial" w:hAnsiTheme="minorHAnsi" w:cstheme="minorHAnsi"/>
          <w:bCs/>
        </w:rPr>
        <w:t>,</w:t>
      </w:r>
    </w:p>
    <w:p w14:paraId="3D284B14" w14:textId="35CA33BE" w:rsidR="005F3681" w:rsidRDefault="005F3681" w:rsidP="008A2058">
      <w:pPr>
        <w:spacing w:after="0" w:line="352" w:lineRule="auto"/>
        <w:ind w:left="227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Dni i godziny pracy Zamawiającego: od poniedziałku do piątku (dni robocze) w godz. 7:00 – 15:00.</w:t>
      </w:r>
    </w:p>
    <w:p w14:paraId="2BD42450" w14:textId="77777777" w:rsidR="008A2058" w:rsidRPr="006A67D8" w:rsidRDefault="008A2058" w:rsidP="00FE2971">
      <w:pPr>
        <w:spacing w:after="0" w:line="240" w:lineRule="auto"/>
        <w:ind w:left="227"/>
        <w:rPr>
          <w:rFonts w:asciiTheme="minorHAnsi" w:eastAsia="Arial" w:hAnsiTheme="minorHAnsi" w:cstheme="minorHAnsi"/>
          <w:bCs/>
        </w:rPr>
      </w:pPr>
    </w:p>
    <w:p w14:paraId="6B4049B0" w14:textId="539ED3C0" w:rsidR="007D19B0" w:rsidRPr="006A67D8" w:rsidRDefault="007E4D3F" w:rsidP="00432A7B">
      <w:pPr>
        <w:shd w:val="clear" w:color="auto" w:fill="FFFFFF"/>
        <w:tabs>
          <w:tab w:val="left" w:leader="underscore" w:pos="9461"/>
        </w:tabs>
        <w:ind w:left="142" w:hanging="2"/>
        <w:rPr>
          <w:rFonts w:asciiTheme="minorHAnsi" w:hAnsiTheme="minorHAnsi" w:cstheme="minorHAnsi"/>
          <w:b/>
          <w:bCs/>
          <w:spacing w:val="-3"/>
        </w:rPr>
      </w:pPr>
      <w:r w:rsidRPr="006A67D8">
        <w:rPr>
          <w:rFonts w:asciiTheme="minorHAnsi" w:hAnsiTheme="minorHAnsi" w:cstheme="minorHAnsi"/>
          <w:b/>
          <w:bCs/>
          <w:spacing w:val="-3"/>
        </w:rPr>
        <w:t>Zaprasza do złożenia ofert</w:t>
      </w:r>
      <w:r w:rsidR="00432A7B" w:rsidRPr="006A67D8">
        <w:rPr>
          <w:rFonts w:asciiTheme="minorHAnsi" w:hAnsiTheme="minorHAnsi" w:cstheme="minorHAnsi"/>
          <w:b/>
          <w:bCs/>
          <w:spacing w:val="-3"/>
        </w:rPr>
        <w:t>y</w:t>
      </w:r>
      <w:r w:rsidRPr="006A67D8">
        <w:rPr>
          <w:rFonts w:asciiTheme="minorHAnsi" w:hAnsiTheme="minorHAnsi" w:cstheme="minorHAnsi"/>
          <w:b/>
          <w:bCs/>
          <w:spacing w:val="-3"/>
        </w:rPr>
        <w:t xml:space="preserve"> cenow</w:t>
      </w:r>
      <w:r w:rsidR="00432A7B" w:rsidRPr="006A67D8">
        <w:rPr>
          <w:rFonts w:asciiTheme="minorHAnsi" w:hAnsiTheme="minorHAnsi" w:cstheme="minorHAnsi"/>
          <w:b/>
          <w:bCs/>
          <w:spacing w:val="-3"/>
        </w:rPr>
        <w:t>ej</w:t>
      </w:r>
      <w:r w:rsidRPr="006A67D8">
        <w:rPr>
          <w:rFonts w:asciiTheme="minorHAnsi" w:hAnsiTheme="minorHAnsi" w:cstheme="minorHAnsi"/>
          <w:b/>
          <w:bCs/>
          <w:spacing w:val="-3"/>
        </w:rPr>
        <w:t xml:space="preserve"> na</w:t>
      </w:r>
      <w:r w:rsidR="003A1DE1" w:rsidRPr="006A67D8">
        <w:rPr>
          <w:rFonts w:asciiTheme="minorHAnsi" w:hAnsiTheme="minorHAnsi" w:cstheme="minorHAnsi"/>
          <w:b/>
          <w:bCs/>
          <w:spacing w:val="-3"/>
        </w:rPr>
        <w:t>:</w:t>
      </w:r>
    </w:p>
    <w:p w14:paraId="2FE51F30" w14:textId="1F6EDDC2" w:rsidR="00F822D7" w:rsidRPr="00D35591" w:rsidRDefault="00866D11" w:rsidP="009464B6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  <w:r w:rsidRPr="007A287B">
        <w:rPr>
          <w:rFonts w:cs="Calibri"/>
          <w:b/>
          <w:lang w:eastAsia="pl-PL"/>
        </w:rPr>
        <w:t>„</w:t>
      </w:r>
      <w:r w:rsidR="00F822D7" w:rsidRPr="00D35591">
        <w:rPr>
          <w:rFonts w:ascii="Open Sans" w:hAnsi="Open Sans" w:cs="Open Sans"/>
          <w:b/>
          <w:sz w:val="20"/>
          <w:szCs w:val="20"/>
        </w:rPr>
        <w:t>Dostaw</w:t>
      </w:r>
      <w:r w:rsidR="00F822D7">
        <w:rPr>
          <w:rFonts w:ascii="Open Sans" w:hAnsi="Open Sans" w:cs="Open Sans"/>
          <w:b/>
          <w:sz w:val="20"/>
          <w:szCs w:val="20"/>
        </w:rPr>
        <w:t>ę</w:t>
      </w:r>
      <w:r w:rsidR="00F822D7" w:rsidRPr="00D35591">
        <w:rPr>
          <w:rFonts w:ascii="Open Sans" w:hAnsi="Open Sans" w:cs="Open Sans"/>
          <w:b/>
          <w:sz w:val="20"/>
          <w:szCs w:val="20"/>
        </w:rPr>
        <w:t xml:space="preserve"> materiałów biurowych i papierniczych – </w:t>
      </w:r>
      <w:r w:rsidR="00F822D7">
        <w:rPr>
          <w:rFonts w:ascii="Open Sans" w:hAnsi="Open Sans" w:cs="Open Sans"/>
          <w:b/>
          <w:sz w:val="20"/>
          <w:szCs w:val="20"/>
        </w:rPr>
        <w:t>2</w:t>
      </w:r>
      <w:r w:rsidR="00F822D7" w:rsidRPr="00D35591">
        <w:rPr>
          <w:rFonts w:ascii="Open Sans" w:hAnsi="Open Sans" w:cs="Open Sans"/>
          <w:b/>
          <w:sz w:val="20"/>
          <w:szCs w:val="20"/>
        </w:rPr>
        <w:t xml:space="preserve"> Zakresy</w:t>
      </w:r>
      <w:r w:rsidR="0095722D">
        <w:rPr>
          <w:rFonts w:ascii="Open Sans" w:hAnsi="Open Sans" w:cs="Open Sans"/>
          <w:b/>
          <w:sz w:val="20"/>
          <w:szCs w:val="20"/>
        </w:rPr>
        <w:t>:</w:t>
      </w:r>
    </w:p>
    <w:p w14:paraId="03EA48E3" w14:textId="77777777" w:rsidR="00F822D7" w:rsidRPr="00D35591" w:rsidRDefault="00F822D7" w:rsidP="009464B6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  <w:bookmarkStart w:id="0" w:name="_Hlk124158206"/>
      <w:r w:rsidRPr="00D35591">
        <w:rPr>
          <w:rFonts w:ascii="Open Sans" w:hAnsi="Open Sans" w:cs="Open Sans"/>
          <w:b/>
          <w:sz w:val="20"/>
          <w:szCs w:val="20"/>
        </w:rPr>
        <w:t>Zakres I – Dostawa materiałów biurowych</w:t>
      </w:r>
    </w:p>
    <w:p w14:paraId="4DFAD4C7" w14:textId="52D6DEE5" w:rsidR="00F822D7" w:rsidRPr="00D35591" w:rsidRDefault="00F822D7" w:rsidP="009464B6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  <w:r w:rsidRPr="00D35591">
        <w:rPr>
          <w:rFonts w:ascii="Open Sans" w:hAnsi="Open Sans" w:cs="Open Sans"/>
          <w:b/>
          <w:sz w:val="20"/>
          <w:szCs w:val="20"/>
        </w:rPr>
        <w:t xml:space="preserve">Zakres II – </w:t>
      </w:r>
      <w:bookmarkStart w:id="1" w:name="_Hlk124157715"/>
      <w:r w:rsidRPr="00D35591">
        <w:rPr>
          <w:rFonts w:ascii="Open Sans" w:hAnsi="Open Sans" w:cs="Open Sans"/>
          <w:b/>
          <w:sz w:val="20"/>
          <w:szCs w:val="20"/>
        </w:rPr>
        <w:t>Dostawa papieru kserograficznego</w:t>
      </w:r>
      <w:bookmarkEnd w:id="1"/>
      <w:r>
        <w:rPr>
          <w:rFonts w:ascii="Open Sans" w:hAnsi="Open Sans" w:cs="Open Sans"/>
          <w:b/>
          <w:sz w:val="20"/>
          <w:szCs w:val="20"/>
        </w:rPr>
        <w:t>”</w:t>
      </w:r>
    </w:p>
    <w:bookmarkEnd w:id="0"/>
    <w:p w14:paraId="7818CA1D" w14:textId="77777777" w:rsidR="00342764" w:rsidRPr="00C00444" w:rsidRDefault="00342764" w:rsidP="00F822D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  <w:u w:val="single"/>
        </w:rPr>
      </w:pPr>
    </w:p>
    <w:p w14:paraId="734FDA4A" w14:textId="5905513B" w:rsidR="00B754C3" w:rsidRPr="001C3735" w:rsidRDefault="001C3735" w:rsidP="001C3735">
      <w:pPr>
        <w:spacing w:after="0" w:line="259" w:lineRule="auto"/>
        <w:jc w:val="both"/>
        <w:rPr>
          <w:rFonts w:asciiTheme="minorHAnsi" w:eastAsia="Arial" w:hAnsiTheme="minorHAnsi" w:cstheme="minorHAnsi"/>
          <w:b/>
        </w:rPr>
      </w:pPr>
      <w:r w:rsidRPr="001C3735">
        <w:rPr>
          <w:rFonts w:asciiTheme="minorHAnsi" w:eastAsia="Arial" w:hAnsiTheme="minorHAnsi" w:cstheme="minorHAnsi"/>
          <w:b/>
        </w:rPr>
        <w:t>II.</w:t>
      </w:r>
      <w:r>
        <w:rPr>
          <w:rFonts w:asciiTheme="minorHAnsi" w:eastAsia="Arial" w:hAnsiTheme="minorHAnsi" w:cstheme="minorHAnsi"/>
          <w:b/>
        </w:rPr>
        <w:t xml:space="preserve"> </w:t>
      </w:r>
      <w:r w:rsidR="00EB582D">
        <w:rPr>
          <w:rFonts w:asciiTheme="minorHAnsi" w:eastAsia="Arial" w:hAnsiTheme="minorHAnsi" w:cstheme="minorHAnsi"/>
          <w:b/>
        </w:rPr>
        <w:t xml:space="preserve">  </w:t>
      </w:r>
      <w:r w:rsidR="002B3BA6" w:rsidRPr="001C3735">
        <w:rPr>
          <w:rFonts w:asciiTheme="minorHAnsi" w:eastAsia="Arial" w:hAnsiTheme="minorHAnsi" w:cstheme="minorHAnsi"/>
          <w:b/>
        </w:rPr>
        <w:t>Określenie przedmiotu zamówienia</w:t>
      </w:r>
      <w:r w:rsidR="005B7589" w:rsidRPr="001C3735">
        <w:rPr>
          <w:rFonts w:asciiTheme="minorHAnsi" w:eastAsia="Arial" w:hAnsiTheme="minorHAnsi" w:cstheme="minorHAnsi"/>
          <w:b/>
        </w:rPr>
        <w:t xml:space="preserve"> </w:t>
      </w:r>
      <w:r w:rsidR="002B3BA6" w:rsidRPr="001C3735">
        <w:rPr>
          <w:rFonts w:asciiTheme="minorHAnsi" w:eastAsia="Arial" w:hAnsiTheme="minorHAnsi" w:cstheme="minorHAnsi"/>
          <w:b/>
        </w:rPr>
        <w:t xml:space="preserve">(określenie </w:t>
      </w:r>
      <w:r w:rsidR="00F12072" w:rsidRPr="001C3735">
        <w:rPr>
          <w:rFonts w:asciiTheme="minorHAnsi" w:eastAsia="Arial" w:hAnsiTheme="minorHAnsi" w:cstheme="minorHAnsi"/>
          <w:b/>
        </w:rPr>
        <w:t>wielkości lub zakresu zamówienia):</w:t>
      </w:r>
    </w:p>
    <w:p w14:paraId="63DEC9B8" w14:textId="26A50D7C" w:rsidR="002C436A" w:rsidRDefault="004F0FAD" w:rsidP="004F0FAD">
      <w:pPr>
        <w:pStyle w:val="Akapitzlist"/>
        <w:spacing w:after="41" w:line="353" w:lineRule="auto"/>
        <w:ind w:left="284"/>
        <w:jc w:val="both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 xml:space="preserve">1. </w:t>
      </w:r>
      <w:r w:rsidR="006D4A47">
        <w:rPr>
          <w:rFonts w:asciiTheme="minorHAnsi" w:eastAsia="Arial" w:hAnsiTheme="minorHAnsi" w:cstheme="minorHAnsi"/>
          <w:bCs/>
        </w:rPr>
        <w:tab/>
      </w:r>
      <w:r w:rsidR="000B7607" w:rsidRPr="006B01F5">
        <w:rPr>
          <w:rFonts w:asciiTheme="minorHAnsi" w:eastAsia="Arial" w:hAnsiTheme="minorHAnsi" w:cstheme="minorHAnsi"/>
          <w:bCs/>
        </w:rPr>
        <w:t xml:space="preserve">Przedmiotem niniejszego zamówienia </w:t>
      </w:r>
      <w:r w:rsidR="00FF2AA7" w:rsidRPr="006B01F5">
        <w:rPr>
          <w:rFonts w:asciiTheme="minorHAnsi" w:eastAsia="Arial" w:hAnsiTheme="minorHAnsi" w:cstheme="minorHAnsi"/>
          <w:bCs/>
        </w:rPr>
        <w:t xml:space="preserve">jest </w:t>
      </w:r>
      <w:r w:rsidR="00C94BCE">
        <w:rPr>
          <w:rFonts w:asciiTheme="minorHAnsi" w:eastAsia="Arial" w:hAnsiTheme="minorHAnsi" w:cstheme="minorHAnsi"/>
          <w:bCs/>
        </w:rPr>
        <w:t>dostawa materiałów biurowych i papierniczych</w:t>
      </w:r>
      <w:r w:rsidR="00307E96">
        <w:rPr>
          <w:rFonts w:asciiTheme="minorHAnsi" w:eastAsia="Arial" w:hAnsiTheme="minorHAnsi" w:cstheme="minorHAnsi"/>
          <w:bCs/>
        </w:rPr>
        <w:t xml:space="preserve"> </w:t>
      </w:r>
      <w:r w:rsidR="009015DE">
        <w:rPr>
          <w:rFonts w:asciiTheme="minorHAnsi" w:eastAsia="Arial" w:hAnsiTheme="minorHAnsi" w:cstheme="minorHAnsi"/>
          <w:bCs/>
        </w:rPr>
        <w:br/>
      </w:r>
      <w:r w:rsidR="008C612F">
        <w:rPr>
          <w:rFonts w:asciiTheme="minorHAnsi" w:eastAsia="Arial" w:hAnsiTheme="minorHAnsi" w:cstheme="minorHAnsi"/>
          <w:bCs/>
        </w:rPr>
        <w:t>w dwóch zakresach: pierwszy – dostawa materiałów biurowych</w:t>
      </w:r>
      <w:r w:rsidR="00C94BCE">
        <w:rPr>
          <w:rFonts w:asciiTheme="minorHAnsi" w:eastAsia="Arial" w:hAnsiTheme="minorHAnsi" w:cstheme="minorHAnsi"/>
          <w:bCs/>
        </w:rPr>
        <w:t xml:space="preserve"> </w:t>
      </w:r>
      <w:r w:rsidR="00A60476">
        <w:rPr>
          <w:rFonts w:asciiTheme="minorHAnsi" w:eastAsia="Arial" w:hAnsiTheme="minorHAnsi" w:cstheme="minorHAnsi"/>
          <w:bCs/>
        </w:rPr>
        <w:t>oraz drug</w:t>
      </w:r>
      <w:r w:rsidR="000A6D76">
        <w:rPr>
          <w:rFonts w:asciiTheme="minorHAnsi" w:eastAsia="Arial" w:hAnsiTheme="minorHAnsi" w:cstheme="minorHAnsi"/>
          <w:bCs/>
        </w:rPr>
        <w:t>i – dostawa papieru kserograficznego.</w:t>
      </w:r>
      <w:r w:rsidR="00FF2AA7">
        <w:rPr>
          <w:rFonts w:asciiTheme="minorHAnsi" w:eastAsia="Arial" w:hAnsiTheme="minorHAnsi" w:cstheme="minorHAnsi"/>
          <w:bCs/>
        </w:rPr>
        <w:t xml:space="preserve"> </w:t>
      </w:r>
    </w:p>
    <w:p w14:paraId="00AC5D85" w14:textId="061B642D" w:rsidR="00F308B1" w:rsidRPr="006B01F5" w:rsidRDefault="00430D77" w:rsidP="004F0FAD">
      <w:pPr>
        <w:pStyle w:val="Akapitzlist"/>
        <w:spacing w:after="41" w:line="353" w:lineRule="auto"/>
        <w:ind w:left="284"/>
        <w:jc w:val="both"/>
        <w:rPr>
          <w:rFonts w:asciiTheme="minorHAnsi" w:eastAsia="Arial" w:hAnsiTheme="minorHAnsi" w:cstheme="minorHAnsi"/>
          <w:b/>
        </w:rPr>
      </w:pPr>
      <w:r w:rsidRPr="006B01F5">
        <w:rPr>
          <w:rFonts w:asciiTheme="minorHAnsi" w:eastAsia="Arial" w:hAnsiTheme="minorHAnsi" w:cstheme="minorHAnsi"/>
          <w:b/>
        </w:rPr>
        <w:t xml:space="preserve">Szczegółowy opis przedmiotu zamówienia znajduje się w Załączniku nr </w:t>
      </w:r>
      <w:r w:rsidR="009C4B0B" w:rsidRPr="006B01F5">
        <w:rPr>
          <w:rFonts w:asciiTheme="minorHAnsi" w:eastAsia="Arial" w:hAnsiTheme="minorHAnsi" w:cstheme="minorHAnsi"/>
          <w:b/>
        </w:rPr>
        <w:t>2</w:t>
      </w:r>
      <w:r w:rsidRPr="006B01F5">
        <w:rPr>
          <w:rFonts w:asciiTheme="minorHAnsi" w:eastAsia="Arial" w:hAnsiTheme="minorHAnsi" w:cstheme="minorHAnsi"/>
          <w:b/>
        </w:rPr>
        <w:t>.</w:t>
      </w:r>
    </w:p>
    <w:p w14:paraId="44B8996C" w14:textId="7CC786FB" w:rsidR="00B14EE3" w:rsidRPr="0051384F" w:rsidRDefault="004F0FAD" w:rsidP="004F0FAD">
      <w:pPr>
        <w:pStyle w:val="Akapitzlist"/>
        <w:spacing w:after="41" w:line="353" w:lineRule="auto"/>
        <w:ind w:left="284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Cs/>
        </w:rPr>
        <w:t xml:space="preserve">2. </w:t>
      </w:r>
      <w:r w:rsidR="006D4A47">
        <w:rPr>
          <w:rFonts w:asciiTheme="minorHAnsi" w:eastAsia="Arial" w:hAnsiTheme="minorHAnsi" w:cstheme="minorHAnsi"/>
          <w:bCs/>
        </w:rPr>
        <w:tab/>
      </w:r>
      <w:r w:rsidR="000153C8">
        <w:rPr>
          <w:rFonts w:asciiTheme="minorHAnsi" w:eastAsia="Arial" w:hAnsiTheme="minorHAnsi" w:cstheme="minorHAnsi"/>
          <w:bCs/>
        </w:rPr>
        <w:t>Kod</w:t>
      </w:r>
      <w:r w:rsidR="00B14EE3" w:rsidRPr="0051384F">
        <w:rPr>
          <w:rFonts w:asciiTheme="minorHAnsi" w:eastAsia="Arial" w:hAnsiTheme="minorHAnsi" w:cstheme="minorHAnsi"/>
          <w:bCs/>
        </w:rPr>
        <w:t xml:space="preserve"> </w:t>
      </w:r>
      <w:r w:rsidR="00E72A99" w:rsidRPr="0051384F">
        <w:rPr>
          <w:rFonts w:asciiTheme="minorHAnsi" w:eastAsia="Arial" w:hAnsiTheme="minorHAnsi" w:cstheme="minorHAnsi"/>
          <w:bCs/>
        </w:rPr>
        <w:t xml:space="preserve">CPV: </w:t>
      </w:r>
    </w:p>
    <w:p w14:paraId="6E6CBA34" w14:textId="77777777" w:rsidR="006402FF" w:rsidRDefault="006402FF" w:rsidP="006D4A47">
      <w:pPr>
        <w:pStyle w:val="Akapitzlist"/>
        <w:spacing w:after="41" w:line="353" w:lineRule="auto"/>
        <w:ind w:left="284" w:firstLine="424"/>
        <w:rPr>
          <w:rFonts w:asciiTheme="minorHAnsi" w:eastAsia="Arial" w:hAnsiTheme="minorHAnsi" w:cstheme="minorHAnsi"/>
          <w:b/>
          <w:bCs/>
        </w:rPr>
      </w:pPr>
      <w:r w:rsidRPr="006A67D8">
        <w:rPr>
          <w:rFonts w:asciiTheme="minorHAnsi" w:eastAsia="Arial" w:hAnsiTheme="minorHAnsi" w:cstheme="minorHAnsi"/>
          <w:b/>
          <w:bCs/>
        </w:rPr>
        <w:t xml:space="preserve">Główny kod CPV: </w:t>
      </w:r>
    </w:p>
    <w:p w14:paraId="2D748B83" w14:textId="76F69F15" w:rsidR="00DC0DEB" w:rsidRPr="006A67D8" w:rsidRDefault="00DC0DEB" w:rsidP="006D4A47">
      <w:pPr>
        <w:pStyle w:val="Akapitzlist"/>
        <w:spacing w:after="41" w:line="353" w:lineRule="auto"/>
        <w:ind w:left="284" w:firstLine="424"/>
        <w:rPr>
          <w:rFonts w:asciiTheme="minorHAnsi" w:eastAsia="Arial" w:hAnsiTheme="minorHAnsi" w:cstheme="minorHAnsi"/>
          <w:bCs/>
        </w:rPr>
      </w:pPr>
      <w:hyperlink r:id="rId14" w:history="1">
        <w:r w:rsidRPr="00DC0DEB">
          <w:rPr>
            <w:rStyle w:val="Hipercze"/>
            <w:rFonts w:asciiTheme="minorHAnsi" w:eastAsia="Arial" w:hAnsiTheme="minorHAnsi" w:cstheme="minorHAnsi"/>
            <w:b/>
            <w:bCs/>
            <w:color w:val="auto"/>
            <w:u w:val="none"/>
          </w:rPr>
          <w:t>30190000-7</w:t>
        </w:r>
      </w:hyperlink>
      <w:r w:rsidRPr="00DC0DEB">
        <w:rPr>
          <w:rFonts w:asciiTheme="minorHAnsi" w:eastAsia="Arial" w:hAnsiTheme="minorHAnsi" w:cstheme="minorHAnsi"/>
          <w:bCs/>
        </w:rPr>
        <w:t xml:space="preserve"> – Różny sprzęt i artykuły biurowe </w:t>
      </w:r>
    </w:p>
    <w:p w14:paraId="282426DC" w14:textId="67791996" w:rsidR="0023016E" w:rsidRDefault="006402FF" w:rsidP="006D4A47">
      <w:pPr>
        <w:pStyle w:val="Akapitzlist"/>
        <w:spacing w:after="41" w:line="353" w:lineRule="auto"/>
        <w:ind w:left="284" w:firstLine="424"/>
        <w:rPr>
          <w:rFonts w:asciiTheme="minorHAnsi" w:eastAsia="Arial" w:hAnsiTheme="minorHAnsi" w:cstheme="minorHAnsi"/>
          <w:b/>
        </w:rPr>
      </w:pPr>
      <w:r w:rsidRPr="009E2120">
        <w:rPr>
          <w:rFonts w:asciiTheme="minorHAnsi" w:eastAsia="Arial" w:hAnsiTheme="minorHAnsi" w:cstheme="minorHAnsi"/>
          <w:b/>
        </w:rPr>
        <w:t>Kody CPV uzupełniające:</w:t>
      </w:r>
    </w:p>
    <w:p w14:paraId="3FA3418C" w14:textId="490BEEA5" w:rsidR="00C81856" w:rsidRPr="00942C2C" w:rsidRDefault="00C81856" w:rsidP="006D4A47">
      <w:pPr>
        <w:pStyle w:val="Akapitzlist"/>
        <w:spacing w:after="41" w:line="353" w:lineRule="auto"/>
        <w:ind w:left="284" w:firstLine="424"/>
        <w:rPr>
          <w:rFonts w:asciiTheme="minorHAnsi" w:eastAsia="Arial" w:hAnsiTheme="minorHAnsi" w:cstheme="minorHAnsi"/>
        </w:rPr>
      </w:pPr>
      <w:hyperlink r:id="rId15" w:history="1">
        <w:r w:rsidRPr="00942C2C">
          <w:rPr>
            <w:rStyle w:val="Hipercze"/>
            <w:rFonts w:asciiTheme="minorHAnsi" w:eastAsia="Arial" w:hAnsiTheme="minorHAnsi" w:cstheme="minorHAnsi"/>
            <w:color w:val="auto"/>
            <w:u w:val="none"/>
          </w:rPr>
          <w:t>30197644-2</w:t>
        </w:r>
      </w:hyperlink>
      <w:r w:rsidRPr="00942C2C">
        <w:rPr>
          <w:rFonts w:asciiTheme="minorHAnsi" w:eastAsia="Arial" w:hAnsiTheme="minorHAnsi" w:cstheme="minorHAnsi"/>
        </w:rPr>
        <w:t xml:space="preserve"> – Papier kserograficzny</w:t>
      </w:r>
    </w:p>
    <w:p w14:paraId="7F567C34" w14:textId="69BCF128" w:rsidR="006E3DF0" w:rsidRPr="00942C2C" w:rsidRDefault="00C81856" w:rsidP="00C81856">
      <w:pPr>
        <w:pStyle w:val="Akapitzlist"/>
        <w:spacing w:after="41" w:line="353" w:lineRule="auto"/>
        <w:ind w:left="284" w:firstLine="424"/>
        <w:rPr>
          <w:rFonts w:asciiTheme="minorHAnsi" w:eastAsia="Arial" w:hAnsiTheme="minorHAnsi" w:cstheme="minorHAnsi"/>
        </w:rPr>
      </w:pPr>
      <w:hyperlink r:id="rId16" w:history="1">
        <w:r w:rsidRPr="00942C2C">
          <w:rPr>
            <w:rStyle w:val="Hipercze"/>
            <w:rFonts w:asciiTheme="minorHAnsi" w:eastAsia="Arial" w:hAnsiTheme="minorHAnsi" w:cstheme="minorHAnsi"/>
            <w:color w:val="auto"/>
            <w:u w:val="none"/>
          </w:rPr>
          <w:t>30197000-6</w:t>
        </w:r>
      </w:hyperlink>
      <w:r w:rsidRPr="00942C2C">
        <w:rPr>
          <w:rFonts w:asciiTheme="minorHAnsi" w:eastAsia="Arial" w:hAnsiTheme="minorHAnsi" w:cstheme="minorHAnsi"/>
        </w:rPr>
        <w:t xml:space="preserve"> – Drobny sprzęt biurowy</w:t>
      </w:r>
    </w:p>
    <w:p w14:paraId="52091E44" w14:textId="0B148028" w:rsidR="0023016E" w:rsidRPr="00942C2C" w:rsidRDefault="0023016E" w:rsidP="00942C2C">
      <w:pPr>
        <w:spacing w:after="41" w:line="353" w:lineRule="auto"/>
        <w:rPr>
          <w:rFonts w:asciiTheme="minorHAnsi" w:eastAsia="Arial" w:hAnsiTheme="minorHAnsi" w:cstheme="minorHAnsi"/>
          <w:bCs/>
        </w:rPr>
      </w:pPr>
    </w:p>
    <w:p w14:paraId="670FF836" w14:textId="7D59CE97" w:rsidR="00025B0A" w:rsidRDefault="004F0FAD" w:rsidP="004F0FAD">
      <w:pPr>
        <w:pStyle w:val="Akapitzlist"/>
        <w:spacing w:after="41" w:line="353" w:lineRule="auto"/>
        <w:ind w:left="284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lastRenderedPageBreak/>
        <w:t xml:space="preserve">3. </w:t>
      </w:r>
      <w:r w:rsidR="006D4A47">
        <w:rPr>
          <w:rFonts w:asciiTheme="minorHAnsi" w:eastAsia="Arial" w:hAnsiTheme="minorHAnsi" w:cstheme="minorHAnsi"/>
          <w:bCs/>
        </w:rPr>
        <w:tab/>
      </w:r>
      <w:r w:rsidR="00025B0A" w:rsidRPr="006A67D8">
        <w:rPr>
          <w:rFonts w:asciiTheme="minorHAnsi" w:eastAsia="Arial" w:hAnsiTheme="minorHAnsi" w:cstheme="minorHAnsi"/>
          <w:bCs/>
        </w:rPr>
        <w:t xml:space="preserve">Rodzaj zamówienia: </w:t>
      </w:r>
      <w:r w:rsidR="00942C2C">
        <w:rPr>
          <w:rFonts w:asciiTheme="minorHAnsi" w:eastAsia="Arial" w:hAnsiTheme="minorHAnsi" w:cstheme="minorHAnsi"/>
          <w:bCs/>
        </w:rPr>
        <w:t>dostawa.</w:t>
      </w:r>
    </w:p>
    <w:p w14:paraId="197F2188" w14:textId="1B5FBD7C" w:rsidR="00A771CA" w:rsidRDefault="004F0FAD" w:rsidP="004F0FAD">
      <w:pPr>
        <w:pStyle w:val="Akapitzlist"/>
        <w:spacing w:after="41" w:line="353" w:lineRule="auto"/>
        <w:ind w:left="284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 xml:space="preserve">4. </w:t>
      </w:r>
      <w:r w:rsidR="006D4A47">
        <w:rPr>
          <w:rFonts w:asciiTheme="minorHAnsi" w:eastAsia="Arial" w:hAnsiTheme="minorHAnsi" w:cstheme="minorHAnsi"/>
          <w:bCs/>
        </w:rPr>
        <w:tab/>
      </w:r>
      <w:r w:rsidR="00A771CA">
        <w:rPr>
          <w:rFonts w:asciiTheme="minorHAnsi" w:eastAsia="Arial" w:hAnsiTheme="minorHAnsi" w:cstheme="minorHAnsi"/>
          <w:bCs/>
        </w:rPr>
        <w:t xml:space="preserve">Zamawiający </w:t>
      </w:r>
      <w:r w:rsidR="00A771CA" w:rsidRPr="00125125">
        <w:rPr>
          <w:rFonts w:asciiTheme="minorHAnsi" w:eastAsia="Arial" w:hAnsiTheme="minorHAnsi" w:cstheme="minorHAnsi"/>
          <w:b/>
        </w:rPr>
        <w:t>dopuszcza</w:t>
      </w:r>
      <w:r w:rsidR="00A771CA">
        <w:rPr>
          <w:rFonts w:asciiTheme="minorHAnsi" w:eastAsia="Arial" w:hAnsiTheme="minorHAnsi" w:cstheme="minorHAnsi"/>
          <w:bCs/>
        </w:rPr>
        <w:t xml:space="preserve"> składani</w:t>
      </w:r>
      <w:r w:rsidR="009B34A3">
        <w:rPr>
          <w:rFonts w:asciiTheme="minorHAnsi" w:eastAsia="Arial" w:hAnsiTheme="minorHAnsi" w:cstheme="minorHAnsi"/>
          <w:bCs/>
        </w:rPr>
        <w:t>e</w:t>
      </w:r>
      <w:r w:rsidR="00A771CA">
        <w:rPr>
          <w:rFonts w:asciiTheme="minorHAnsi" w:eastAsia="Arial" w:hAnsiTheme="minorHAnsi" w:cstheme="minorHAnsi"/>
          <w:bCs/>
        </w:rPr>
        <w:t xml:space="preserve"> ofert częściowych</w:t>
      </w:r>
      <w:r w:rsidR="00E114D1">
        <w:rPr>
          <w:rFonts w:asciiTheme="minorHAnsi" w:eastAsia="Arial" w:hAnsiTheme="minorHAnsi" w:cstheme="minorHAnsi"/>
          <w:bCs/>
        </w:rPr>
        <w:t xml:space="preserve"> na dowolny zakres (I </w:t>
      </w:r>
      <w:r w:rsidR="00DE1F08">
        <w:rPr>
          <w:rFonts w:asciiTheme="minorHAnsi" w:eastAsia="Arial" w:hAnsiTheme="minorHAnsi" w:cstheme="minorHAnsi"/>
          <w:bCs/>
        </w:rPr>
        <w:t xml:space="preserve">zakres </w:t>
      </w:r>
      <w:r w:rsidR="00E114D1">
        <w:rPr>
          <w:rFonts w:asciiTheme="minorHAnsi" w:eastAsia="Arial" w:hAnsiTheme="minorHAnsi" w:cstheme="minorHAnsi"/>
          <w:bCs/>
        </w:rPr>
        <w:t>i/lub II</w:t>
      </w:r>
      <w:r w:rsidR="00DE1F08">
        <w:rPr>
          <w:rFonts w:asciiTheme="minorHAnsi" w:eastAsia="Arial" w:hAnsiTheme="minorHAnsi" w:cstheme="minorHAnsi"/>
          <w:bCs/>
        </w:rPr>
        <w:t xml:space="preserve"> zakres</w:t>
      </w:r>
      <w:r w:rsidR="00E114D1">
        <w:rPr>
          <w:rFonts w:asciiTheme="minorHAnsi" w:eastAsia="Arial" w:hAnsiTheme="minorHAnsi" w:cstheme="minorHAnsi"/>
          <w:bCs/>
        </w:rPr>
        <w:t>)</w:t>
      </w:r>
      <w:r w:rsidR="00DE1F08">
        <w:rPr>
          <w:rFonts w:asciiTheme="minorHAnsi" w:eastAsia="Arial" w:hAnsiTheme="minorHAnsi" w:cstheme="minorHAnsi"/>
          <w:bCs/>
        </w:rPr>
        <w:t>.</w:t>
      </w:r>
    </w:p>
    <w:p w14:paraId="42D3C985" w14:textId="2963492D" w:rsidR="00F42C82" w:rsidRPr="00DD239D" w:rsidRDefault="004F0FAD" w:rsidP="004F0FAD">
      <w:pPr>
        <w:pStyle w:val="Akapitzlist"/>
        <w:spacing w:after="41" w:line="353" w:lineRule="auto"/>
        <w:ind w:left="284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 xml:space="preserve">5. </w:t>
      </w:r>
      <w:r w:rsidR="006D4A47">
        <w:rPr>
          <w:rFonts w:asciiTheme="minorHAnsi" w:eastAsia="Arial" w:hAnsiTheme="minorHAnsi" w:cstheme="minorHAnsi"/>
          <w:bCs/>
        </w:rPr>
        <w:tab/>
      </w:r>
      <w:r w:rsidR="00A771CA">
        <w:rPr>
          <w:rFonts w:asciiTheme="minorHAnsi" w:eastAsia="Arial" w:hAnsiTheme="minorHAnsi" w:cstheme="minorHAnsi"/>
          <w:bCs/>
        </w:rPr>
        <w:t xml:space="preserve">Zamawiający nie dopuszcza </w:t>
      </w:r>
      <w:r w:rsidR="002D2CD0">
        <w:rPr>
          <w:rFonts w:asciiTheme="minorHAnsi" w:eastAsia="Arial" w:hAnsiTheme="minorHAnsi" w:cstheme="minorHAnsi"/>
          <w:bCs/>
        </w:rPr>
        <w:t>składania ofert wariantowych.</w:t>
      </w:r>
    </w:p>
    <w:p w14:paraId="7246B42F" w14:textId="12BEF61F" w:rsidR="00066409" w:rsidRPr="00F42C82" w:rsidRDefault="00F42C82" w:rsidP="00F42C82">
      <w:pPr>
        <w:spacing w:after="0" w:line="353" w:lineRule="auto"/>
        <w:rPr>
          <w:rFonts w:asciiTheme="minorHAnsi" w:eastAsia="Arial" w:hAnsiTheme="minorHAnsi" w:cstheme="minorHAnsi"/>
          <w:b/>
        </w:rPr>
      </w:pPr>
      <w:r w:rsidRPr="00F42C82">
        <w:rPr>
          <w:rFonts w:asciiTheme="minorHAnsi" w:eastAsia="Arial" w:hAnsiTheme="minorHAnsi" w:cstheme="minorHAnsi"/>
          <w:b/>
        </w:rPr>
        <w:t xml:space="preserve">III. </w:t>
      </w:r>
      <w:r w:rsidR="00E72A99" w:rsidRPr="00F42C82">
        <w:rPr>
          <w:rFonts w:asciiTheme="minorHAnsi" w:eastAsia="Arial" w:hAnsiTheme="minorHAnsi" w:cstheme="minorHAnsi"/>
          <w:b/>
        </w:rPr>
        <w:t>Warunki realizacji zamówienia</w:t>
      </w:r>
      <w:r w:rsidR="004D24BF">
        <w:rPr>
          <w:rFonts w:asciiTheme="minorHAnsi" w:eastAsia="Arial" w:hAnsiTheme="minorHAnsi" w:cstheme="minorHAnsi"/>
          <w:b/>
        </w:rPr>
        <w:t>:</w:t>
      </w:r>
    </w:p>
    <w:p w14:paraId="273B5527" w14:textId="71BCF26F" w:rsidR="00696DAF" w:rsidRDefault="00F42C82" w:rsidP="004F0FAD">
      <w:pPr>
        <w:spacing w:after="41" w:line="352" w:lineRule="auto"/>
        <w:ind w:left="284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 xml:space="preserve">1.    </w:t>
      </w:r>
      <w:r w:rsidR="006D4A47">
        <w:rPr>
          <w:rFonts w:asciiTheme="minorHAnsi" w:eastAsia="Arial" w:hAnsiTheme="minorHAnsi" w:cstheme="minorHAnsi"/>
          <w:bCs/>
        </w:rPr>
        <w:tab/>
      </w:r>
      <w:r w:rsidR="00066409" w:rsidRPr="00F42C82">
        <w:rPr>
          <w:rFonts w:asciiTheme="minorHAnsi" w:eastAsia="Arial" w:hAnsiTheme="minorHAnsi" w:cstheme="minorHAnsi"/>
          <w:bCs/>
        </w:rPr>
        <w:t>Wymagany t</w:t>
      </w:r>
      <w:r w:rsidR="00C62FD3" w:rsidRPr="00F42C82">
        <w:rPr>
          <w:rFonts w:asciiTheme="minorHAnsi" w:eastAsia="Arial" w:hAnsiTheme="minorHAnsi" w:cstheme="minorHAnsi"/>
          <w:bCs/>
        </w:rPr>
        <w:t xml:space="preserve">ermin wykonania </w:t>
      </w:r>
      <w:r w:rsidR="00696DAF" w:rsidRPr="00F42C82">
        <w:rPr>
          <w:rFonts w:asciiTheme="minorHAnsi" w:eastAsia="Arial" w:hAnsiTheme="minorHAnsi" w:cstheme="minorHAnsi"/>
          <w:bCs/>
        </w:rPr>
        <w:t>zamówienia:</w:t>
      </w:r>
      <w:r w:rsidR="003D57F6" w:rsidRPr="00F42C82">
        <w:rPr>
          <w:rFonts w:asciiTheme="minorHAnsi" w:eastAsia="Arial" w:hAnsiTheme="minorHAnsi" w:cstheme="minorHAnsi"/>
          <w:bCs/>
        </w:rPr>
        <w:t xml:space="preserve"> </w:t>
      </w:r>
    </w:p>
    <w:p w14:paraId="322C08DD" w14:textId="3EAB43F5" w:rsidR="00DE1F08" w:rsidRPr="007B4A59" w:rsidRDefault="007B4A59" w:rsidP="004F0FAD">
      <w:pPr>
        <w:spacing w:after="41" w:line="352" w:lineRule="auto"/>
        <w:ind w:left="284"/>
        <w:rPr>
          <w:rFonts w:asciiTheme="minorHAnsi" w:eastAsia="Arial" w:hAnsiTheme="minorHAnsi" w:cstheme="minorHAnsi"/>
          <w:b/>
        </w:rPr>
      </w:pPr>
      <w:r w:rsidRPr="007B4A59">
        <w:rPr>
          <w:rFonts w:asciiTheme="minorHAnsi" w:eastAsia="Arial" w:hAnsiTheme="minorHAnsi" w:cstheme="minorHAnsi"/>
          <w:b/>
        </w:rPr>
        <w:t>Zakres I – od dnia zawarcia umowy do 31.03.2027r.</w:t>
      </w:r>
    </w:p>
    <w:p w14:paraId="7AADCD6E" w14:textId="13271207" w:rsidR="007B4A59" w:rsidRPr="007B4A59" w:rsidRDefault="007B4A59" w:rsidP="004F0FAD">
      <w:pPr>
        <w:spacing w:after="41" w:line="352" w:lineRule="auto"/>
        <w:ind w:left="284"/>
        <w:rPr>
          <w:rFonts w:asciiTheme="minorHAnsi" w:eastAsia="Arial" w:hAnsiTheme="minorHAnsi" w:cstheme="minorHAnsi"/>
          <w:b/>
        </w:rPr>
      </w:pPr>
      <w:r w:rsidRPr="007B4A59">
        <w:rPr>
          <w:rFonts w:asciiTheme="minorHAnsi" w:eastAsia="Arial" w:hAnsiTheme="minorHAnsi" w:cstheme="minorHAnsi"/>
          <w:b/>
        </w:rPr>
        <w:t>Zakres II – od dnia zawarcia umowy do 31.03.2027r.</w:t>
      </w:r>
    </w:p>
    <w:p w14:paraId="37CDD1FD" w14:textId="29020187" w:rsidR="00BE308A" w:rsidRPr="00A776EB" w:rsidRDefault="00F42C82" w:rsidP="004F0FAD">
      <w:pPr>
        <w:spacing w:after="41" w:line="353" w:lineRule="auto"/>
        <w:ind w:left="284"/>
        <w:rPr>
          <w:rFonts w:asciiTheme="minorHAnsi" w:eastAsia="Arial" w:hAnsiTheme="minorHAnsi" w:cstheme="minorHAnsi"/>
          <w:b/>
          <w:color w:val="000000" w:themeColor="text1"/>
        </w:rPr>
      </w:pPr>
      <w:r w:rsidRPr="00C31788">
        <w:rPr>
          <w:rFonts w:asciiTheme="minorHAnsi" w:eastAsia="Arial" w:hAnsiTheme="minorHAnsi" w:cstheme="minorHAnsi"/>
          <w:bCs/>
          <w:color w:val="000000" w:themeColor="text1"/>
        </w:rPr>
        <w:t xml:space="preserve">2.    </w:t>
      </w:r>
      <w:r w:rsidR="006D4A47">
        <w:rPr>
          <w:rFonts w:asciiTheme="minorHAnsi" w:eastAsia="Arial" w:hAnsiTheme="minorHAnsi" w:cstheme="minorHAnsi"/>
          <w:bCs/>
          <w:color w:val="000000" w:themeColor="text1"/>
        </w:rPr>
        <w:tab/>
      </w:r>
      <w:r w:rsidR="00BE308A" w:rsidRPr="00C31788">
        <w:rPr>
          <w:rFonts w:asciiTheme="minorHAnsi" w:eastAsia="Arial" w:hAnsiTheme="minorHAnsi" w:cstheme="minorHAnsi"/>
          <w:bCs/>
          <w:color w:val="000000" w:themeColor="text1"/>
        </w:rPr>
        <w:t>Miejsce realizacji zamówienia:</w:t>
      </w:r>
      <w:r w:rsidR="00413385">
        <w:rPr>
          <w:rFonts w:asciiTheme="minorHAnsi" w:eastAsia="Arial" w:hAnsiTheme="minorHAnsi" w:cstheme="minorHAnsi"/>
          <w:bCs/>
          <w:color w:val="000000" w:themeColor="text1"/>
        </w:rPr>
        <w:t xml:space="preserve"> </w:t>
      </w:r>
      <w:r w:rsidR="006D206E">
        <w:rPr>
          <w:rFonts w:asciiTheme="minorHAnsi" w:eastAsia="Arial" w:hAnsiTheme="minorHAnsi" w:cstheme="minorHAnsi"/>
          <w:bCs/>
          <w:color w:val="000000" w:themeColor="text1"/>
        </w:rPr>
        <w:t xml:space="preserve">Gdański </w:t>
      </w:r>
      <w:r w:rsidR="00E360D1">
        <w:rPr>
          <w:rFonts w:asciiTheme="minorHAnsi" w:eastAsia="Arial" w:hAnsiTheme="minorHAnsi" w:cstheme="minorHAnsi"/>
          <w:bCs/>
          <w:color w:val="000000" w:themeColor="text1"/>
        </w:rPr>
        <w:t>Z</w:t>
      </w:r>
      <w:r w:rsidR="006D206E">
        <w:rPr>
          <w:rFonts w:asciiTheme="minorHAnsi" w:eastAsia="Arial" w:hAnsiTheme="minorHAnsi" w:cstheme="minorHAnsi"/>
          <w:bCs/>
          <w:color w:val="000000" w:themeColor="text1"/>
        </w:rPr>
        <w:t xml:space="preserve">arząd Zieleni, </w:t>
      </w:r>
      <w:r w:rsidR="00590B75">
        <w:rPr>
          <w:rFonts w:asciiTheme="minorHAnsi" w:eastAsia="Arial" w:hAnsiTheme="minorHAnsi" w:cstheme="minorHAnsi"/>
          <w:bCs/>
          <w:color w:val="000000" w:themeColor="text1"/>
        </w:rPr>
        <w:t>Al. Grunwaldzka 103A, 80-244 Gdańsk</w:t>
      </w:r>
      <w:r w:rsidR="00351323" w:rsidRPr="00A776EB">
        <w:rPr>
          <w:rFonts w:asciiTheme="minorHAnsi" w:eastAsia="Arial" w:hAnsiTheme="minorHAnsi" w:cstheme="minorHAnsi"/>
          <w:b/>
          <w:color w:val="000000" w:themeColor="text1"/>
        </w:rPr>
        <w:t>.</w:t>
      </w:r>
    </w:p>
    <w:p w14:paraId="79C40F23" w14:textId="60C8E57A" w:rsidR="00BE308A" w:rsidRPr="00CD63BD" w:rsidRDefault="00F42C82" w:rsidP="004F0FAD">
      <w:pPr>
        <w:spacing w:after="41" w:line="352" w:lineRule="auto"/>
        <w:ind w:left="284"/>
        <w:jc w:val="both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Cs/>
        </w:rPr>
        <w:t xml:space="preserve">3. </w:t>
      </w:r>
      <w:r w:rsidR="00CD63BD">
        <w:rPr>
          <w:rFonts w:asciiTheme="minorHAnsi" w:eastAsia="Arial" w:hAnsiTheme="minorHAnsi" w:cstheme="minorHAnsi"/>
          <w:bCs/>
        </w:rPr>
        <w:t xml:space="preserve"> </w:t>
      </w:r>
      <w:r w:rsidR="006D4A47">
        <w:rPr>
          <w:rFonts w:asciiTheme="minorHAnsi" w:eastAsia="Arial" w:hAnsiTheme="minorHAnsi" w:cstheme="minorHAnsi"/>
          <w:bCs/>
        </w:rPr>
        <w:tab/>
      </w:r>
      <w:r w:rsidR="00532954" w:rsidRPr="00F42C82">
        <w:rPr>
          <w:rFonts w:asciiTheme="minorHAnsi" w:eastAsia="Arial" w:hAnsiTheme="minorHAnsi" w:cstheme="minorHAnsi"/>
          <w:bCs/>
        </w:rPr>
        <w:t>Pozostałe warunki realizacji zamówienia</w:t>
      </w:r>
      <w:r w:rsidR="00D63164" w:rsidRPr="00F42C82">
        <w:rPr>
          <w:rFonts w:asciiTheme="minorHAnsi" w:eastAsia="Arial" w:hAnsiTheme="minorHAnsi" w:cstheme="minorHAnsi"/>
          <w:bCs/>
        </w:rPr>
        <w:t xml:space="preserve"> określone zostały w </w:t>
      </w:r>
      <w:r w:rsidR="00D63164" w:rsidRPr="00CD63BD">
        <w:rPr>
          <w:rFonts w:asciiTheme="minorHAnsi" w:eastAsia="Arial" w:hAnsiTheme="minorHAnsi" w:cstheme="minorHAnsi"/>
          <w:b/>
        </w:rPr>
        <w:t>Opisie przedm</w:t>
      </w:r>
      <w:r w:rsidR="006D737B" w:rsidRPr="00CD63BD">
        <w:rPr>
          <w:rFonts w:asciiTheme="minorHAnsi" w:eastAsia="Arial" w:hAnsiTheme="minorHAnsi" w:cstheme="minorHAnsi"/>
          <w:b/>
        </w:rPr>
        <w:t>iotu</w:t>
      </w:r>
      <w:r w:rsidR="007E5141" w:rsidRPr="00CD63BD">
        <w:rPr>
          <w:rFonts w:asciiTheme="minorHAnsi" w:eastAsia="Arial" w:hAnsiTheme="minorHAnsi" w:cstheme="minorHAnsi"/>
          <w:b/>
        </w:rPr>
        <w:t xml:space="preserve"> zamówienia</w:t>
      </w:r>
      <w:r w:rsidR="00CD63BD" w:rsidRPr="00CD63BD">
        <w:rPr>
          <w:rFonts w:asciiTheme="minorHAnsi" w:eastAsia="Arial" w:hAnsiTheme="minorHAnsi" w:cstheme="minorHAnsi"/>
          <w:b/>
        </w:rPr>
        <w:t xml:space="preserve"> (załącznik nr 2)</w:t>
      </w:r>
      <w:r w:rsidR="00DB2422" w:rsidRPr="00CD63BD">
        <w:rPr>
          <w:rFonts w:asciiTheme="minorHAnsi" w:eastAsia="Arial" w:hAnsiTheme="minorHAnsi" w:cstheme="minorHAnsi"/>
          <w:b/>
        </w:rPr>
        <w:t>.</w:t>
      </w:r>
    </w:p>
    <w:p w14:paraId="49A64BF9" w14:textId="77777777" w:rsidR="00F42C82" w:rsidRPr="00F42C82" w:rsidRDefault="00F42C82" w:rsidP="00BF2108">
      <w:pPr>
        <w:spacing w:after="41" w:line="192" w:lineRule="auto"/>
        <w:jc w:val="both"/>
        <w:rPr>
          <w:rFonts w:asciiTheme="minorHAnsi" w:eastAsia="Arial" w:hAnsiTheme="minorHAnsi" w:cstheme="minorHAnsi"/>
          <w:bCs/>
        </w:rPr>
      </w:pPr>
    </w:p>
    <w:p w14:paraId="6912EB3D" w14:textId="18166DEA" w:rsidR="001D505A" w:rsidRPr="00F42C82" w:rsidRDefault="00F42C82" w:rsidP="00F42C82">
      <w:pPr>
        <w:spacing w:after="41" w:line="352" w:lineRule="auto"/>
        <w:rPr>
          <w:rFonts w:asciiTheme="minorHAnsi" w:eastAsia="Arial" w:hAnsiTheme="minorHAnsi" w:cstheme="minorHAnsi"/>
          <w:bCs/>
          <w:i/>
          <w:iCs/>
        </w:rPr>
      </w:pPr>
      <w:r w:rsidRPr="00F42C82">
        <w:rPr>
          <w:rFonts w:asciiTheme="minorHAnsi" w:eastAsia="Arial" w:hAnsiTheme="minorHAnsi" w:cstheme="minorHAnsi"/>
          <w:b/>
        </w:rPr>
        <w:t xml:space="preserve">IV. </w:t>
      </w:r>
      <w:r w:rsidR="003D2074" w:rsidRPr="00F42C82">
        <w:rPr>
          <w:rFonts w:asciiTheme="minorHAnsi" w:eastAsia="Arial" w:hAnsiTheme="minorHAnsi" w:cstheme="minorHAnsi"/>
          <w:b/>
        </w:rPr>
        <w:t>Warunki udziału w postępowaniu:</w:t>
      </w:r>
      <w:r w:rsidR="003D2074" w:rsidRPr="00F42C82">
        <w:rPr>
          <w:rFonts w:asciiTheme="minorHAnsi" w:eastAsia="Arial" w:hAnsiTheme="minorHAnsi" w:cstheme="minorHAnsi"/>
          <w:bCs/>
        </w:rPr>
        <w:t xml:space="preserve"> </w:t>
      </w:r>
    </w:p>
    <w:p w14:paraId="441AC4CB" w14:textId="48E3A8A0" w:rsidR="009015DB" w:rsidRPr="006A67D8" w:rsidRDefault="004F0FAD" w:rsidP="004F0FAD">
      <w:pPr>
        <w:spacing w:after="0" w:line="353" w:lineRule="auto"/>
        <w:ind w:left="36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1. </w:t>
      </w:r>
      <w:r w:rsidR="006D4A47">
        <w:rPr>
          <w:rFonts w:asciiTheme="minorHAnsi" w:hAnsiTheme="minorHAnsi" w:cstheme="minorHAnsi"/>
        </w:rPr>
        <w:tab/>
      </w:r>
      <w:r w:rsidR="009015DB" w:rsidRPr="006A67D8">
        <w:rPr>
          <w:rFonts w:asciiTheme="minorHAnsi" w:hAnsiTheme="minorHAnsi" w:cstheme="minorHAnsi"/>
        </w:rPr>
        <w:t xml:space="preserve">O udzielenie zamówienia mogą ubiegać się Wykonawcy, którzy spełniają warunki udziału </w:t>
      </w:r>
      <w:r w:rsidR="009015DB" w:rsidRPr="006A67D8">
        <w:rPr>
          <w:rFonts w:asciiTheme="minorHAnsi" w:hAnsiTheme="minorHAnsi" w:cstheme="minorHAnsi"/>
        </w:rPr>
        <w:br/>
        <w:t xml:space="preserve">w postępowaniu dotyczące: </w:t>
      </w:r>
    </w:p>
    <w:p w14:paraId="77DB705C" w14:textId="77777777" w:rsidR="009015DB" w:rsidRPr="006A67D8" w:rsidRDefault="009015DB" w:rsidP="00BF2108">
      <w:pPr>
        <w:spacing w:after="120" w:line="353" w:lineRule="auto"/>
        <w:ind w:left="360"/>
        <w:jc w:val="both"/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</w:rPr>
        <w:t>Zamawiający nie określa szczególnych warunków udziału w postępowaniu.</w:t>
      </w:r>
    </w:p>
    <w:p w14:paraId="71BD7D63" w14:textId="69A26FAA" w:rsidR="00E534F3" w:rsidRPr="0046455F" w:rsidRDefault="0046455F" w:rsidP="0046455F">
      <w:pPr>
        <w:spacing w:after="41" w:line="352" w:lineRule="auto"/>
        <w:jc w:val="both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 xml:space="preserve">V. </w:t>
      </w:r>
      <w:r w:rsidR="00E534F3" w:rsidRPr="0046455F">
        <w:rPr>
          <w:rFonts w:asciiTheme="minorHAnsi" w:eastAsia="Arial" w:hAnsiTheme="minorHAnsi" w:cstheme="minorHAnsi"/>
          <w:b/>
        </w:rPr>
        <w:t>Opis kryteriów oceny ofert:</w:t>
      </w:r>
    </w:p>
    <w:p w14:paraId="4AEAA35F" w14:textId="73633EE2" w:rsidR="00F11E8A" w:rsidRDefault="0046455F" w:rsidP="004F0FAD">
      <w:pPr>
        <w:spacing w:after="41" w:line="352" w:lineRule="auto"/>
        <w:ind w:firstLine="29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1.   </w:t>
      </w:r>
      <w:r w:rsidR="00F11E8A" w:rsidRPr="0046455F">
        <w:rPr>
          <w:rFonts w:asciiTheme="minorHAnsi" w:hAnsiTheme="minorHAnsi" w:cstheme="minorHAnsi"/>
        </w:rPr>
        <w:t xml:space="preserve">Kryterium – Cena. Waga kryterium – </w:t>
      </w:r>
      <w:r w:rsidR="003E652D" w:rsidRPr="0046455F">
        <w:rPr>
          <w:rFonts w:asciiTheme="minorHAnsi" w:hAnsiTheme="minorHAnsi" w:cstheme="minorHAnsi"/>
        </w:rPr>
        <w:t>100</w:t>
      </w:r>
      <w:r w:rsidR="00F11E8A" w:rsidRPr="0046455F">
        <w:rPr>
          <w:rFonts w:asciiTheme="minorHAnsi" w:hAnsiTheme="minorHAnsi" w:cstheme="minorHAnsi"/>
        </w:rPr>
        <w:t xml:space="preserve">%. </w:t>
      </w:r>
    </w:p>
    <w:p w14:paraId="0A6AF84B" w14:textId="66E05C56" w:rsidR="00E278FB" w:rsidRPr="006A5C77" w:rsidRDefault="00E278FB" w:rsidP="00E278FB">
      <w:pPr>
        <w:spacing w:after="0" w:line="352" w:lineRule="auto"/>
        <w:ind w:left="296" w:firstLine="708"/>
        <w:rPr>
          <w:rFonts w:eastAsia="Arial" w:cs="Calibri"/>
          <w:b/>
        </w:rPr>
      </w:pPr>
      <w:r w:rsidRPr="00183DBF">
        <w:rPr>
          <w:rFonts w:eastAsia="Arial" w:cs="Calibri"/>
          <w:b/>
          <w:noProof/>
        </w:rPr>
        <w:drawing>
          <wp:inline distT="0" distB="0" distL="0" distR="0" wp14:anchorId="37EC8080" wp14:editId="070A8ABE">
            <wp:extent cx="2202180" cy="304800"/>
            <wp:effectExtent l="0" t="0" r="7620" b="0"/>
            <wp:docPr id="103489337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3FC22" w14:textId="77777777" w:rsidR="00E278FB" w:rsidRPr="006A5C77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Cs/>
        </w:rPr>
      </w:pPr>
      <w:r w:rsidRPr="006A5C77">
        <w:rPr>
          <w:rFonts w:cs="Calibri"/>
          <w:bCs/>
        </w:rPr>
        <w:t>gdzie:</w:t>
      </w:r>
    </w:p>
    <w:p w14:paraId="2DAC889B" w14:textId="77777777" w:rsidR="00E278FB" w:rsidRPr="006A5C77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  <w:r w:rsidRPr="006A5C77">
        <w:rPr>
          <w:rFonts w:cs="Calibri"/>
          <w:b/>
        </w:rPr>
        <w:t xml:space="preserve">R – </w:t>
      </w:r>
      <w:r w:rsidRPr="006A5C77">
        <w:rPr>
          <w:rFonts w:cs="Calibri"/>
          <w:bCs/>
        </w:rPr>
        <w:t>ranga ocenianego kryterium</w:t>
      </w:r>
    </w:p>
    <w:p w14:paraId="4F017D7F" w14:textId="77777777" w:rsidR="00E278FB" w:rsidRPr="006A5C77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  <w:r w:rsidRPr="006A5C77">
        <w:rPr>
          <w:rFonts w:cs="Calibri"/>
          <w:b/>
        </w:rPr>
        <w:t>C</w:t>
      </w:r>
      <w:r w:rsidRPr="006A5C77">
        <w:rPr>
          <w:rFonts w:cs="Calibri"/>
          <w:b/>
          <w:vertAlign w:val="subscript"/>
        </w:rPr>
        <w:t>n</w:t>
      </w:r>
      <w:r w:rsidRPr="006A5C77">
        <w:rPr>
          <w:rFonts w:cs="Calibri"/>
          <w:b/>
        </w:rPr>
        <w:t xml:space="preserve"> – </w:t>
      </w:r>
      <w:r w:rsidRPr="006A5C77">
        <w:rPr>
          <w:rFonts w:cs="Calibri"/>
          <w:bCs/>
        </w:rPr>
        <w:t>cena najniższa</w:t>
      </w:r>
    </w:p>
    <w:p w14:paraId="07384D27" w14:textId="77777777" w:rsidR="00E278FB" w:rsidRPr="006A5C77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  <w:r w:rsidRPr="006A5C77">
        <w:rPr>
          <w:rFonts w:cs="Calibri"/>
          <w:b/>
        </w:rPr>
        <w:t>C</w:t>
      </w:r>
      <w:r w:rsidRPr="006A5C77">
        <w:rPr>
          <w:rFonts w:cs="Calibri"/>
          <w:b/>
          <w:vertAlign w:val="subscript"/>
        </w:rPr>
        <w:t xml:space="preserve">b – </w:t>
      </w:r>
      <w:r w:rsidRPr="006A5C77">
        <w:rPr>
          <w:rFonts w:cs="Calibri"/>
          <w:bCs/>
        </w:rPr>
        <w:t>cena badana</w:t>
      </w:r>
    </w:p>
    <w:p w14:paraId="15F486BF" w14:textId="77777777" w:rsidR="00E278FB" w:rsidRPr="006A5C77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</w:p>
    <w:p w14:paraId="7A8B4BF9" w14:textId="3FAFF273" w:rsidR="00D25E99" w:rsidRPr="00E278FB" w:rsidRDefault="00E278FB" w:rsidP="00E278FB">
      <w:pPr>
        <w:shd w:val="clear" w:color="auto" w:fill="FFFFFF"/>
        <w:tabs>
          <w:tab w:val="left" w:leader="underscore" w:pos="9461"/>
        </w:tabs>
        <w:jc w:val="both"/>
        <w:rPr>
          <w:rFonts w:cs="Calibri"/>
          <w:b/>
          <w:lang w:eastAsia="pl-PL"/>
        </w:rPr>
      </w:pPr>
      <w:r w:rsidRPr="006A5C77">
        <w:rPr>
          <w:rFonts w:cs="Calibri"/>
          <w:b/>
        </w:rPr>
        <w:t xml:space="preserve">Za najkorzystniejszą zostanie uznana oferta, która uzyska najwyższą ilość punktów w kryterium cena. </w:t>
      </w:r>
      <w:r w:rsidR="00EB5F90" w:rsidRPr="006A67D8">
        <w:rPr>
          <w:rFonts w:asciiTheme="minorHAnsi" w:hAnsiTheme="minorHAnsi" w:cstheme="minorHAnsi"/>
          <w:b/>
        </w:rPr>
        <w:t xml:space="preserve"> </w:t>
      </w:r>
    </w:p>
    <w:p w14:paraId="2058F540" w14:textId="46E12F6B" w:rsidR="006C430E" w:rsidRPr="0046455F" w:rsidRDefault="0046455F" w:rsidP="0046455F">
      <w:pPr>
        <w:spacing w:after="41" w:line="352" w:lineRule="auto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 xml:space="preserve">VI. </w:t>
      </w:r>
      <w:r w:rsidR="008E1F51" w:rsidRPr="0046455F">
        <w:rPr>
          <w:rFonts w:asciiTheme="minorHAnsi" w:eastAsia="Arial" w:hAnsiTheme="minorHAnsi" w:cstheme="minorHAnsi"/>
          <w:b/>
        </w:rPr>
        <w:t xml:space="preserve">Opis sposobu </w:t>
      </w:r>
      <w:r w:rsidR="00062CC7" w:rsidRPr="0046455F">
        <w:rPr>
          <w:rFonts w:asciiTheme="minorHAnsi" w:eastAsia="Arial" w:hAnsiTheme="minorHAnsi" w:cstheme="minorHAnsi"/>
          <w:b/>
        </w:rPr>
        <w:t>przygotowania ofert</w:t>
      </w:r>
      <w:r w:rsidR="003E3949" w:rsidRPr="0046455F">
        <w:rPr>
          <w:rFonts w:asciiTheme="minorHAnsi" w:eastAsia="Arial" w:hAnsiTheme="minorHAnsi" w:cstheme="minorHAnsi"/>
          <w:b/>
        </w:rPr>
        <w:t>:</w:t>
      </w:r>
    </w:p>
    <w:p w14:paraId="144BDCD8" w14:textId="236A87AC" w:rsidR="00C631DD" w:rsidRPr="00E83BE2" w:rsidRDefault="00E83BE2" w:rsidP="00B67FCA">
      <w:pPr>
        <w:spacing w:after="41" w:line="352" w:lineRule="auto"/>
        <w:ind w:left="284"/>
        <w:jc w:val="both"/>
        <w:rPr>
          <w:rFonts w:asciiTheme="minorHAnsi" w:eastAsia="Arial" w:hAnsiTheme="minorHAnsi" w:cstheme="minorHAnsi"/>
          <w:bCs/>
          <w:strike/>
        </w:rPr>
      </w:pPr>
      <w:r>
        <w:rPr>
          <w:rFonts w:asciiTheme="minorHAnsi" w:hAnsiTheme="minorHAnsi" w:cstheme="minorHAnsi"/>
        </w:rPr>
        <w:t xml:space="preserve">1.   </w:t>
      </w:r>
      <w:r w:rsidR="006D4A47">
        <w:rPr>
          <w:rFonts w:asciiTheme="minorHAnsi" w:hAnsiTheme="minorHAnsi" w:cstheme="minorHAnsi"/>
        </w:rPr>
        <w:tab/>
      </w:r>
      <w:r w:rsidR="00CF1CC1" w:rsidRPr="00E83BE2">
        <w:rPr>
          <w:rFonts w:asciiTheme="minorHAnsi" w:hAnsiTheme="minorHAnsi" w:cstheme="minorHAnsi"/>
        </w:rPr>
        <w:t>Każdy wykonawca może złożyć tylko: jedną ofertę w niniejszym postępowaniu</w:t>
      </w:r>
      <w:r w:rsidR="006E033F">
        <w:rPr>
          <w:rFonts w:asciiTheme="minorHAnsi" w:hAnsiTheme="minorHAnsi" w:cstheme="minorHAnsi"/>
        </w:rPr>
        <w:t>.</w:t>
      </w:r>
    </w:p>
    <w:p w14:paraId="0A4017DB" w14:textId="02B56EC3" w:rsidR="003261CF" w:rsidRDefault="00E83BE2" w:rsidP="00B67FCA">
      <w:pPr>
        <w:spacing w:after="41" w:line="353" w:lineRule="auto"/>
        <w:ind w:left="284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2</w:t>
      </w:r>
      <w:r w:rsidR="005E0B71">
        <w:rPr>
          <w:rFonts w:asciiTheme="minorHAnsi" w:hAnsiTheme="minorHAnsi" w:cstheme="minorHAnsi"/>
        </w:rPr>
        <w:t>.</w:t>
      </w:r>
      <w:r w:rsidR="003261CF" w:rsidRPr="003261CF">
        <w:rPr>
          <w:rFonts w:asciiTheme="minorHAnsi" w:hAnsiTheme="minorHAnsi" w:cstheme="minorHAnsi"/>
        </w:rPr>
        <w:t xml:space="preserve"> </w:t>
      </w:r>
      <w:r w:rsidR="006D4A47">
        <w:rPr>
          <w:rFonts w:asciiTheme="minorHAnsi" w:hAnsiTheme="minorHAnsi" w:cstheme="minorHAnsi"/>
        </w:rPr>
        <w:tab/>
      </w:r>
      <w:r w:rsidR="003261CF" w:rsidRPr="00BB2700">
        <w:rPr>
          <w:rFonts w:asciiTheme="minorHAnsi" w:hAnsiTheme="minorHAnsi" w:cstheme="minorHAnsi"/>
        </w:rPr>
        <w:t xml:space="preserve">Ofertę należy przedstawić w języku polskim, </w:t>
      </w:r>
      <w:r w:rsidR="003261CF">
        <w:rPr>
          <w:rFonts w:asciiTheme="minorHAnsi" w:hAnsiTheme="minorHAnsi" w:cstheme="minorHAnsi"/>
        </w:rPr>
        <w:t>czytelnie, na formularzu ofertowym, w</w:t>
      </w:r>
      <w:r w:rsidR="003261CF" w:rsidRPr="00E4345C">
        <w:rPr>
          <w:rFonts w:asciiTheme="minorHAnsi" w:hAnsiTheme="minorHAnsi" w:cstheme="minorHAnsi"/>
          <w:b/>
          <w:bCs/>
        </w:rPr>
        <w:t xml:space="preserve"> formie </w:t>
      </w:r>
      <w:r w:rsidR="00892B3A">
        <w:rPr>
          <w:rFonts w:asciiTheme="minorHAnsi" w:hAnsiTheme="minorHAnsi" w:cstheme="minorHAnsi"/>
          <w:b/>
          <w:bCs/>
        </w:rPr>
        <w:t xml:space="preserve">pisemnej </w:t>
      </w:r>
      <w:r w:rsidR="00892B3A" w:rsidRPr="008B0DA5">
        <w:rPr>
          <w:rFonts w:asciiTheme="minorHAnsi" w:hAnsiTheme="minorHAnsi" w:cstheme="minorHAnsi"/>
        </w:rPr>
        <w:t xml:space="preserve">wg wzoru stanowiącego </w:t>
      </w:r>
      <w:r w:rsidR="00892B3A" w:rsidRPr="008B0DA5">
        <w:rPr>
          <w:rFonts w:asciiTheme="minorHAnsi" w:hAnsiTheme="minorHAnsi" w:cstheme="minorHAnsi"/>
          <w:b/>
          <w:bCs/>
        </w:rPr>
        <w:t>załącznik nr 1</w:t>
      </w:r>
      <w:r w:rsidR="00667C8C">
        <w:rPr>
          <w:rFonts w:asciiTheme="minorHAnsi" w:hAnsiTheme="minorHAnsi" w:cstheme="minorHAnsi"/>
          <w:b/>
          <w:bCs/>
        </w:rPr>
        <w:t xml:space="preserve"> (</w:t>
      </w:r>
      <w:r w:rsidR="004D5451">
        <w:rPr>
          <w:rFonts w:asciiTheme="minorHAnsi" w:hAnsiTheme="minorHAnsi" w:cstheme="minorHAnsi"/>
          <w:b/>
          <w:bCs/>
        </w:rPr>
        <w:t xml:space="preserve">dla </w:t>
      </w:r>
      <w:r w:rsidR="00667C8C">
        <w:rPr>
          <w:rFonts w:asciiTheme="minorHAnsi" w:hAnsiTheme="minorHAnsi" w:cstheme="minorHAnsi"/>
          <w:b/>
          <w:bCs/>
        </w:rPr>
        <w:t>zakres</w:t>
      </w:r>
      <w:r w:rsidR="004D5451">
        <w:rPr>
          <w:rFonts w:asciiTheme="minorHAnsi" w:hAnsiTheme="minorHAnsi" w:cstheme="minorHAnsi"/>
          <w:b/>
          <w:bCs/>
        </w:rPr>
        <w:t>u</w:t>
      </w:r>
      <w:r w:rsidR="00667C8C">
        <w:rPr>
          <w:rFonts w:asciiTheme="minorHAnsi" w:hAnsiTheme="minorHAnsi" w:cstheme="minorHAnsi"/>
          <w:b/>
          <w:bCs/>
        </w:rPr>
        <w:t xml:space="preserve"> I) lub</w:t>
      </w:r>
      <w:r w:rsidR="009419C1">
        <w:rPr>
          <w:rFonts w:asciiTheme="minorHAnsi" w:hAnsiTheme="minorHAnsi" w:cstheme="minorHAnsi"/>
          <w:b/>
          <w:bCs/>
        </w:rPr>
        <w:t>/i</w:t>
      </w:r>
      <w:r w:rsidR="00667C8C">
        <w:rPr>
          <w:rFonts w:asciiTheme="minorHAnsi" w:hAnsiTheme="minorHAnsi" w:cstheme="minorHAnsi"/>
          <w:b/>
          <w:bCs/>
        </w:rPr>
        <w:t xml:space="preserve"> załącznik nr 1a (</w:t>
      </w:r>
      <w:r w:rsidR="004D5451">
        <w:rPr>
          <w:rFonts w:asciiTheme="minorHAnsi" w:hAnsiTheme="minorHAnsi" w:cstheme="minorHAnsi"/>
          <w:b/>
          <w:bCs/>
        </w:rPr>
        <w:t xml:space="preserve">dla </w:t>
      </w:r>
      <w:r w:rsidR="00667C8C">
        <w:rPr>
          <w:rFonts w:asciiTheme="minorHAnsi" w:hAnsiTheme="minorHAnsi" w:cstheme="minorHAnsi"/>
          <w:b/>
          <w:bCs/>
        </w:rPr>
        <w:t>zakres</w:t>
      </w:r>
      <w:r w:rsidR="004D5451">
        <w:rPr>
          <w:rFonts w:asciiTheme="minorHAnsi" w:hAnsiTheme="minorHAnsi" w:cstheme="minorHAnsi"/>
          <w:b/>
          <w:bCs/>
        </w:rPr>
        <w:t>u</w:t>
      </w:r>
      <w:r w:rsidR="00667C8C">
        <w:rPr>
          <w:rFonts w:asciiTheme="minorHAnsi" w:hAnsiTheme="minorHAnsi" w:cstheme="minorHAnsi"/>
          <w:b/>
          <w:bCs/>
        </w:rPr>
        <w:t xml:space="preserve"> II)</w:t>
      </w:r>
      <w:r w:rsidR="00892B3A" w:rsidRPr="008B0DA5">
        <w:rPr>
          <w:rFonts w:asciiTheme="minorHAnsi" w:hAnsiTheme="minorHAnsi" w:cstheme="minorHAnsi"/>
          <w:b/>
          <w:bCs/>
        </w:rPr>
        <w:t xml:space="preserve"> </w:t>
      </w:r>
      <w:r w:rsidR="00892B3A" w:rsidRPr="008B0DA5">
        <w:rPr>
          <w:rFonts w:asciiTheme="minorHAnsi" w:hAnsiTheme="minorHAnsi" w:cstheme="minorHAnsi"/>
        </w:rPr>
        <w:t xml:space="preserve">do </w:t>
      </w:r>
      <w:r w:rsidR="008B0DA5" w:rsidRPr="008B0DA5">
        <w:rPr>
          <w:rFonts w:asciiTheme="minorHAnsi" w:hAnsiTheme="minorHAnsi" w:cstheme="minorHAnsi"/>
        </w:rPr>
        <w:t>niniejszego</w:t>
      </w:r>
      <w:r w:rsidR="00892B3A" w:rsidRPr="008B0DA5">
        <w:rPr>
          <w:rFonts w:asciiTheme="minorHAnsi" w:hAnsiTheme="minorHAnsi" w:cstheme="minorHAnsi"/>
        </w:rPr>
        <w:t xml:space="preserve"> Zapytania</w:t>
      </w:r>
      <w:r w:rsidR="008B0DA5" w:rsidRPr="008B0DA5">
        <w:rPr>
          <w:rFonts w:asciiTheme="minorHAnsi" w:hAnsiTheme="minorHAnsi" w:cstheme="minorHAnsi"/>
        </w:rPr>
        <w:t>.</w:t>
      </w:r>
      <w:r w:rsidR="008B0DA5">
        <w:rPr>
          <w:rFonts w:asciiTheme="minorHAnsi" w:hAnsiTheme="minorHAnsi" w:cstheme="minorHAnsi"/>
          <w:b/>
          <w:bCs/>
        </w:rPr>
        <w:t xml:space="preserve"> </w:t>
      </w:r>
    </w:p>
    <w:p w14:paraId="7AEBF844" w14:textId="298CB3AF" w:rsidR="00EC58CB" w:rsidRPr="0040580A" w:rsidRDefault="00004351" w:rsidP="00B67FCA">
      <w:pPr>
        <w:spacing w:after="41" w:line="353" w:lineRule="auto"/>
        <w:ind w:left="284"/>
        <w:jc w:val="both"/>
        <w:rPr>
          <w:rFonts w:asciiTheme="minorHAnsi" w:hAnsiTheme="minorHAnsi" w:cstheme="minorHAnsi"/>
        </w:rPr>
      </w:pPr>
      <w:r>
        <w:rPr>
          <w:rFonts w:cs="Calibri"/>
        </w:rPr>
        <w:lastRenderedPageBreak/>
        <w:t xml:space="preserve">3. </w:t>
      </w:r>
      <w:r w:rsidR="006D4A47">
        <w:rPr>
          <w:rFonts w:cs="Calibri"/>
        </w:rPr>
        <w:tab/>
      </w:r>
      <w:r w:rsidR="00EC58CB" w:rsidRPr="00EC58CB">
        <w:rPr>
          <w:rFonts w:cs="Calibri"/>
        </w:rPr>
        <w:t xml:space="preserve">Oferta powinna zawierać informacje na temat: </w:t>
      </w:r>
      <w:r w:rsidR="00A14C88">
        <w:rPr>
          <w:rFonts w:cs="Calibri"/>
        </w:rPr>
        <w:t xml:space="preserve">ceny oferty </w:t>
      </w:r>
      <w:r w:rsidR="00BA0E0D">
        <w:rPr>
          <w:rFonts w:cs="Calibri"/>
        </w:rPr>
        <w:t>jednostkowej netto</w:t>
      </w:r>
      <w:r w:rsidR="000D182E">
        <w:rPr>
          <w:rFonts w:cs="Calibri"/>
        </w:rPr>
        <w:t>, łączn</w:t>
      </w:r>
      <w:r w:rsidR="0081253D">
        <w:rPr>
          <w:rFonts w:cs="Calibri"/>
        </w:rPr>
        <w:t>ej</w:t>
      </w:r>
      <w:r w:rsidR="000D182E">
        <w:rPr>
          <w:rFonts w:cs="Calibri"/>
        </w:rPr>
        <w:t xml:space="preserve"> wartoś</w:t>
      </w:r>
      <w:r w:rsidR="0081253D">
        <w:rPr>
          <w:rFonts w:cs="Calibri"/>
        </w:rPr>
        <w:t>ci netto</w:t>
      </w:r>
      <w:r w:rsidR="004E2726">
        <w:rPr>
          <w:rFonts w:cs="Calibri"/>
        </w:rPr>
        <w:t xml:space="preserve"> w zł</w:t>
      </w:r>
      <w:r w:rsidR="0081253D">
        <w:rPr>
          <w:rFonts w:cs="Calibri"/>
        </w:rPr>
        <w:t>, stawki podatku VAT w %, łączn</w:t>
      </w:r>
      <w:r w:rsidR="00751389">
        <w:rPr>
          <w:rFonts w:cs="Calibri"/>
        </w:rPr>
        <w:t>ej</w:t>
      </w:r>
      <w:r w:rsidR="0081253D">
        <w:rPr>
          <w:rFonts w:cs="Calibri"/>
        </w:rPr>
        <w:t xml:space="preserve"> wartoś</w:t>
      </w:r>
      <w:r w:rsidR="00751389">
        <w:rPr>
          <w:rFonts w:cs="Calibri"/>
        </w:rPr>
        <w:t>ci</w:t>
      </w:r>
      <w:r w:rsidR="0081253D">
        <w:rPr>
          <w:rFonts w:cs="Calibri"/>
        </w:rPr>
        <w:t xml:space="preserve"> zamówienia brutto w zł.</w:t>
      </w:r>
      <w:r w:rsidR="000D182E">
        <w:rPr>
          <w:rFonts w:cs="Calibri"/>
        </w:rPr>
        <w:t xml:space="preserve"> </w:t>
      </w:r>
      <w:r w:rsidR="00751389">
        <w:rPr>
          <w:rFonts w:cs="Calibri"/>
        </w:rPr>
        <w:t xml:space="preserve">Cena </w:t>
      </w:r>
      <w:r w:rsidR="00A14C88">
        <w:rPr>
          <w:rFonts w:cs="Calibri"/>
        </w:rPr>
        <w:t>brutto</w:t>
      </w:r>
      <w:r w:rsidR="008733AA">
        <w:rPr>
          <w:rFonts w:cs="Calibri"/>
        </w:rPr>
        <w:t xml:space="preserve"> </w:t>
      </w:r>
      <w:r w:rsidR="00751389">
        <w:rPr>
          <w:rFonts w:cs="Calibri"/>
        </w:rPr>
        <w:t xml:space="preserve">powinna </w:t>
      </w:r>
      <w:r w:rsidR="008733AA">
        <w:rPr>
          <w:rFonts w:cs="Calibri"/>
        </w:rPr>
        <w:t>zawiera</w:t>
      </w:r>
      <w:r w:rsidR="0007452E">
        <w:rPr>
          <w:rFonts w:cs="Calibri"/>
        </w:rPr>
        <w:t>ć</w:t>
      </w:r>
      <w:r w:rsidR="008733AA">
        <w:rPr>
          <w:rFonts w:cs="Calibri"/>
        </w:rPr>
        <w:t xml:space="preserve"> wszystkie kos</w:t>
      </w:r>
      <w:r w:rsidR="000D495A">
        <w:rPr>
          <w:rFonts w:cs="Calibri"/>
        </w:rPr>
        <w:t>zty</w:t>
      </w:r>
      <w:r w:rsidR="00EC58CB" w:rsidRPr="00EC58CB">
        <w:rPr>
          <w:rFonts w:cs="Calibri"/>
        </w:rPr>
        <w:t>, które wykonawca poniesie w związku z realizacją zamówienia.</w:t>
      </w:r>
    </w:p>
    <w:p w14:paraId="49A04A54" w14:textId="1A9C075A" w:rsidR="00EC58CB" w:rsidRPr="00EC58CB" w:rsidRDefault="00EC58CB" w:rsidP="00B67FCA">
      <w:pPr>
        <w:spacing w:after="41" w:line="352" w:lineRule="auto"/>
        <w:ind w:left="284"/>
        <w:jc w:val="both"/>
        <w:rPr>
          <w:rFonts w:cs="Calibri"/>
        </w:rPr>
      </w:pPr>
      <w:r>
        <w:rPr>
          <w:rFonts w:cs="Calibri"/>
        </w:rPr>
        <w:t xml:space="preserve">4. </w:t>
      </w:r>
      <w:r w:rsidR="006D4A47">
        <w:rPr>
          <w:rFonts w:cs="Calibri"/>
        </w:rPr>
        <w:tab/>
      </w:r>
      <w:r w:rsidRPr="00EC58CB">
        <w:rPr>
          <w:rFonts w:cs="Calibri"/>
        </w:rPr>
        <w:t xml:space="preserve">Oferta oraz wszystkie oświadczenia składane przez wykonawcę w toku postępowania winny być podpisane przez osoby upoważnione do składania oświadczeń woli w imieniu wykonawcy, zgodnie z zasadą reprezentacji wynikającą z postanowień odpowiednich przepisów prawnych bądź umowy, uchwały lub prawidłowo spisanego pełnomocnictwa. </w:t>
      </w:r>
    </w:p>
    <w:p w14:paraId="6FBE267B" w14:textId="69FE27C9" w:rsidR="003C4DD8" w:rsidRPr="00471E12" w:rsidRDefault="00EC58CB" w:rsidP="00B67FCA">
      <w:pPr>
        <w:spacing w:after="41" w:line="352" w:lineRule="auto"/>
        <w:ind w:left="284"/>
        <w:jc w:val="both"/>
        <w:rPr>
          <w:rFonts w:cs="Calibri"/>
        </w:rPr>
      </w:pPr>
      <w:r>
        <w:rPr>
          <w:rFonts w:cs="Calibri"/>
        </w:rPr>
        <w:t xml:space="preserve">5. </w:t>
      </w:r>
      <w:r w:rsidR="006D4A47">
        <w:rPr>
          <w:rFonts w:cs="Calibri"/>
        </w:rPr>
        <w:tab/>
      </w:r>
      <w:r w:rsidRPr="00EC58CB">
        <w:rPr>
          <w:rFonts w:cs="Calibri"/>
        </w:rPr>
        <w:t xml:space="preserve">W przypadku wykonawców wspólnie ubiegających się o zamówienie (np. konsorcja, spółki cywilne) – należy ustanowić pełnomocnika do reprezentowania ich w postępowaniu o udzielenie zamówienia albo do reprezentowania ich w postępowaniu i zawarcia umowy w sprawie zamówienia publicznego (należy dołączyć do oferty prawidłowo sporządzone pełnomocnictwo lub umowę). </w:t>
      </w:r>
    </w:p>
    <w:p w14:paraId="4E582EA5" w14:textId="43A69DBD" w:rsidR="00EA7C76" w:rsidRPr="00B72DE6" w:rsidRDefault="00EE0054" w:rsidP="00B67FCA">
      <w:pPr>
        <w:spacing w:after="41" w:line="353" w:lineRule="auto"/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Cs/>
        </w:rPr>
        <w:t xml:space="preserve">6. </w:t>
      </w:r>
      <w:r w:rsidR="006D4A47">
        <w:rPr>
          <w:rFonts w:asciiTheme="minorHAnsi" w:eastAsia="Arial" w:hAnsiTheme="minorHAnsi" w:cstheme="minorHAnsi"/>
          <w:bCs/>
        </w:rPr>
        <w:tab/>
      </w:r>
      <w:r w:rsidR="00CF1CC1" w:rsidRPr="00A34DE3">
        <w:rPr>
          <w:rFonts w:asciiTheme="minorHAnsi" w:hAnsiTheme="minorHAnsi" w:cstheme="minorHAnsi"/>
        </w:rPr>
        <w:t xml:space="preserve">Oferta </w:t>
      </w:r>
      <w:r w:rsidR="00686E9F">
        <w:rPr>
          <w:rFonts w:asciiTheme="minorHAnsi" w:hAnsiTheme="minorHAnsi" w:cstheme="minorHAnsi"/>
        </w:rPr>
        <w:t>W</w:t>
      </w:r>
      <w:r w:rsidR="00CF1CC1" w:rsidRPr="00A34DE3">
        <w:rPr>
          <w:rFonts w:asciiTheme="minorHAnsi" w:hAnsiTheme="minorHAnsi" w:cstheme="minorHAnsi"/>
        </w:rPr>
        <w:t xml:space="preserve">ykonawcy winna być podpisana w sposób umożliwiający identyfikację osoby składającej podpis (np. czytelny podpis składający się z pełnego imienia i nazwiska lub podpis nieczytelny </w:t>
      </w:r>
      <w:r w:rsidR="00CF1CC1" w:rsidRPr="00B72DE6">
        <w:rPr>
          <w:rFonts w:asciiTheme="minorHAnsi" w:hAnsiTheme="minorHAnsi" w:cstheme="minorHAnsi"/>
        </w:rPr>
        <w:t>opatrzony pieczęcią imienną).</w:t>
      </w:r>
    </w:p>
    <w:p w14:paraId="1FC8C255" w14:textId="2E4C640A" w:rsidR="00EA7C76" w:rsidRPr="00B72DE6" w:rsidRDefault="00EA7C76" w:rsidP="00B67FCA">
      <w:pPr>
        <w:spacing w:after="41" w:line="353" w:lineRule="auto"/>
        <w:ind w:left="284"/>
        <w:jc w:val="both"/>
        <w:rPr>
          <w:rFonts w:asciiTheme="minorHAnsi" w:hAnsiTheme="minorHAnsi" w:cstheme="minorHAnsi"/>
        </w:rPr>
      </w:pPr>
      <w:r w:rsidRPr="00B72DE6">
        <w:rPr>
          <w:rFonts w:asciiTheme="minorHAnsi" w:hAnsiTheme="minorHAnsi" w:cstheme="minorHAnsi"/>
        </w:rPr>
        <w:t xml:space="preserve">7. </w:t>
      </w:r>
      <w:r w:rsidR="006D4A47">
        <w:rPr>
          <w:rFonts w:asciiTheme="minorHAnsi" w:hAnsiTheme="minorHAnsi" w:cstheme="minorHAnsi"/>
        </w:rPr>
        <w:tab/>
      </w:r>
      <w:r w:rsidRPr="00B72DE6">
        <w:rPr>
          <w:rFonts w:eastAsia="Calibri" w:cs="Calibri"/>
          <w:color w:val="000000"/>
          <w:lang w:eastAsia="pl-PL"/>
        </w:rPr>
        <w:t>Wykonawca podlega wykluczeniu z Zapytania:</w:t>
      </w:r>
    </w:p>
    <w:p w14:paraId="73D3FEE2" w14:textId="6CC06C47" w:rsidR="00EA7C76" w:rsidRPr="00B72DE6" w:rsidRDefault="00B72DE6" w:rsidP="00E107D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Calibri" w:cs="Calibri"/>
          <w:color w:val="000000"/>
          <w:lang w:eastAsia="pl-PL"/>
        </w:rPr>
      </w:pPr>
      <w:r w:rsidRPr="00B72DE6">
        <w:rPr>
          <w:rFonts w:eastAsia="Calibri" w:cs="Calibri"/>
          <w:color w:val="000000"/>
          <w:lang w:eastAsia="pl-PL"/>
        </w:rPr>
        <w:t xml:space="preserve">a) </w:t>
      </w:r>
      <w:r w:rsidR="00EA7C76" w:rsidRPr="00B72DE6">
        <w:rPr>
          <w:rFonts w:eastAsia="Calibri" w:cs="Calibri"/>
          <w:color w:val="000000"/>
          <w:lang w:eastAsia="pl-PL"/>
        </w:rPr>
        <w:t xml:space="preserve">w okolicznościach, o których mowa w art. 7 ust. 1 ustawy z dnia 13 kwietnia 2022 r. </w:t>
      </w:r>
      <w:r w:rsidRPr="00B72DE6">
        <w:rPr>
          <w:rFonts w:eastAsia="Calibri" w:cs="Calibri"/>
          <w:color w:val="000000"/>
          <w:lang w:eastAsia="pl-PL"/>
        </w:rPr>
        <w:br/>
      </w:r>
      <w:r w:rsidR="00EA7C76" w:rsidRPr="00B72DE6">
        <w:rPr>
          <w:rFonts w:eastAsia="Calibri" w:cs="Calibri"/>
          <w:color w:val="000000"/>
          <w:lang w:eastAsia="pl-PL"/>
        </w:rPr>
        <w:t>o szczególnych rozwiązaniach w zakresie przeciwdziałania wspieraniu agresji na Ukrainę oraz służących ochronie bezpieczeństwa narodowego (Dz. U. z 2025 r., poz. 514),</w:t>
      </w:r>
    </w:p>
    <w:p w14:paraId="26E6134C" w14:textId="08BDE1E1" w:rsidR="00EA7C76" w:rsidRPr="00B72DE6" w:rsidRDefault="00B72DE6" w:rsidP="00E107D3">
      <w:pPr>
        <w:pStyle w:val="Default"/>
        <w:spacing w:after="21" w:line="360" w:lineRule="auto"/>
        <w:ind w:left="284"/>
        <w:jc w:val="both"/>
        <w:rPr>
          <w:rFonts w:ascii="Calibri" w:hAnsi="Calibri" w:cs="Calibri"/>
          <w:color w:val="auto"/>
          <w:sz w:val="22"/>
          <w:szCs w:val="22"/>
        </w:rPr>
      </w:pPr>
      <w:r w:rsidRPr="00B72DE6">
        <w:rPr>
          <w:rFonts w:ascii="Calibri" w:hAnsi="Calibri" w:cs="Calibri"/>
          <w:color w:val="auto"/>
          <w:sz w:val="22"/>
          <w:szCs w:val="22"/>
        </w:rPr>
        <w:t xml:space="preserve">b) </w:t>
      </w:r>
      <w:r w:rsidR="00EA7C76" w:rsidRPr="00B72DE6">
        <w:rPr>
          <w:rFonts w:ascii="Calibri" w:hAnsi="Calibri" w:cs="Calibri"/>
          <w:color w:val="auto"/>
          <w:sz w:val="22"/>
          <w:szCs w:val="22"/>
        </w:rPr>
        <w:t>w przypadku, gdy w stosunku do Wykonawcy otwarto likwidację,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  <w:r w:rsidR="00EA7C76" w:rsidRPr="00B72DE6">
        <w:rPr>
          <w:rFonts w:ascii="Calibri" w:hAnsi="Calibri" w:cs="Calibri"/>
          <w:color w:val="auto"/>
          <w:sz w:val="22"/>
          <w:szCs w:val="22"/>
        </w:rPr>
        <w:t>w</w:t>
      </w:r>
      <w:r>
        <w:rPr>
          <w:rFonts w:ascii="Calibri" w:hAnsi="Calibri" w:cs="Calibri"/>
          <w:color w:val="auto"/>
          <w:sz w:val="22"/>
          <w:szCs w:val="22"/>
        </w:rPr>
        <w:t xml:space="preserve"> </w:t>
      </w:r>
      <w:r w:rsidR="00EA7C76" w:rsidRPr="00B72DE6">
        <w:rPr>
          <w:rFonts w:ascii="Calibri" w:hAnsi="Calibri" w:cs="Calibri"/>
          <w:color w:val="auto"/>
          <w:sz w:val="22"/>
          <w:szCs w:val="22"/>
        </w:rPr>
        <w:t>zatwierdzonym przez sąd układzie w postępowaniu restrukturyzacyjnym jest przewidziane zaspokojenie wierzycieli przez likwidację jego majątku lub sąd zarządził likwidację jego majątku w trybie art. 332 ust. 1 ustawy z dnia 15 maja 2015 r. – Prawo restrukturyzacyjne lub którego upadłość ogłoszono, z wyjątkiem Wykonawcy, który po ogłoszeniu upadłości zawarł układ zatwierdzony prawomocnym postanowieniem sądu, jeżeli układ nie przewiduje zaspokojenia wierzycieli prze likwidację majątku upadłego, chyba że sąd zarządził likwidację jego majątku w trybie art. 366 ust. 1 ustawy z dnia 28 lutego 2003 r. – Prawo upadłościowe.</w:t>
      </w:r>
    </w:p>
    <w:p w14:paraId="31EF515C" w14:textId="11BA3081" w:rsidR="00223B75" w:rsidRDefault="00C205FD" w:rsidP="001009F4">
      <w:pPr>
        <w:spacing w:after="41" w:line="353" w:lineRule="auto"/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8. </w:t>
      </w:r>
      <w:r w:rsidR="006D4A47">
        <w:rPr>
          <w:rFonts w:asciiTheme="minorHAnsi" w:hAnsiTheme="minorHAnsi" w:cstheme="minorHAnsi"/>
        </w:rPr>
        <w:tab/>
      </w:r>
      <w:r w:rsidR="00AB29FB" w:rsidRPr="00BB2700">
        <w:rPr>
          <w:rFonts w:asciiTheme="minorHAnsi" w:hAnsiTheme="minorHAnsi" w:cstheme="minorHAnsi"/>
        </w:rPr>
        <w:t xml:space="preserve">Ofertę wraz z dokumentami należy </w:t>
      </w:r>
      <w:r w:rsidR="00AB29FB" w:rsidRPr="00BB2700">
        <w:rPr>
          <w:rFonts w:asciiTheme="minorHAnsi" w:hAnsiTheme="minorHAnsi" w:cstheme="minorHAnsi"/>
          <w:b/>
          <w:bCs/>
        </w:rPr>
        <w:t xml:space="preserve">złożyć </w:t>
      </w:r>
      <w:r w:rsidR="00212D91">
        <w:rPr>
          <w:rFonts w:asciiTheme="minorHAnsi" w:hAnsiTheme="minorHAnsi" w:cstheme="minorHAnsi"/>
          <w:b/>
          <w:bCs/>
        </w:rPr>
        <w:t>osobiście</w:t>
      </w:r>
      <w:r w:rsidR="004D6FA4">
        <w:rPr>
          <w:rFonts w:asciiTheme="minorHAnsi" w:hAnsiTheme="minorHAnsi" w:cstheme="minorHAnsi"/>
          <w:b/>
          <w:bCs/>
        </w:rPr>
        <w:t xml:space="preserve"> lub </w:t>
      </w:r>
      <w:r w:rsidR="004D6FA4" w:rsidRPr="00212D91">
        <w:rPr>
          <w:rFonts w:asciiTheme="minorHAnsi" w:hAnsiTheme="minorHAnsi" w:cstheme="minorHAnsi"/>
          <w:b/>
          <w:bCs/>
        </w:rPr>
        <w:t>listownie</w:t>
      </w:r>
      <w:r w:rsidR="004D6FA4" w:rsidRPr="00212D91">
        <w:rPr>
          <w:rFonts w:asciiTheme="minorHAnsi" w:hAnsiTheme="minorHAnsi" w:cstheme="minorHAnsi"/>
        </w:rPr>
        <w:t xml:space="preserve"> (decyduje data wpływu </w:t>
      </w:r>
      <w:r w:rsidR="00E068C2">
        <w:rPr>
          <w:rFonts w:asciiTheme="minorHAnsi" w:hAnsiTheme="minorHAnsi" w:cstheme="minorHAnsi"/>
        </w:rPr>
        <w:br/>
      </w:r>
      <w:r w:rsidR="004D6FA4" w:rsidRPr="00212D91">
        <w:rPr>
          <w:rFonts w:asciiTheme="minorHAnsi" w:hAnsiTheme="minorHAnsi" w:cstheme="minorHAnsi"/>
        </w:rPr>
        <w:t>do GZZ) w kopercie zaklejonej i zatytu</w:t>
      </w:r>
      <w:r w:rsidR="00212D91" w:rsidRPr="00212D91">
        <w:rPr>
          <w:rFonts w:asciiTheme="minorHAnsi" w:hAnsiTheme="minorHAnsi" w:cstheme="minorHAnsi"/>
        </w:rPr>
        <w:t>łowanej w następujący</w:t>
      </w:r>
      <w:r w:rsidR="00223B75">
        <w:rPr>
          <w:rFonts w:asciiTheme="minorHAnsi" w:hAnsiTheme="minorHAnsi" w:cstheme="minorHAnsi"/>
        </w:rPr>
        <w:t xml:space="preserve"> sposób:</w:t>
      </w:r>
    </w:p>
    <w:tbl>
      <w:tblPr>
        <w:tblStyle w:val="Siatkatabelijasn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B2D09" w:rsidRPr="001B2EC0" w14:paraId="15018DD6" w14:textId="77777777" w:rsidTr="00B91A44">
        <w:tc>
          <w:tcPr>
            <w:tcW w:w="9062" w:type="dxa"/>
          </w:tcPr>
          <w:p w14:paraId="62453B51" w14:textId="43E89D2F" w:rsidR="00BB2D09" w:rsidRPr="001B2EC0" w:rsidRDefault="00BB2D09" w:rsidP="00B91A44">
            <w:pPr>
              <w:spacing w:after="41" w:line="352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B2EC0">
              <w:rPr>
                <w:rFonts w:asciiTheme="minorHAnsi" w:hAnsiTheme="minorHAnsi" w:cstheme="minorHAnsi"/>
                <w:b/>
                <w:bCs/>
              </w:rPr>
              <w:t>ZAPYTANIE OFERTOWE – znak: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KZ.</w:t>
            </w:r>
            <w:r w:rsidR="009D4826">
              <w:rPr>
                <w:rFonts w:asciiTheme="minorHAnsi" w:hAnsiTheme="minorHAnsi" w:cstheme="minorHAnsi"/>
                <w:b/>
                <w:bCs/>
              </w:rPr>
              <w:t>9</w:t>
            </w:r>
            <w:r>
              <w:rPr>
                <w:rFonts w:asciiTheme="minorHAnsi" w:hAnsiTheme="minorHAnsi" w:cstheme="minorHAnsi"/>
                <w:b/>
                <w:bCs/>
              </w:rPr>
              <w:t>.2026.EW</w:t>
            </w:r>
          </w:p>
        </w:tc>
      </w:tr>
      <w:tr w:rsidR="00BB2D09" w:rsidRPr="001B2EC0" w14:paraId="76D61147" w14:textId="77777777" w:rsidTr="00B91A44">
        <w:tc>
          <w:tcPr>
            <w:tcW w:w="9062" w:type="dxa"/>
          </w:tcPr>
          <w:p w14:paraId="77AB046F" w14:textId="0618F70C" w:rsidR="00BB2D09" w:rsidRPr="001B2EC0" w:rsidRDefault="00BB2D09" w:rsidP="00B91A44">
            <w:pPr>
              <w:spacing w:after="41" w:line="352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B2EC0">
              <w:rPr>
                <w:rFonts w:asciiTheme="minorHAnsi" w:hAnsiTheme="minorHAnsi" w:cstheme="minorHAnsi"/>
                <w:b/>
                <w:bCs/>
              </w:rPr>
              <w:t>Przedmiot zamówienia: „</w:t>
            </w:r>
            <w:r w:rsidR="00EB78E7">
              <w:rPr>
                <w:rFonts w:asciiTheme="minorHAnsi" w:hAnsiTheme="minorHAnsi" w:cstheme="minorHAnsi"/>
                <w:b/>
                <w:bCs/>
              </w:rPr>
              <w:t>Dostawa materiałów biurowych</w:t>
            </w:r>
            <w:r w:rsidR="00B0503C">
              <w:rPr>
                <w:rFonts w:asciiTheme="minorHAnsi" w:hAnsiTheme="minorHAnsi" w:cstheme="minorHAnsi"/>
                <w:b/>
                <w:bCs/>
              </w:rPr>
              <w:t xml:space="preserve"> i papierniczych dla GZZ</w:t>
            </w:r>
            <w:r w:rsidR="00857848">
              <w:rPr>
                <w:rFonts w:asciiTheme="minorHAnsi" w:hAnsiTheme="minorHAnsi" w:cstheme="minorHAnsi"/>
                <w:b/>
                <w:bCs/>
              </w:rPr>
              <w:t>”</w:t>
            </w:r>
          </w:p>
        </w:tc>
      </w:tr>
      <w:tr w:rsidR="00BB2D09" w:rsidRPr="001B2EC0" w14:paraId="7D08D377" w14:textId="77777777" w:rsidTr="00B91A44">
        <w:tc>
          <w:tcPr>
            <w:tcW w:w="9062" w:type="dxa"/>
          </w:tcPr>
          <w:p w14:paraId="0D61D3D9" w14:textId="77777777" w:rsidR="00BB2D09" w:rsidRPr="001B2EC0" w:rsidRDefault="00BB2D09" w:rsidP="00B91A44">
            <w:pPr>
              <w:spacing w:after="41" w:line="352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B2EC0">
              <w:rPr>
                <w:rFonts w:asciiTheme="minorHAnsi" w:hAnsiTheme="minorHAnsi" w:cstheme="minorHAnsi"/>
                <w:b/>
                <w:bCs/>
              </w:rPr>
              <w:t>Nazwa i siedziba Wykonawcy:………………………………………………………..</w:t>
            </w:r>
          </w:p>
        </w:tc>
      </w:tr>
      <w:tr w:rsidR="00BB2D09" w:rsidRPr="001B2EC0" w14:paraId="2624DA2E" w14:textId="77777777" w:rsidTr="00B91A44">
        <w:tc>
          <w:tcPr>
            <w:tcW w:w="9062" w:type="dxa"/>
          </w:tcPr>
          <w:p w14:paraId="56A57FCE" w14:textId="73D86E11" w:rsidR="00BB2D09" w:rsidRPr="001B2EC0" w:rsidRDefault="00BB2D09" w:rsidP="00B91A44">
            <w:pPr>
              <w:spacing w:after="41" w:line="352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B2EC0">
              <w:rPr>
                <w:rFonts w:asciiTheme="minorHAnsi" w:hAnsiTheme="minorHAnsi" w:cstheme="minorHAnsi"/>
                <w:b/>
                <w:bCs/>
              </w:rPr>
              <w:t>Nie otwierać przed: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25291">
              <w:rPr>
                <w:rFonts w:asciiTheme="minorHAnsi" w:hAnsiTheme="minorHAnsi" w:cstheme="minorHAnsi"/>
                <w:b/>
                <w:bCs/>
              </w:rPr>
              <w:t>1</w:t>
            </w:r>
            <w:r w:rsidR="006A2CE6">
              <w:rPr>
                <w:rFonts w:asciiTheme="minorHAnsi" w:hAnsiTheme="minorHAnsi" w:cstheme="minorHAnsi"/>
                <w:b/>
                <w:bCs/>
              </w:rPr>
              <w:t>8</w:t>
            </w:r>
            <w:r>
              <w:rPr>
                <w:rFonts w:asciiTheme="minorHAnsi" w:hAnsiTheme="minorHAnsi" w:cstheme="minorHAnsi"/>
                <w:b/>
                <w:bCs/>
              </w:rPr>
              <w:t>.0</w:t>
            </w:r>
            <w:r w:rsidR="00857848">
              <w:rPr>
                <w:rFonts w:asciiTheme="minorHAnsi" w:hAnsiTheme="minorHAnsi" w:cstheme="minorHAnsi"/>
                <w:b/>
                <w:bCs/>
              </w:rPr>
              <w:t>3</w:t>
            </w:r>
            <w:r>
              <w:rPr>
                <w:rFonts w:asciiTheme="minorHAnsi" w:hAnsiTheme="minorHAnsi" w:cstheme="minorHAnsi"/>
                <w:b/>
                <w:bCs/>
              </w:rPr>
              <w:t>.2026 r.</w:t>
            </w:r>
            <w:r w:rsidRPr="001B2EC0">
              <w:rPr>
                <w:rFonts w:asciiTheme="minorHAnsi" w:hAnsiTheme="minorHAnsi" w:cstheme="minorHAnsi"/>
                <w:b/>
                <w:bCs/>
              </w:rPr>
              <w:t>, godz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. </w:t>
            </w:r>
            <w:r w:rsidR="00857848">
              <w:rPr>
                <w:rFonts w:asciiTheme="minorHAnsi" w:hAnsiTheme="minorHAnsi" w:cstheme="minorHAnsi"/>
                <w:b/>
                <w:bCs/>
              </w:rPr>
              <w:t>11</w:t>
            </w:r>
            <w:r>
              <w:rPr>
                <w:rFonts w:asciiTheme="minorHAnsi" w:hAnsiTheme="minorHAnsi" w:cstheme="minorHAnsi"/>
                <w:b/>
                <w:bCs/>
              </w:rPr>
              <w:t>:</w:t>
            </w:r>
            <w:r w:rsidR="00525291">
              <w:rPr>
                <w:rFonts w:asciiTheme="minorHAnsi" w:hAnsiTheme="minorHAnsi" w:cstheme="minorHAnsi"/>
                <w:b/>
                <w:bCs/>
              </w:rPr>
              <w:t>3</w:t>
            </w:r>
            <w:r>
              <w:rPr>
                <w:rFonts w:asciiTheme="minorHAnsi" w:hAnsiTheme="minorHAnsi" w:cstheme="minorHAnsi"/>
                <w:b/>
                <w:bCs/>
              </w:rPr>
              <w:t>0</w:t>
            </w:r>
          </w:p>
        </w:tc>
      </w:tr>
    </w:tbl>
    <w:p w14:paraId="5EF87C00" w14:textId="3212B089" w:rsidR="00903B1C" w:rsidRPr="00E53F1A" w:rsidRDefault="00E53F1A" w:rsidP="00E53F1A">
      <w:pPr>
        <w:spacing w:after="41" w:line="352" w:lineRule="auto"/>
        <w:rPr>
          <w:rFonts w:asciiTheme="minorHAnsi" w:eastAsia="Arial" w:hAnsiTheme="minorHAnsi" w:cstheme="minorHAnsi"/>
          <w:b/>
        </w:rPr>
      </w:pPr>
      <w:r w:rsidRPr="00E53F1A">
        <w:rPr>
          <w:rFonts w:asciiTheme="minorHAnsi" w:eastAsia="Arial" w:hAnsiTheme="minorHAnsi" w:cstheme="minorHAnsi"/>
          <w:b/>
        </w:rPr>
        <w:lastRenderedPageBreak/>
        <w:t xml:space="preserve">VII. </w:t>
      </w:r>
      <w:r w:rsidR="00612BC9" w:rsidRPr="00E53F1A">
        <w:rPr>
          <w:rFonts w:asciiTheme="minorHAnsi" w:eastAsia="Arial" w:hAnsiTheme="minorHAnsi" w:cstheme="minorHAnsi"/>
          <w:b/>
        </w:rPr>
        <w:t xml:space="preserve">Miejsce i </w:t>
      </w:r>
      <w:r w:rsidR="00C03218" w:rsidRPr="00E53F1A">
        <w:rPr>
          <w:rFonts w:asciiTheme="minorHAnsi" w:eastAsia="Arial" w:hAnsiTheme="minorHAnsi" w:cstheme="minorHAnsi"/>
          <w:b/>
        </w:rPr>
        <w:t>t</w:t>
      </w:r>
      <w:r w:rsidR="00301073" w:rsidRPr="00E53F1A">
        <w:rPr>
          <w:rFonts w:asciiTheme="minorHAnsi" w:eastAsia="Arial" w:hAnsiTheme="minorHAnsi" w:cstheme="minorHAnsi"/>
          <w:b/>
        </w:rPr>
        <w:t>ermin składania</w:t>
      </w:r>
      <w:r w:rsidR="004E76DF" w:rsidRPr="00E53F1A">
        <w:rPr>
          <w:rFonts w:asciiTheme="minorHAnsi" w:eastAsia="Arial" w:hAnsiTheme="minorHAnsi" w:cstheme="minorHAnsi"/>
          <w:b/>
        </w:rPr>
        <w:t xml:space="preserve"> ofert, miejsce </w:t>
      </w:r>
      <w:r w:rsidR="00351ECF">
        <w:rPr>
          <w:rFonts w:asciiTheme="minorHAnsi" w:eastAsia="Arial" w:hAnsiTheme="minorHAnsi" w:cstheme="minorHAnsi"/>
          <w:b/>
        </w:rPr>
        <w:t xml:space="preserve">i </w:t>
      </w:r>
      <w:r w:rsidR="009C6591">
        <w:rPr>
          <w:rFonts w:asciiTheme="minorHAnsi" w:eastAsia="Arial" w:hAnsiTheme="minorHAnsi" w:cstheme="minorHAnsi"/>
          <w:b/>
        </w:rPr>
        <w:t xml:space="preserve">termin </w:t>
      </w:r>
      <w:r w:rsidR="00C156B0" w:rsidRPr="00E53F1A">
        <w:rPr>
          <w:rFonts w:asciiTheme="minorHAnsi" w:eastAsia="Arial" w:hAnsiTheme="minorHAnsi" w:cstheme="minorHAnsi"/>
          <w:b/>
        </w:rPr>
        <w:t>otwarcia</w:t>
      </w:r>
      <w:r w:rsidR="00301073" w:rsidRPr="00E53F1A">
        <w:rPr>
          <w:rFonts w:asciiTheme="minorHAnsi" w:eastAsia="Arial" w:hAnsiTheme="minorHAnsi" w:cstheme="minorHAnsi"/>
          <w:b/>
        </w:rPr>
        <w:t xml:space="preserve"> ofert</w:t>
      </w:r>
      <w:r w:rsidR="001B390E" w:rsidRPr="00E53F1A">
        <w:rPr>
          <w:rFonts w:asciiTheme="minorHAnsi" w:eastAsia="Arial" w:hAnsiTheme="minorHAnsi" w:cstheme="minorHAnsi"/>
          <w:b/>
        </w:rPr>
        <w:t>:</w:t>
      </w:r>
    </w:p>
    <w:p w14:paraId="547821EC" w14:textId="078D3950" w:rsidR="00FE5D53" w:rsidRDefault="00FE5D53" w:rsidP="00C156B0">
      <w:pPr>
        <w:pStyle w:val="Akapitzlist"/>
        <w:numPr>
          <w:ilvl w:val="0"/>
          <w:numId w:val="13"/>
        </w:numPr>
        <w:spacing w:after="41" w:line="352" w:lineRule="auto"/>
        <w:ind w:left="357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>Miejsce składania ofert:</w:t>
      </w:r>
    </w:p>
    <w:p w14:paraId="7C7A3F4A" w14:textId="441F6180" w:rsidR="000E64A8" w:rsidRDefault="00E068C2" w:rsidP="00E068C2">
      <w:pPr>
        <w:spacing w:after="0"/>
        <w:ind w:left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Gdański Zarząd Zieleni</w:t>
      </w:r>
    </w:p>
    <w:p w14:paraId="3A474DA5" w14:textId="7D1C8159" w:rsidR="00E068C2" w:rsidRDefault="00E068C2" w:rsidP="00E068C2">
      <w:pPr>
        <w:spacing w:after="0"/>
        <w:ind w:left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Al. Grunwaldzka 103A, piętro XV</w:t>
      </w:r>
    </w:p>
    <w:p w14:paraId="62C158C1" w14:textId="3A0888BB" w:rsidR="001D2E8B" w:rsidRDefault="001D2E8B" w:rsidP="00E068C2">
      <w:pPr>
        <w:spacing w:after="0"/>
        <w:ind w:left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80-244 Gdańsk</w:t>
      </w:r>
    </w:p>
    <w:p w14:paraId="2A1062B9" w14:textId="71D1F056" w:rsidR="00493AF6" w:rsidRDefault="00493AF6" w:rsidP="00E068C2">
      <w:pPr>
        <w:spacing w:after="0"/>
        <w:ind w:left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Sekretariat (osobiście bądź listownie – decyduje data wpływu do GZZ)</w:t>
      </w:r>
    </w:p>
    <w:p w14:paraId="143C4C78" w14:textId="6682FCCF" w:rsidR="0040229C" w:rsidRDefault="008510FF" w:rsidP="007D5C57">
      <w:pPr>
        <w:spacing w:after="0"/>
        <w:ind w:firstLine="357"/>
        <w:rPr>
          <w:rFonts w:asciiTheme="minorHAnsi" w:hAnsiTheme="minorHAnsi" w:cstheme="minorHAnsi"/>
          <w:b/>
          <w:bCs/>
          <w:u w:val="single"/>
        </w:rPr>
      </w:pPr>
      <w:r w:rsidRPr="00A104B5">
        <w:rPr>
          <w:rFonts w:asciiTheme="minorHAnsi" w:hAnsiTheme="minorHAnsi" w:cstheme="minorHAnsi"/>
          <w:b/>
          <w:bCs/>
          <w:u w:val="single"/>
        </w:rPr>
        <w:t>Termin składania ofert:</w:t>
      </w:r>
      <w:r w:rsidR="00E00F95">
        <w:rPr>
          <w:rFonts w:asciiTheme="minorHAnsi" w:hAnsiTheme="minorHAnsi" w:cstheme="minorHAnsi"/>
          <w:b/>
          <w:bCs/>
          <w:u w:val="single"/>
        </w:rPr>
        <w:t xml:space="preserve"> 1</w:t>
      </w:r>
      <w:r w:rsidR="00D61412">
        <w:rPr>
          <w:rFonts w:asciiTheme="minorHAnsi" w:hAnsiTheme="minorHAnsi" w:cstheme="minorHAnsi"/>
          <w:b/>
          <w:bCs/>
          <w:u w:val="single"/>
        </w:rPr>
        <w:t>8</w:t>
      </w:r>
      <w:r w:rsidR="00A077A4">
        <w:rPr>
          <w:rFonts w:asciiTheme="minorHAnsi" w:hAnsiTheme="minorHAnsi" w:cstheme="minorHAnsi"/>
          <w:b/>
          <w:bCs/>
          <w:u w:val="single"/>
        </w:rPr>
        <w:t>.0</w:t>
      </w:r>
      <w:r w:rsidR="00C205FD">
        <w:rPr>
          <w:rFonts w:asciiTheme="minorHAnsi" w:hAnsiTheme="minorHAnsi" w:cstheme="minorHAnsi"/>
          <w:b/>
          <w:bCs/>
          <w:u w:val="single"/>
        </w:rPr>
        <w:t>3</w:t>
      </w:r>
      <w:r w:rsidR="0060031E" w:rsidRPr="00A104B5">
        <w:rPr>
          <w:rFonts w:asciiTheme="minorHAnsi" w:hAnsiTheme="minorHAnsi" w:cstheme="minorHAnsi"/>
          <w:b/>
          <w:bCs/>
          <w:u w:val="single"/>
        </w:rPr>
        <w:t>.2026</w:t>
      </w:r>
      <w:r w:rsidR="00093702">
        <w:rPr>
          <w:rFonts w:asciiTheme="minorHAnsi" w:hAnsiTheme="minorHAnsi" w:cstheme="minorHAnsi"/>
          <w:b/>
          <w:bCs/>
          <w:u w:val="single"/>
        </w:rPr>
        <w:t xml:space="preserve"> </w:t>
      </w:r>
      <w:r w:rsidR="006036C1" w:rsidRPr="00A104B5">
        <w:rPr>
          <w:rFonts w:asciiTheme="minorHAnsi" w:hAnsiTheme="minorHAnsi" w:cstheme="minorHAnsi"/>
          <w:b/>
          <w:bCs/>
          <w:u w:val="single"/>
        </w:rPr>
        <w:t>r.</w:t>
      </w:r>
      <w:r w:rsidRPr="00A104B5">
        <w:rPr>
          <w:rFonts w:asciiTheme="minorHAnsi" w:hAnsiTheme="minorHAnsi" w:cstheme="minorHAnsi"/>
          <w:b/>
          <w:bCs/>
          <w:u w:val="single"/>
        </w:rPr>
        <w:t xml:space="preserve">, do godz.: </w:t>
      </w:r>
      <w:r w:rsidR="00C205FD">
        <w:rPr>
          <w:rFonts w:asciiTheme="minorHAnsi" w:hAnsiTheme="minorHAnsi" w:cstheme="minorHAnsi"/>
          <w:b/>
          <w:bCs/>
          <w:u w:val="single"/>
        </w:rPr>
        <w:t>11</w:t>
      </w:r>
      <w:r w:rsidR="0060031E" w:rsidRPr="00A104B5">
        <w:rPr>
          <w:rFonts w:asciiTheme="minorHAnsi" w:hAnsiTheme="minorHAnsi" w:cstheme="minorHAnsi"/>
          <w:b/>
          <w:bCs/>
          <w:u w:val="single"/>
        </w:rPr>
        <w:t>:</w:t>
      </w:r>
      <w:r w:rsidR="00E00F95">
        <w:rPr>
          <w:rFonts w:asciiTheme="minorHAnsi" w:hAnsiTheme="minorHAnsi" w:cstheme="minorHAnsi"/>
          <w:b/>
          <w:bCs/>
          <w:u w:val="single"/>
        </w:rPr>
        <w:t>3</w:t>
      </w:r>
      <w:r w:rsidR="0060031E" w:rsidRPr="00A104B5">
        <w:rPr>
          <w:rFonts w:asciiTheme="minorHAnsi" w:hAnsiTheme="minorHAnsi" w:cstheme="minorHAnsi"/>
          <w:b/>
          <w:bCs/>
          <w:u w:val="single"/>
        </w:rPr>
        <w:t>0</w:t>
      </w:r>
    </w:p>
    <w:p w14:paraId="04ED21EE" w14:textId="77777777" w:rsidR="007032BA" w:rsidRPr="007D5C57" w:rsidRDefault="007032BA" w:rsidP="007D5C57">
      <w:pPr>
        <w:spacing w:after="0"/>
        <w:ind w:firstLine="357"/>
        <w:rPr>
          <w:rFonts w:asciiTheme="minorHAnsi" w:hAnsiTheme="minorHAnsi" w:cstheme="minorHAnsi"/>
          <w:b/>
          <w:bCs/>
          <w:u w:val="single"/>
        </w:rPr>
      </w:pPr>
    </w:p>
    <w:p w14:paraId="0E6C449C" w14:textId="4F544FB4" w:rsidR="00574E80" w:rsidRPr="00E64D8E" w:rsidRDefault="0040229C" w:rsidP="00C156B0">
      <w:pPr>
        <w:pStyle w:val="Akapitzlist"/>
        <w:numPr>
          <w:ilvl w:val="0"/>
          <w:numId w:val="13"/>
        </w:numPr>
        <w:spacing w:after="0"/>
        <w:ind w:left="357"/>
        <w:rPr>
          <w:rFonts w:asciiTheme="minorHAnsi" w:hAnsiTheme="minorHAnsi" w:cstheme="minorHAnsi"/>
          <w:b/>
          <w:bCs/>
        </w:rPr>
      </w:pPr>
      <w:r w:rsidRPr="0040229C">
        <w:rPr>
          <w:rFonts w:asciiTheme="minorHAnsi" w:hAnsiTheme="minorHAnsi" w:cstheme="minorHAnsi"/>
          <w:b/>
          <w:bCs/>
        </w:rPr>
        <w:t>Miejsce otwarcia ofert:</w:t>
      </w:r>
    </w:p>
    <w:p w14:paraId="2C3DAE0E" w14:textId="77777777" w:rsidR="0040229C" w:rsidRPr="00FE5D53" w:rsidRDefault="0040229C" w:rsidP="00C156B0">
      <w:pPr>
        <w:pStyle w:val="Akapitzlist"/>
        <w:spacing w:after="0"/>
        <w:ind w:left="357"/>
        <w:rPr>
          <w:rFonts w:asciiTheme="minorHAnsi" w:hAnsiTheme="minorHAnsi" w:cstheme="minorHAnsi"/>
        </w:rPr>
      </w:pPr>
      <w:r w:rsidRPr="00FE5D53">
        <w:rPr>
          <w:rFonts w:asciiTheme="minorHAnsi" w:hAnsiTheme="minorHAnsi" w:cstheme="minorHAnsi"/>
        </w:rPr>
        <w:t>Gdański Zarząd Zieleni</w:t>
      </w:r>
    </w:p>
    <w:p w14:paraId="554B1F7C" w14:textId="7D68992A" w:rsidR="0040229C" w:rsidRPr="0040229C" w:rsidRDefault="0040229C" w:rsidP="00C156B0">
      <w:pPr>
        <w:spacing w:after="0"/>
        <w:ind w:left="357"/>
        <w:rPr>
          <w:rFonts w:asciiTheme="minorHAnsi" w:hAnsiTheme="minorHAnsi" w:cstheme="minorHAnsi"/>
        </w:rPr>
      </w:pPr>
      <w:r w:rsidRPr="0040229C">
        <w:rPr>
          <w:rFonts w:asciiTheme="minorHAnsi" w:hAnsiTheme="minorHAnsi" w:cstheme="minorHAnsi"/>
        </w:rPr>
        <w:t>Al. Grunwaldzka 1</w:t>
      </w:r>
      <w:r w:rsidR="005F65FB">
        <w:rPr>
          <w:rFonts w:asciiTheme="minorHAnsi" w:hAnsiTheme="minorHAnsi" w:cstheme="minorHAnsi"/>
        </w:rPr>
        <w:t>03</w:t>
      </w:r>
      <w:r w:rsidRPr="0040229C">
        <w:rPr>
          <w:rFonts w:asciiTheme="minorHAnsi" w:hAnsiTheme="minorHAnsi" w:cstheme="minorHAnsi"/>
        </w:rPr>
        <w:t>A, piętro XVI</w:t>
      </w:r>
    </w:p>
    <w:p w14:paraId="2D056B9E" w14:textId="4727EB89" w:rsidR="0040229C" w:rsidRDefault="0040229C" w:rsidP="00C156B0">
      <w:pPr>
        <w:pStyle w:val="Akapitzlist"/>
        <w:spacing w:after="0"/>
        <w:ind w:left="357"/>
        <w:rPr>
          <w:rFonts w:asciiTheme="minorHAnsi" w:hAnsiTheme="minorHAnsi" w:cstheme="minorHAnsi"/>
        </w:rPr>
      </w:pPr>
      <w:r w:rsidRPr="00FE5D53">
        <w:rPr>
          <w:rFonts w:asciiTheme="minorHAnsi" w:hAnsiTheme="minorHAnsi" w:cstheme="minorHAnsi"/>
        </w:rPr>
        <w:t>80-244 Gdańsk</w:t>
      </w:r>
    </w:p>
    <w:p w14:paraId="6D6A3BAC" w14:textId="77777777" w:rsidR="0040229C" w:rsidRDefault="0040229C" w:rsidP="008E61E7">
      <w:pPr>
        <w:pStyle w:val="Akapitzlist"/>
        <w:spacing w:after="0" w:line="192" w:lineRule="auto"/>
        <w:ind w:left="357"/>
        <w:rPr>
          <w:rFonts w:asciiTheme="minorHAnsi" w:hAnsiTheme="minorHAnsi" w:cstheme="minorHAnsi"/>
        </w:rPr>
      </w:pPr>
    </w:p>
    <w:p w14:paraId="11DB123E" w14:textId="36577E21" w:rsidR="0040229C" w:rsidRDefault="005F2EDA" w:rsidP="00C156B0">
      <w:pPr>
        <w:pStyle w:val="Akapitzlist"/>
        <w:spacing w:after="0"/>
        <w:ind w:left="357"/>
        <w:rPr>
          <w:rFonts w:asciiTheme="minorHAnsi" w:hAnsiTheme="minorHAnsi" w:cstheme="minorHAnsi"/>
          <w:b/>
          <w:bCs/>
          <w:u w:val="single"/>
        </w:rPr>
      </w:pPr>
      <w:r w:rsidRPr="00093702">
        <w:rPr>
          <w:rFonts w:asciiTheme="minorHAnsi" w:hAnsiTheme="minorHAnsi" w:cstheme="minorHAnsi"/>
          <w:b/>
          <w:bCs/>
          <w:u w:val="single"/>
        </w:rPr>
        <w:t>Termin otwarcia ofert:</w:t>
      </w:r>
      <w:r w:rsidR="00FB04F4">
        <w:rPr>
          <w:rFonts w:asciiTheme="minorHAnsi" w:hAnsiTheme="minorHAnsi" w:cstheme="minorHAnsi"/>
          <w:b/>
          <w:bCs/>
          <w:u w:val="single"/>
        </w:rPr>
        <w:t xml:space="preserve"> 1</w:t>
      </w:r>
      <w:r w:rsidR="00D61412">
        <w:rPr>
          <w:rFonts w:asciiTheme="minorHAnsi" w:hAnsiTheme="minorHAnsi" w:cstheme="minorHAnsi"/>
          <w:b/>
          <w:bCs/>
          <w:u w:val="single"/>
        </w:rPr>
        <w:t>8</w:t>
      </w:r>
      <w:r w:rsidR="00E20AE3">
        <w:rPr>
          <w:rFonts w:asciiTheme="minorHAnsi" w:hAnsiTheme="minorHAnsi" w:cstheme="minorHAnsi"/>
          <w:b/>
          <w:bCs/>
          <w:u w:val="single"/>
        </w:rPr>
        <w:t>.0</w:t>
      </w:r>
      <w:r w:rsidR="009E0196">
        <w:rPr>
          <w:rFonts w:asciiTheme="minorHAnsi" w:hAnsiTheme="minorHAnsi" w:cstheme="minorHAnsi"/>
          <w:b/>
          <w:bCs/>
          <w:u w:val="single"/>
        </w:rPr>
        <w:t>3</w:t>
      </w:r>
      <w:r w:rsidR="00E20AE3">
        <w:rPr>
          <w:rFonts w:asciiTheme="minorHAnsi" w:hAnsiTheme="minorHAnsi" w:cstheme="minorHAnsi"/>
          <w:b/>
          <w:bCs/>
          <w:u w:val="single"/>
        </w:rPr>
        <w:t>.</w:t>
      </w:r>
      <w:r w:rsidR="006036C1" w:rsidRPr="00093702">
        <w:rPr>
          <w:rFonts w:asciiTheme="minorHAnsi" w:hAnsiTheme="minorHAnsi" w:cstheme="minorHAnsi"/>
          <w:b/>
          <w:bCs/>
          <w:u w:val="single"/>
        </w:rPr>
        <w:t>2026</w:t>
      </w:r>
      <w:r w:rsidR="00093702" w:rsidRPr="00093702">
        <w:rPr>
          <w:rFonts w:asciiTheme="minorHAnsi" w:hAnsiTheme="minorHAnsi" w:cstheme="minorHAnsi"/>
          <w:b/>
          <w:bCs/>
          <w:u w:val="single"/>
        </w:rPr>
        <w:t xml:space="preserve"> </w:t>
      </w:r>
      <w:r w:rsidR="006036C1" w:rsidRPr="00093702">
        <w:rPr>
          <w:rFonts w:asciiTheme="minorHAnsi" w:hAnsiTheme="minorHAnsi" w:cstheme="minorHAnsi"/>
          <w:b/>
          <w:bCs/>
          <w:u w:val="single"/>
        </w:rPr>
        <w:t>r.</w:t>
      </w:r>
      <w:r w:rsidRPr="00093702">
        <w:rPr>
          <w:rFonts w:asciiTheme="minorHAnsi" w:hAnsiTheme="minorHAnsi" w:cstheme="minorHAnsi"/>
          <w:b/>
          <w:bCs/>
          <w:u w:val="single"/>
        </w:rPr>
        <w:t>, o godz.:</w:t>
      </w:r>
      <w:r w:rsidR="00F207F4" w:rsidRPr="00093702">
        <w:rPr>
          <w:rFonts w:asciiTheme="minorHAnsi" w:hAnsiTheme="minorHAnsi" w:cstheme="minorHAnsi"/>
          <w:b/>
          <w:bCs/>
          <w:u w:val="single"/>
        </w:rPr>
        <w:t xml:space="preserve"> </w:t>
      </w:r>
      <w:r w:rsidR="009E0196">
        <w:rPr>
          <w:rFonts w:asciiTheme="minorHAnsi" w:hAnsiTheme="minorHAnsi" w:cstheme="minorHAnsi"/>
          <w:b/>
          <w:bCs/>
          <w:u w:val="single"/>
        </w:rPr>
        <w:t>11</w:t>
      </w:r>
      <w:r w:rsidR="00F207F4" w:rsidRPr="00093702">
        <w:rPr>
          <w:rFonts w:asciiTheme="minorHAnsi" w:hAnsiTheme="minorHAnsi" w:cstheme="minorHAnsi"/>
          <w:b/>
          <w:bCs/>
          <w:u w:val="single"/>
        </w:rPr>
        <w:t>:</w:t>
      </w:r>
      <w:r w:rsidR="00FB04F4">
        <w:rPr>
          <w:rFonts w:asciiTheme="minorHAnsi" w:hAnsiTheme="minorHAnsi" w:cstheme="minorHAnsi"/>
          <w:b/>
          <w:bCs/>
          <w:u w:val="single"/>
        </w:rPr>
        <w:t>4</w:t>
      </w:r>
      <w:r w:rsidR="00D87CAC">
        <w:rPr>
          <w:rFonts w:asciiTheme="minorHAnsi" w:hAnsiTheme="minorHAnsi" w:cstheme="minorHAnsi"/>
          <w:b/>
          <w:bCs/>
          <w:u w:val="single"/>
        </w:rPr>
        <w:t>5</w:t>
      </w:r>
    </w:p>
    <w:p w14:paraId="6FB84C52" w14:textId="77777777" w:rsidR="004F496D" w:rsidRDefault="004F496D" w:rsidP="00C156B0">
      <w:pPr>
        <w:pStyle w:val="Akapitzlist"/>
        <w:spacing w:after="0"/>
        <w:ind w:left="357"/>
        <w:rPr>
          <w:rFonts w:asciiTheme="minorHAnsi" w:hAnsiTheme="minorHAnsi" w:cstheme="minorHAnsi"/>
          <w:b/>
          <w:bCs/>
          <w:u w:val="single"/>
        </w:rPr>
      </w:pPr>
    </w:p>
    <w:p w14:paraId="62C6DBC9" w14:textId="77777777" w:rsidR="007B7B92" w:rsidRPr="005D1312" w:rsidRDefault="004F496D" w:rsidP="005D1312">
      <w:pPr>
        <w:spacing w:after="41" w:line="352" w:lineRule="auto"/>
        <w:ind w:right="4303"/>
        <w:rPr>
          <w:rFonts w:eastAsia="Arial" w:cs="Calibri"/>
          <w:b/>
        </w:rPr>
      </w:pPr>
      <w:r w:rsidRPr="005D1312">
        <w:rPr>
          <w:rFonts w:asciiTheme="minorHAnsi" w:hAnsiTheme="minorHAnsi" w:cstheme="minorHAnsi"/>
          <w:b/>
          <w:bCs/>
        </w:rPr>
        <w:t xml:space="preserve">VIII. </w:t>
      </w:r>
      <w:r w:rsidR="007B7B92" w:rsidRPr="005D1312">
        <w:rPr>
          <w:rFonts w:eastAsia="Arial" w:cs="Calibri"/>
          <w:b/>
        </w:rPr>
        <w:t>Opis sposobu obliczenia ceny:</w:t>
      </w:r>
    </w:p>
    <w:p w14:paraId="01EAA2C3" w14:textId="0DE00674" w:rsidR="007B7B92" w:rsidRPr="005D1312" w:rsidRDefault="005D1312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>
        <w:rPr>
          <w:rFonts w:cs="Calibri"/>
        </w:rPr>
        <w:t xml:space="preserve">1. </w:t>
      </w:r>
      <w:r w:rsidR="006D4A47">
        <w:rPr>
          <w:rFonts w:cs="Calibri"/>
        </w:rPr>
        <w:tab/>
      </w:r>
      <w:r w:rsidR="007B7B92" w:rsidRPr="005D1312">
        <w:rPr>
          <w:rFonts w:cs="Calibri"/>
        </w:rPr>
        <w:t xml:space="preserve">Cena podana w ofercie powinna stanowić sumę kwot wszystkich elementów składających się </w:t>
      </w:r>
      <w:r>
        <w:rPr>
          <w:rFonts w:cs="Calibri"/>
        </w:rPr>
        <w:br/>
      </w:r>
      <w:r w:rsidR="007B7B92" w:rsidRPr="005D1312">
        <w:rPr>
          <w:rFonts w:cs="Calibri"/>
        </w:rPr>
        <w:t>na koszt realizacji przedmiot zamówienia.</w:t>
      </w:r>
    </w:p>
    <w:p w14:paraId="2172C62B" w14:textId="7AB85D4B" w:rsidR="007B7B92" w:rsidRPr="005D1312" w:rsidRDefault="005D1312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>
        <w:rPr>
          <w:rFonts w:cs="Calibri"/>
        </w:rPr>
        <w:t xml:space="preserve">2. </w:t>
      </w:r>
      <w:r w:rsidR="006D4A47">
        <w:rPr>
          <w:rFonts w:cs="Calibri"/>
        </w:rPr>
        <w:tab/>
      </w:r>
      <w:r w:rsidR="007B7B92" w:rsidRPr="005D1312">
        <w:rPr>
          <w:rFonts w:cs="Calibri"/>
        </w:rPr>
        <w:t xml:space="preserve">Cena powinna być podana do 2 miejsca po przecinku, zgodnie z zasadami matematycznego zaokrąglania, tj. „5” na 3. miejscu po przecinku – zaokrąglenie w górę, a poniżej „5” – zaokrąglenie </w:t>
      </w:r>
      <w:r w:rsidR="00685C10">
        <w:rPr>
          <w:rFonts w:cs="Calibri"/>
        </w:rPr>
        <w:br/>
      </w:r>
      <w:r w:rsidR="007B7B92" w:rsidRPr="005D1312">
        <w:rPr>
          <w:rFonts w:cs="Calibri"/>
        </w:rPr>
        <w:t>w dół.</w:t>
      </w:r>
    </w:p>
    <w:p w14:paraId="4B29235C" w14:textId="115165BA" w:rsidR="007B7B92" w:rsidRPr="005D1312" w:rsidRDefault="005D1312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>
        <w:rPr>
          <w:rFonts w:cs="Calibri"/>
        </w:rPr>
        <w:t xml:space="preserve">3. </w:t>
      </w:r>
      <w:r w:rsidR="006D4A47">
        <w:rPr>
          <w:rFonts w:cs="Calibri"/>
        </w:rPr>
        <w:tab/>
      </w:r>
      <w:r w:rsidR="007B7B92" w:rsidRPr="005D1312">
        <w:rPr>
          <w:rFonts w:cs="Calibri"/>
        </w:rPr>
        <w:t>Ocenie będzie podlegała cena oferty z podatkiem VAT w odpowiedniej wysokości.</w:t>
      </w:r>
    </w:p>
    <w:p w14:paraId="043E52B2" w14:textId="570FB9A2" w:rsidR="007B7B92" w:rsidRPr="00685C10" w:rsidRDefault="00685C10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>
        <w:rPr>
          <w:rFonts w:cs="Calibri"/>
        </w:rPr>
        <w:t xml:space="preserve">4. </w:t>
      </w:r>
      <w:r w:rsidR="006D4A47">
        <w:rPr>
          <w:rFonts w:cs="Calibri"/>
        </w:rPr>
        <w:tab/>
      </w:r>
      <w:r w:rsidR="007B7B92" w:rsidRPr="00685C10">
        <w:rPr>
          <w:rFonts w:cs="Calibri"/>
        </w:rPr>
        <w:t xml:space="preserve">Cena winna być wyrażona w złotych polskich i w tej walucie będą również prowadzone rozliczenia pomiędzy Zamawiającym a wykonawcą. </w:t>
      </w:r>
    </w:p>
    <w:p w14:paraId="7A9701F5" w14:textId="5B761556" w:rsidR="00712789" w:rsidRPr="00275DA7" w:rsidRDefault="00685C10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>
        <w:rPr>
          <w:rFonts w:cs="Calibri"/>
        </w:rPr>
        <w:t xml:space="preserve">5. </w:t>
      </w:r>
      <w:r w:rsidR="007D5C57">
        <w:rPr>
          <w:rFonts w:cs="Calibri"/>
        </w:rPr>
        <w:t xml:space="preserve"> </w:t>
      </w:r>
      <w:r w:rsidR="007B7B92" w:rsidRPr="00685C10">
        <w:rPr>
          <w:rFonts w:cs="Calibri"/>
        </w:rPr>
        <w:t xml:space="preserve">Z wykonawcą, którego oferta zostanie uznana za najkorzystniejszą, zostanie zawarta umowa </w:t>
      </w:r>
      <w:r w:rsidR="00F9496A">
        <w:rPr>
          <w:rFonts w:cs="Calibri"/>
        </w:rPr>
        <w:br/>
      </w:r>
      <w:r w:rsidR="007B7B92" w:rsidRPr="00685C10">
        <w:rPr>
          <w:rFonts w:cs="Calibri"/>
        </w:rPr>
        <w:t xml:space="preserve">na warunkach określonych we wzorze umowy, stanowiącym </w:t>
      </w:r>
      <w:r w:rsidR="007B7B92" w:rsidRPr="00952691">
        <w:rPr>
          <w:rFonts w:cs="Calibri"/>
          <w:b/>
          <w:bCs/>
        </w:rPr>
        <w:t>załącznik nr 3</w:t>
      </w:r>
      <w:r w:rsidR="007B7B92" w:rsidRPr="00685C10">
        <w:rPr>
          <w:rFonts w:cs="Calibri"/>
        </w:rPr>
        <w:t xml:space="preserve"> do Zapytania.</w:t>
      </w:r>
    </w:p>
    <w:p w14:paraId="381BEF0A" w14:textId="044EDA7E" w:rsidR="007817D5" w:rsidRPr="00B04BD5" w:rsidRDefault="00B04BD5" w:rsidP="00B04BD5">
      <w:pPr>
        <w:spacing w:after="41" w:line="352" w:lineRule="auto"/>
        <w:rPr>
          <w:rFonts w:asciiTheme="minorHAnsi" w:eastAsia="Arial" w:hAnsiTheme="minorHAnsi" w:cstheme="minorHAnsi"/>
          <w:b/>
        </w:rPr>
      </w:pPr>
      <w:bookmarkStart w:id="2" w:name="_Hlk218686437"/>
      <w:r>
        <w:rPr>
          <w:rFonts w:asciiTheme="minorHAnsi" w:eastAsia="Arial" w:hAnsiTheme="minorHAnsi" w:cstheme="minorHAnsi"/>
          <w:b/>
        </w:rPr>
        <w:t xml:space="preserve">IX.   </w:t>
      </w:r>
      <w:r w:rsidR="007817D5" w:rsidRPr="00B04BD5">
        <w:rPr>
          <w:rFonts w:asciiTheme="minorHAnsi" w:eastAsia="Arial" w:hAnsiTheme="minorHAnsi" w:cstheme="minorHAnsi"/>
          <w:b/>
        </w:rPr>
        <w:t>Warunki płatności</w:t>
      </w:r>
      <w:r w:rsidR="00CB37B9" w:rsidRPr="00B04BD5">
        <w:rPr>
          <w:rFonts w:asciiTheme="minorHAnsi" w:eastAsia="Arial" w:hAnsiTheme="minorHAnsi" w:cstheme="minorHAnsi"/>
          <w:b/>
        </w:rPr>
        <w:t>:</w:t>
      </w:r>
    </w:p>
    <w:p w14:paraId="7BCC0DD1" w14:textId="638446AB" w:rsidR="00CB37B9" w:rsidRPr="006A67D8" w:rsidRDefault="00A64ACD" w:rsidP="00633043">
      <w:pPr>
        <w:pStyle w:val="Akapitzlist"/>
        <w:spacing w:after="41" w:line="352" w:lineRule="auto"/>
        <w:ind w:left="284"/>
        <w:jc w:val="both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 xml:space="preserve">Warunki płatności określone są we wzorze Umowy, która </w:t>
      </w:r>
      <w:r w:rsidR="009759C9">
        <w:rPr>
          <w:rFonts w:asciiTheme="minorHAnsi" w:eastAsia="Arial" w:hAnsiTheme="minorHAnsi" w:cstheme="minorHAnsi"/>
          <w:bCs/>
        </w:rPr>
        <w:t xml:space="preserve">stanowi </w:t>
      </w:r>
      <w:r w:rsidR="009759C9" w:rsidRPr="00633043">
        <w:rPr>
          <w:rFonts w:asciiTheme="minorHAnsi" w:eastAsia="Arial" w:hAnsiTheme="minorHAnsi" w:cstheme="minorHAnsi"/>
          <w:b/>
        </w:rPr>
        <w:t xml:space="preserve">załącznik nr </w:t>
      </w:r>
      <w:r w:rsidR="00633043" w:rsidRPr="00633043">
        <w:rPr>
          <w:rFonts w:asciiTheme="minorHAnsi" w:eastAsia="Arial" w:hAnsiTheme="minorHAnsi" w:cstheme="minorHAnsi"/>
          <w:b/>
        </w:rPr>
        <w:t>3</w:t>
      </w:r>
      <w:r w:rsidR="009759C9" w:rsidRPr="00633043">
        <w:rPr>
          <w:rFonts w:asciiTheme="minorHAnsi" w:eastAsia="Arial" w:hAnsiTheme="minorHAnsi" w:cstheme="minorHAnsi"/>
          <w:bCs/>
        </w:rPr>
        <w:t xml:space="preserve"> </w:t>
      </w:r>
      <w:r w:rsidR="009759C9">
        <w:rPr>
          <w:rFonts w:asciiTheme="minorHAnsi" w:eastAsia="Arial" w:hAnsiTheme="minorHAnsi" w:cstheme="minorHAnsi"/>
          <w:bCs/>
        </w:rPr>
        <w:t>do zapytania ofertowego.</w:t>
      </w:r>
    </w:p>
    <w:p w14:paraId="5CC7FDC5" w14:textId="3C666F09" w:rsidR="006F7853" w:rsidRPr="00B04BD5" w:rsidRDefault="00B04BD5" w:rsidP="00B04BD5">
      <w:pPr>
        <w:spacing w:after="41" w:line="352" w:lineRule="auto"/>
        <w:rPr>
          <w:rFonts w:asciiTheme="minorHAnsi" w:eastAsia="Arial" w:hAnsiTheme="minorHAnsi" w:cstheme="minorHAnsi"/>
          <w:b/>
        </w:rPr>
      </w:pPr>
      <w:r w:rsidRPr="00B04BD5">
        <w:rPr>
          <w:rFonts w:asciiTheme="minorHAnsi" w:hAnsiTheme="minorHAnsi" w:cstheme="minorHAnsi"/>
          <w:b/>
          <w:bCs/>
        </w:rPr>
        <w:t>X</w:t>
      </w:r>
      <w:r>
        <w:rPr>
          <w:rFonts w:asciiTheme="minorHAnsi" w:hAnsiTheme="minorHAnsi" w:cstheme="minorHAnsi"/>
          <w:i/>
          <w:iCs/>
        </w:rPr>
        <w:t xml:space="preserve">.   </w:t>
      </w:r>
      <w:r w:rsidR="00AF469F" w:rsidRPr="00B04BD5">
        <w:rPr>
          <w:rFonts w:asciiTheme="minorHAnsi" w:eastAsia="Arial" w:hAnsiTheme="minorHAnsi" w:cstheme="minorHAnsi"/>
          <w:b/>
        </w:rPr>
        <w:t xml:space="preserve">Osoby </w:t>
      </w:r>
      <w:r w:rsidR="00C3151A" w:rsidRPr="00B04BD5">
        <w:rPr>
          <w:rFonts w:asciiTheme="minorHAnsi" w:eastAsia="Arial" w:hAnsiTheme="minorHAnsi" w:cstheme="minorHAnsi"/>
          <w:b/>
        </w:rPr>
        <w:t>upoważnione do kontaktów z wykona</w:t>
      </w:r>
      <w:r w:rsidR="00B01077" w:rsidRPr="00B04BD5">
        <w:rPr>
          <w:rFonts w:asciiTheme="minorHAnsi" w:eastAsia="Arial" w:hAnsiTheme="minorHAnsi" w:cstheme="minorHAnsi"/>
          <w:b/>
        </w:rPr>
        <w:t>wcami:</w:t>
      </w:r>
    </w:p>
    <w:bookmarkEnd w:id="2"/>
    <w:p w14:paraId="1BF5CB7E" w14:textId="2AA18280" w:rsidR="0072146E" w:rsidRPr="006A67D8" w:rsidRDefault="00757F59" w:rsidP="009D1D3A">
      <w:pPr>
        <w:pStyle w:val="Akapitzlist"/>
        <w:spacing w:after="41" w:line="352" w:lineRule="auto"/>
        <w:ind w:left="284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Ewa Wyppich</w:t>
      </w:r>
      <w:r w:rsidR="00BD6EA2">
        <w:rPr>
          <w:rFonts w:asciiTheme="minorHAnsi" w:eastAsia="Arial" w:hAnsiTheme="minorHAnsi" w:cstheme="minorHAnsi"/>
          <w:bCs/>
        </w:rPr>
        <w:t xml:space="preserve"> – Starszy referent ds. zamówień publicznych, e-mail: </w:t>
      </w:r>
      <w:hyperlink r:id="rId18" w:tgtFrame="_blank" w:history="1">
        <w:r w:rsidR="00B925F4" w:rsidRPr="005F3681">
          <w:rPr>
            <w:rStyle w:val="Hipercze"/>
            <w:rFonts w:asciiTheme="minorHAnsi" w:eastAsia="Arial" w:hAnsiTheme="minorHAnsi" w:cstheme="minorHAnsi"/>
            <w:bCs/>
          </w:rPr>
          <w:t>gzz-przetargi@gdansk.gda.pl</w:t>
        </w:r>
      </w:hyperlink>
      <w:r w:rsidR="00B925F4" w:rsidRPr="005F3681">
        <w:rPr>
          <w:rFonts w:asciiTheme="minorHAnsi" w:eastAsia="Arial" w:hAnsiTheme="minorHAnsi" w:cstheme="minorHAnsi"/>
          <w:bCs/>
        </w:rPr>
        <w:t>,</w:t>
      </w:r>
    </w:p>
    <w:p w14:paraId="49ADF7E2" w14:textId="11460FBA" w:rsidR="004D6F00" w:rsidRPr="00B04BD5" w:rsidRDefault="00B04BD5" w:rsidP="00B04BD5">
      <w:pPr>
        <w:spacing w:after="41" w:line="352" w:lineRule="auto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 xml:space="preserve">XI.  </w:t>
      </w:r>
      <w:r w:rsidR="00880C11">
        <w:rPr>
          <w:rFonts w:asciiTheme="minorHAnsi" w:eastAsia="Arial" w:hAnsiTheme="minorHAnsi" w:cstheme="minorHAnsi"/>
          <w:b/>
        </w:rPr>
        <w:t xml:space="preserve"> </w:t>
      </w:r>
      <w:r w:rsidR="00EE1FE0" w:rsidRPr="00B04BD5">
        <w:rPr>
          <w:rFonts w:asciiTheme="minorHAnsi" w:eastAsia="Arial" w:hAnsiTheme="minorHAnsi" w:cstheme="minorHAnsi"/>
          <w:b/>
        </w:rPr>
        <w:t>Termin związania ofertą</w:t>
      </w:r>
    </w:p>
    <w:p w14:paraId="09AF3EE2" w14:textId="12FD9538" w:rsidR="00EE1FE0" w:rsidRDefault="004B49CB" w:rsidP="004B49CB">
      <w:pPr>
        <w:spacing w:before="120"/>
        <w:ind w:left="284"/>
        <w:jc w:val="both"/>
        <w:rPr>
          <w:rFonts w:asciiTheme="minorHAnsi" w:hAnsiTheme="minorHAnsi" w:cstheme="minorHAnsi"/>
          <w:color w:val="000000"/>
        </w:rPr>
      </w:pPr>
      <w:r w:rsidRPr="006A67D8">
        <w:rPr>
          <w:rFonts w:asciiTheme="minorHAnsi" w:hAnsiTheme="minorHAnsi" w:cstheme="minorHAnsi"/>
          <w:color w:val="000000"/>
        </w:rPr>
        <w:t>Wykonawca związany jest ofertą</w:t>
      </w:r>
      <w:r w:rsidR="00687C9F">
        <w:rPr>
          <w:rFonts w:asciiTheme="minorHAnsi" w:hAnsiTheme="minorHAnsi" w:cstheme="minorHAnsi"/>
          <w:color w:val="000000"/>
        </w:rPr>
        <w:t xml:space="preserve"> 30</w:t>
      </w:r>
      <w:r w:rsidRPr="006A67D8">
        <w:rPr>
          <w:rFonts w:asciiTheme="minorHAnsi" w:hAnsiTheme="minorHAnsi" w:cstheme="minorHAnsi"/>
          <w:color w:val="000000"/>
        </w:rPr>
        <w:t xml:space="preserve"> dni, licząc od upływu terminu składnia ofert, przy czym bieg terminu związania ofertą rozpoczyna się wraz z upływem terminu składnia ofert.</w:t>
      </w:r>
    </w:p>
    <w:p w14:paraId="5752AE88" w14:textId="77777777" w:rsidR="009419C1" w:rsidRPr="006A67D8" w:rsidRDefault="009419C1" w:rsidP="004B49CB">
      <w:pPr>
        <w:spacing w:before="120"/>
        <w:ind w:left="284"/>
        <w:jc w:val="both"/>
        <w:rPr>
          <w:rFonts w:asciiTheme="minorHAnsi" w:hAnsiTheme="minorHAnsi" w:cstheme="minorHAnsi"/>
          <w:color w:val="000000"/>
          <w:lang w:eastAsia="pl-PL"/>
        </w:rPr>
      </w:pPr>
    </w:p>
    <w:p w14:paraId="1C21D5D3" w14:textId="6F4EE59C" w:rsidR="009D1D3A" w:rsidRPr="00880C11" w:rsidRDefault="00880C11" w:rsidP="00880C11">
      <w:pPr>
        <w:spacing w:after="41" w:line="352" w:lineRule="auto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lastRenderedPageBreak/>
        <w:t xml:space="preserve">XII.   </w:t>
      </w:r>
      <w:r w:rsidR="00B959B3" w:rsidRPr="00880C11">
        <w:rPr>
          <w:rFonts w:asciiTheme="minorHAnsi" w:eastAsia="Arial" w:hAnsiTheme="minorHAnsi" w:cstheme="minorHAnsi"/>
          <w:b/>
        </w:rPr>
        <w:t>Wykaz dokumentów, które należy złożyć wraz z ofertą</w:t>
      </w:r>
      <w:r w:rsidR="00D568B5" w:rsidRPr="00880C11">
        <w:rPr>
          <w:rFonts w:asciiTheme="minorHAnsi" w:eastAsia="Arial" w:hAnsiTheme="minorHAnsi" w:cstheme="minorHAnsi"/>
          <w:b/>
        </w:rPr>
        <w:t>:</w:t>
      </w:r>
    </w:p>
    <w:p w14:paraId="3A48F529" w14:textId="5CAFC884" w:rsidR="00D568B5" w:rsidRDefault="00B959B3" w:rsidP="00D568B5">
      <w:pPr>
        <w:pStyle w:val="Akapitzlist"/>
        <w:spacing w:after="41" w:line="352" w:lineRule="auto"/>
        <w:ind w:left="284"/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</w:rPr>
        <w:t xml:space="preserve">Wraz z ofertą wykonawca zobowiązany jest złożyć </w:t>
      </w:r>
      <w:r w:rsidR="00265B53" w:rsidRPr="006A67D8">
        <w:rPr>
          <w:rFonts w:asciiTheme="minorHAnsi" w:hAnsiTheme="minorHAnsi" w:cstheme="minorHAnsi"/>
        </w:rPr>
        <w:t>następujące dokumenty:</w:t>
      </w:r>
    </w:p>
    <w:p w14:paraId="11278145" w14:textId="6B9B8EC8" w:rsidR="000D3A27" w:rsidRPr="00B65CF5" w:rsidRDefault="007F69DC" w:rsidP="00370D09">
      <w:pPr>
        <w:pStyle w:val="Akapitzlist"/>
        <w:numPr>
          <w:ilvl w:val="0"/>
          <w:numId w:val="11"/>
        </w:numPr>
        <w:spacing w:after="41" w:line="352" w:lineRule="auto"/>
        <w:rPr>
          <w:rFonts w:asciiTheme="minorHAnsi" w:hAnsiTheme="minorHAnsi" w:cstheme="minorHAnsi"/>
        </w:rPr>
      </w:pPr>
      <w:r w:rsidRPr="00B65CF5">
        <w:rPr>
          <w:rFonts w:asciiTheme="minorHAnsi" w:hAnsiTheme="minorHAnsi" w:cstheme="minorHAnsi"/>
        </w:rPr>
        <w:t>Wypełniony FORMULARZ OFERTY</w:t>
      </w:r>
      <w:r w:rsidR="00FE38C7" w:rsidRPr="00B65CF5">
        <w:rPr>
          <w:rFonts w:asciiTheme="minorHAnsi" w:hAnsiTheme="minorHAnsi" w:cstheme="minorHAnsi"/>
        </w:rPr>
        <w:t xml:space="preserve">, stanowiący </w:t>
      </w:r>
      <w:r w:rsidR="00FE38C7" w:rsidRPr="00B65CF5">
        <w:rPr>
          <w:rFonts w:asciiTheme="minorHAnsi" w:hAnsiTheme="minorHAnsi" w:cstheme="minorHAnsi"/>
          <w:b/>
          <w:bCs/>
        </w:rPr>
        <w:t xml:space="preserve">załącznik nr </w:t>
      </w:r>
      <w:r w:rsidR="00B65CF5" w:rsidRPr="00B65CF5">
        <w:rPr>
          <w:rFonts w:asciiTheme="minorHAnsi" w:hAnsiTheme="minorHAnsi" w:cstheme="minorHAnsi"/>
          <w:b/>
          <w:bCs/>
        </w:rPr>
        <w:t>1</w:t>
      </w:r>
      <w:r w:rsidR="009419C1">
        <w:rPr>
          <w:rFonts w:asciiTheme="minorHAnsi" w:hAnsiTheme="minorHAnsi" w:cstheme="minorHAnsi"/>
          <w:b/>
          <w:bCs/>
        </w:rPr>
        <w:t xml:space="preserve"> (dla zakresu I) lub/i załą</w:t>
      </w:r>
      <w:r w:rsidR="0003257F">
        <w:rPr>
          <w:rFonts w:asciiTheme="minorHAnsi" w:hAnsiTheme="minorHAnsi" w:cstheme="minorHAnsi"/>
          <w:b/>
          <w:bCs/>
        </w:rPr>
        <w:t xml:space="preserve">cznik </w:t>
      </w:r>
      <w:r w:rsidR="0003257F">
        <w:rPr>
          <w:rFonts w:asciiTheme="minorHAnsi" w:hAnsiTheme="minorHAnsi" w:cstheme="minorHAnsi"/>
          <w:b/>
          <w:bCs/>
        </w:rPr>
        <w:br/>
        <w:t>nr 1a (dla zakres</w:t>
      </w:r>
      <w:r w:rsidR="005E39E0">
        <w:rPr>
          <w:rFonts w:asciiTheme="minorHAnsi" w:hAnsiTheme="minorHAnsi" w:cstheme="minorHAnsi"/>
          <w:b/>
          <w:bCs/>
        </w:rPr>
        <w:t>u</w:t>
      </w:r>
      <w:r w:rsidR="0003257F">
        <w:rPr>
          <w:rFonts w:asciiTheme="minorHAnsi" w:hAnsiTheme="minorHAnsi" w:cstheme="minorHAnsi"/>
          <w:b/>
          <w:bCs/>
        </w:rPr>
        <w:t xml:space="preserve"> II)</w:t>
      </w:r>
      <w:r w:rsidR="00B65CF5" w:rsidRPr="00B65CF5">
        <w:rPr>
          <w:rFonts w:asciiTheme="minorHAnsi" w:hAnsiTheme="minorHAnsi" w:cstheme="minorHAnsi"/>
          <w:b/>
          <w:bCs/>
        </w:rPr>
        <w:t>.</w:t>
      </w:r>
    </w:p>
    <w:p w14:paraId="5C2238EB" w14:textId="0098183A" w:rsidR="003301F2" w:rsidRDefault="003301F2" w:rsidP="00691442">
      <w:pPr>
        <w:pStyle w:val="Akapitzlist"/>
        <w:numPr>
          <w:ilvl w:val="0"/>
          <w:numId w:val="11"/>
        </w:numPr>
        <w:spacing w:line="360" w:lineRule="auto"/>
        <w:jc w:val="both"/>
      </w:pPr>
      <w:r w:rsidRPr="00DA4A17">
        <w:t xml:space="preserve">Zamawiający informuje, że </w:t>
      </w:r>
      <w:r w:rsidR="006C518E">
        <w:t>W</w:t>
      </w:r>
      <w:r w:rsidRPr="00DA4A17">
        <w:t xml:space="preserve">ykonawca nie jest zobowiązany do składania wraz z ofertą aktualnego odpisu z Krajowego Rejestru Sądowego ani wydruku z Centralnej Ewidencji </w:t>
      </w:r>
      <w:r>
        <w:br/>
      </w:r>
      <w:r w:rsidRPr="00DA4A17">
        <w:t xml:space="preserve">i Informacji o Działalności Gospodarczej, jeżeli </w:t>
      </w:r>
      <w:r w:rsidR="00691442">
        <w:t>Z</w:t>
      </w:r>
      <w:r w:rsidRPr="00DA4A17">
        <w:t xml:space="preserve">amawiający może samodzielnie pozyskać </w:t>
      </w:r>
      <w:r>
        <w:br/>
      </w:r>
      <w:r w:rsidRPr="00DA4A17">
        <w:t xml:space="preserve">te dokumenty z bezpłatnych i ogólnodostępnych rejestrów publicznych, na podstawie danych wskazanych przez </w:t>
      </w:r>
      <w:r>
        <w:t>W</w:t>
      </w:r>
      <w:r w:rsidRPr="00DA4A17">
        <w:t>ykonawcę.</w:t>
      </w:r>
    </w:p>
    <w:p w14:paraId="28E0FD6D" w14:textId="77777777" w:rsidR="007B743D" w:rsidRPr="00B65CF5" w:rsidRDefault="007B743D" w:rsidP="007B743D">
      <w:pPr>
        <w:pStyle w:val="Akapitzlist"/>
        <w:spacing w:after="41" w:line="192" w:lineRule="auto"/>
        <w:ind w:left="646"/>
        <w:jc w:val="both"/>
        <w:rPr>
          <w:rFonts w:asciiTheme="minorHAnsi" w:hAnsiTheme="minorHAnsi" w:cstheme="minorHAnsi"/>
        </w:rPr>
      </w:pPr>
    </w:p>
    <w:p w14:paraId="3F71D03E" w14:textId="1E762FD3" w:rsidR="00295D16" w:rsidRPr="00880C11" w:rsidRDefault="00880C11" w:rsidP="00880C11">
      <w:pPr>
        <w:spacing w:after="41" w:line="352" w:lineRule="auto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 xml:space="preserve">XIII.  </w:t>
      </w:r>
      <w:r w:rsidR="00295D16" w:rsidRPr="00880C11">
        <w:rPr>
          <w:rFonts w:asciiTheme="minorHAnsi" w:eastAsia="Arial" w:hAnsiTheme="minorHAnsi" w:cstheme="minorHAnsi"/>
          <w:b/>
        </w:rPr>
        <w:t>Warunki zmiany zawartej umowy</w:t>
      </w:r>
      <w:r w:rsidR="00295D16" w:rsidRPr="00880C11">
        <w:rPr>
          <w:rFonts w:asciiTheme="minorHAnsi" w:eastAsia="Arial" w:hAnsiTheme="minorHAnsi" w:cstheme="minorHAnsi"/>
          <w:bCs/>
          <w:i/>
          <w:iCs/>
        </w:rPr>
        <w:t>:</w:t>
      </w:r>
    </w:p>
    <w:p w14:paraId="45D3674A" w14:textId="69716618" w:rsidR="00295D16" w:rsidRPr="008004FC" w:rsidRDefault="00432388" w:rsidP="000F2954">
      <w:pPr>
        <w:pStyle w:val="Akapitzlist"/>
        <w:spacing w:after="41" w:line="352" w:lineRule="auto"/>
        <w:ind w:left="284"/>
        <w:jc w:val="both"/>
        <w:rPr>
          <w:rFonts w:asciiTheme="minorHAnsi" w:eastAsia="Arial" w:hAnsiTheme="minorHAnsi" w:cstheme="minorHAnsi"/>
          <w:bCs/>
          <w:color w:val="000000" w:themeColor="text1"/>
        </w:rPr>
      </w:pPr>
      <w:r w:rsidRPr="008004FC">
        <w:rPr>
          <w:rFonts w:asciiTheme="minorHAnsi" w:eastAsia="Arial" w:hAnsiTheme="minorHAnsi" w:cstheme="minorHAnsi"/>
          <w:bCs/>
          <w:color w:val="000000" w:themeColor="text1"/>
        </w:rPr>
        <w:t xml:space="preserve">Zamawiający przewiduje możliwość zmiany zawartej umowy w następujących </w:t>
      </w:r>
      <w:r w:rsidR="00BF177F" w:rsidRPr="008004FC">
        <w:rPr>
          <w:rFonts w:asciiTheme="minorHAnsi" w:eastAsia="Arial" w:hAnsiTheme="minorHAnsi" w:cstheme="minorHAnsi"/>
          <w:bCs/>
          <w:color w:val="000000" w:themeColor="text1"/>
        </w:rPr>
        <w:t>sytuacjach:</w:t>
      </w:r>
    </w:p>
    <w:p w14:paraId="75F18767" w14:textId="671E6647" w:rsidR="008262BE" w:rsidRPr="008004FC" w:rsidRDefault="00687F95" w:rsidP="000F2954">
      <w:pPr>
        <w:pStyle w:val="Akapitzlist"/>
        <w:spacing w:after="41" w:line="352" w:lineRule="auto"/>
        <w:ind w:left="284"/>
        <w:jc w:val="both"/>
        <w:rPr>
          <w:rFonts w:asciiTheme="minorHAnsi" w:eastAsia="Arial" w:hAnsiTheme="minorHAnsi" w:cstheme="minorHAnsi"/>
          <w:bCs/>
          <w:color w:val="000000" w:themeColor="text1"/>
        </w:rPr>
      </w:pPr>
      <w:r w:rsidRPr="008004FC">
        <w:rPr>
          <w:rFonts w:asciiTheme="minorHAnsi" w:eastAsia="Arial" w:hAnsiTheme="minorHAnsi" w:cstheme="minorHAnsi"/>
          <w:bCs/>
          <w:color w:val="000000" w:themeColor="text1"/>
        </w:rPr>
        <w:t xml:space="preserve">Szczegółowe informacje w tym zakresie uregulowane są w </w:t>
      </w:r>
      <w:r w:rsidR="007E1D53" w:rsidRPr="008004FC">
        <w:rPr>
          <w:rFonts w:asciiTheme="minorHAnsi" w:eastAsia="Arial" w:hAnsiTheme="minorHAnsi" w:cstheme="minorHAnsi"/>
          <w:bCs/>
          <w:color w:val="000000" w:themeColor="text1"/>
        </w:rPr>
        <w:t>U</w:t>
      </w:r>
      <w:r w:rsidRPr="008004FC">
        <w:rPr>
          <w:rFonts w:asciiTheme="minorHAnsi" w:eastAsia="Arial" w:hAnsiTheme="minorHAnsi" w:cstheme="minorHAnsi"/>
          <w:bCs/>
          <w:color w:val="000000" w:themeColor="text1"/>
        </w:rPr>
        <w:t>mowie, któr</w:t>
      </w:r>
      <w:r w:rsidR="007E1D53" w:rsidRPr="008004FC">
        <w:rPr>
          <w:rFonts w:asciiTheme="minorHAnsi" w:eastAsia="Arial" w:hAnsiTheme="minorHAnsi" w:cstheme="minorHAnsi"/>
          <w:bCs/>
          <w:color w:val="000000" w:themeColor="text1"/>
        </w:rPr>
        <w:t>ej wzór</w:t>
      </w:r>
      <w:r w:rsidRPr="008004FC">
        <w:rPr>
          <w:rFonts w:asciiTheme="minorHAnsi" w:eastAsia="Arial" w:hAnsiTheme="minorHAnsi" w:cstheme="minorHAnsi"/>
          <w:bCs/>
          <w:color w:val="000000" w:themeColor="text1"/>
        </w:rPr>
        <w:t xml:space="preserve"> stanowi </w:t>
      </w:r>
      <w:r w:rsidRPr="008004FC">
        <w:rPr>
          <w:rFonts w:asciiTheme="minorHAnsi" w:eastAsia="Arial" w:hAnsiTheme="minorHAnsi" w:cstheme="minorHAnsi"/>
          <w:b/>
          <w:color w:val="000000" w:themeColor="text1"/>
        </w:rPr>
        <w:t xml:space="preserve">załącznik nr </w:t>
      </w:r>
      <w:r w:rsidR="007E1D53" w:rsidRPr="008004FC">
        <w:rPr>
          <w:rFonts w:asciiTheme="minorHAnsi" w:eastAsia="Arial" w:hAnsiTheme="minorHAnsi" w:cstheme="minorHAnsi"/>
          <w:b/>
          <w:color w:val="000000" w:themeColor="text1"/>
        </w:rPr>
        <w:t>3</w:t>
      </w:r>
      <w:r w:rsidR="007E1D53" w:rsidRPr="008004FC">
        <w:rPr>
          <w:rFonts w:asciiTheme="minorHAnsi" w:eastAsia="Arial" w:hAnsiTheme="minorHAnsi" w:cstheme="minorHAnsi"/>
          <w:bCs/>
          <w:color w:val="000000" w:themeColor="text1"/>
        </w:rPr>
        <w:t xml:space="preserve"> </w:t>
      </w:r>
      <w:r w:rsidR="000F2954" w:rsidRPr="008004FC">
        <w:rPr>
          <w:rFonts w:asciiTheme="minorHAnsi" w:eastAsia="Arial" w:hAnsiTheme="minorHAnsi" w:cstheme="minorHAnsi"/>
          <w:bCs/>
          <w:color w:val="000000" w:themeColor="text1"/>
        </w:rPr>
        <w:t>d</w:t>
      </w:r>
      <w:r w:rsidRPr="008004FC">
        <w:rPr>
          <w:rFonts w:asciiTheme="minorHAnsi" w:eastAsia="Arial" w:hAnsiTheme="minorHAnsi" w:cstheme="minorHAnsi"/>
          <w:bCs/>
          <w:color w:val="000000" w:themeColor="text1"/>
        </w:rPr>
        <w:t>o niniejszego postępowania</w:t>
      </w:r>
      <w:r w:rsidR="000F2954" w:rsidRPr="008004FC">
        <w:rPr>
          <w:rFonts w:asciiTheme="minorHAnsi" w:eastAsia="Arial" w:hAnsiTheme="minorHAnsi" w:cstheme="minorHAnsi"/>
          <w:bCs/>
          <w:color w:val="000000" w:themeColor="text1"/>
        </w:rPr>
        <w:t>.</w:t>
      </w:r>
    </w:p>
    <w:p w14:paraId="1BABCC2E" w14:textId="77777777" w:rsidR="007B743D" w:rsidRPr="006A67D8" w:rsidRDefault="007B743D" w:rsidP="007B743D">
      <w:pPr>
        <w:pStyle w:val="Akapitzlist"/>
        <w:spacing w:after="41" w:line="192" w:lineRule="auto"/>
        <w:ind w:left="284"/>
        <w:jc w:val="both"/>
        <w:rPr>
          <w:rFonts w:asciiTheme="minorHAnsi" w:eastAsia="Arial" w:hAnsiTheme="minorHAnsi" w:cstheme="minorHAnsi"/>
          <w:bCs/>
        </w:rPr>
      </w:pPr>
    </w:p>
    <w:p w14:paraId="212640A9" w14:textId="6DCC0C32" w:rsidR="00614545" w:rsidRPr="00880C11" w:rsidRDefault="00880C11" w:rsidP="00880C11">
      <w:pPr>
        <w:spacing w:after="41" w:line="352" w:lineRule="auto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 xml:space="preserve">XIV.  </w:t>
      </w:r>
      <w:r w:rsidR="00614545" w:rsidRPr="00880C11">
        <w:rPr>
          <w:rFonts w:asciiTheme="minorHAnsi" w:eastAsia="Arial" w:hAnsiTheme="minorHAnsi" w:cstheme="minorHAnsi"/>
          <w:b/>
        </w:rPr>
        <w:t>Informacje o formalnościach:</w:t>
      </w:r>
    </w:p>
    <w:p w14:paraId="62E56262" w14:textId="52F1D5C9" w:rsidR="00B7126D" w:rsidRPr="00880C11" w:rsidRDefault="00880C11" w:rsidP="00FD1218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asciiTheme="minorHAnsi" w:hAnsiTheme="minorHAnsi" w:cstheme="minorHAnsi"/>
          <w:lang w:eastAsia="pl-PL"/>
        </w:rPr>
      </w:pPr>
      <w:r>
        <w:rPr>
          <w:rFonts w:asciiTheme="minorHAnsi" w:hAnsiTheme="minorHAnsi" w:cstheme="minorHAnsi"/>
        </w:rPr>
        <w:t xml:space="preserve">1. </w:t>
      </w:r>
      <w:r w:rsidR="00B7126D" w:rsidRPr="00880C11">
        <w:rPr>
          <w:rFonts w:asciiTheme="minorHAnsi" w:hAnsiTheme="minorHAnsi" w:cstheme="minorHAnsi"/>
        </w:rPr>
        <w:t>Niezwłocznie po wyborze najkorzystniejszej oferty, Zamawiający zawiadomi wszystkich Wykonawców, którzy ubiegali się o udzielenie zamówienia o wyniku postępowania.</w:t>
      </w:r>
    </w:p>
    <w:p w14:paraId="14FC3008" w14:textId="5C2B94FE" w:rsidR="00B7126D" w:rsidRPr="00880C11" w:rsidRDefault="00880C11" w:rsidP="00FD1218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asciiTheme="minorHAnsi" w:hAnsiTheme="minorHAnsi" w:cstheme="minorHAnsi"/>
          <w:lang w:eastAsia="pl-PL"/>
        </w:rPr>
      </w:pPr>
      <w:r>
        <w:rPr>
          <w:rFonts w:asciiTheme="minorHAnsi" w:hAnsiTheme="minorHAnsi" w:cstheme="minorHAnsi"/>
        </w:rPr>
        <w:t xml:space="preserve">2. </w:t>
      </w:r>
      <w:r w:rsidR="00B7126D" w:rsidRPr="00880C11">
        <w:rPr>
          <w:rFonts w:asciiTheme="minorHAnsi" w:hAnsiTheme="minorHAnsi" w:cstheme="minorHAnsi"/>
        </w:rPr>
        <w:t xml:space="preserve">Zamawiający zawrze umowę z wybranym Wykonawcą po przekazaniu zawiadomienia o wyborze </w:t>
      </w:r>
      <w:r w:rsidR="002E6777">
        <w:rPr>
          <w:rFonts w:asciiTheme="minorHAnsi" w:hAnsiTheme="minorHAnsi" w:cstheme="minorHAnsi"/>
        </w:rPr>
        <w:t xml:space="preserve">   </w:t>
      </w:r>
      <w:r w:rsidR="00FD1218">
        <w:rPr>
          <w:rFonts w:asciiTheme="minorHAnsi" w:hAnsiTheme="minorHAnsi" w:cstheme="minorHAnsi"/>
        </w:rPr>
        <w:t xml:space="preserve">  </w:t>
      </w:r>
      <w:r w:rsidR="00B7126D" w:rsidRPr="00880C11">
        <w:rPr>
          <w:rFonts w:asciiTheme="minorHAnsi" w:hAnsiTheme="minorHAnsi" w:cstheme="minorHAnsi"/>
        </w:rPr>
        <w:t xml:space="preserve">Wykonawcy, ale nie później niż w terminie związania ofertą. </w:t>
      </w:r>
    </w:p>
    <w:p w14:paraId="1B7DF435" w14:textId="3B27C890" w:rsidR="00EC2310" w:rsidRPr="00567634" w:rsidRDefault="00880C11" w:rsidP="00567634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B7126D" w:rsidRPr="00880C11">
        <w:rPr>
          <w:rFonts w:asciiTheme="minorHAnsi" w:hAnsiTheme="minorHAnsi" w:cstheme="minorHAnsi"/>
        </w:rPr>
        <w:t xml:space="preserve">Jeżeli Wykonawca, którego oferta została wybrana uchyli się od zawarcia umowy, Zamawiający </w:t>
      </w:r>
      <w:r w:rsidR="00FD1218">
        <w:rPr>
          <w:rFonts w:asciiTheme="minorHAnsi" w:hAnsiTheme="minorHAnsi" w:cstheme="minorHAnsi"/>
        </w:rPr>
        <w:t xml:space="preserve">   </w:t>
      </w:r>
      <w:r w:rsidR="00B7126D" w:rsidRPr="00880C11">
        <w:rPr>
          <w:rFonts w:asciiTheme="minorHAnsi" w:hAnsiTheme="minorHAnsi" w:cstheme="minorHAnsi"/>
        </w:rPr>
        <w:t xml:space="preserve">wybierze kolejną ofertę najkorzystniejszą spośród złożonych ofert, bez przeprowadzania </w:t>
      </w:r>
      <w:r w:rsidR="000F3F59">
        <w:rPr>
          <w:rFonts w:asciiTheme="minorHAnsi" w:hAnsiTheme="minorHAnsi" w:cstheme="minorHAnsi"/>
        </w:rPr>
        <w:br/>
      </w:r>
      <w:r w:rsidR="00B7126D" w:rsidRPr="00880C11">
        <w:rPr>
          <w:rFonts w:asciiTheme="minorHAnsi" w:hAnsiTheme="minorHAnsi" w:cstheme="minorHAnsi"/>
        </w:rPr>
        <w:t>ich ponownej oceny.</w:t>
      </w:r>
    </w:p>
    <w:p w14:paraId="7A7B4B3A" w14:textId="163A31F3" w:rsidR="00B7126D" w:rsidRPr="00AF3684" w:rsidRDefault="00096889" w:rsidP="002443CD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asciiTheme="minorHAnsi" w:hAnsiTheme="minorHAnsi" w:cstheme="minorHAnsi"/>
          <w:lang w:eastAsia="pl-PL"/>
        </w:rPr>
      </w:pPr>
      <w:r>
        <w:rPr>
          <w:rFonts w:asciiTheme="minorHAnsi" w:hAnsiTheme="minorHAnsi" w:cstheme="minorHAnsi"/>
        </w:rPr>
        <w:t>4</w:t>
      </w:r>
      <w:r w:rsidR="00AF3684">
        <w:rPr>
          <w:rFonts w:asciiTheme="minorHAnsi" w:hAnsiTheme="minorHAnsi" w:cstheme="minorHAnsi"/>
        </w:rPr>
        <w:t xml:space="preserve">. </w:t>
      </w:r>
      <w:r w:rsidR="00B7126D" w:rsidRPr="00AF3684">
        <w:rPr>
          <w:rFonts w:asciiTheme="minorHAnsi" w:hAnsiTheme="minorHAnsi" w:cstheme="minorHAnsi"/>
        </w:rPr>
        <w:t xml:space="preserve">Do prowadzonego postępowania nie przysługują Wykonawcom środki ochrony prawnej </w:t>
      </w:r>
      <w:r w:rsidR="0099066C">
        <w:rPr>
          <w:rFonts w:asciiTheme="minorHAnsi" w:hAnsiTheme="minorHAnsi" w:cstheme="minorHAnsi"/>
        </w:rPr>
        <w:t xml:space="preserve">   </w:t>
      </w:r>
      <w:r w:rsidR="00B7126D" w:rsidRPr="00AF3684">
        <w:rPr>
          <w:rFonts w:asciiTheme="minorHAnsi" w:hAnsiTheme="minorHAnsi" w:cstheme="minorHAnsi"/>
        </w:rPr>
        <w:t xml:space="preserve">określone w przepisach Ustawy Prawo zamówień publicznych tj. odwołanie, skarga. </w:t>
      </w:r>
    </w:p>
    <w:p w14:paraId="799E69CC" w14:textId="3F5E3CFF" w:rsidR="00293F25" w:rsidRDefault="00096889" w:rsidP="009C26CE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</w:t>
      </w:r>
      <w:r w:rsidR="00AF3684">
        <w:rPr>
          <w:rFonts w:asciiTheme="minorHAnsi" w:hAnsiTheme="minorHAnsi" w:cstheme="minorHAnsi"/>
        </w:rPr>
        <w:t xml:space="preserve">. </w:t>
      </w:r>
      <w:r w:rsidR="00B7126D" w:rsidRPr="00AF3684">
        <w:rPr>
          <w:rFonts w:asciiTheme="minorHAnsi" w:hAnsiTheme="minorHAnsi" w:cstheme="minorHAnsi"/>
        </w:rPr>
        <w:t xml:space="preserve">Niniejsze postępowania prowadzone jest na zasadach opartych na </w:t>
      </w:r>
      <w:r w:rsidR="00467567" w:rsidRPr="00AF3684">
        <w:rPr>
          <w:rFonts w:asciiTheme="minorHAnsi" w:hAnsiTheme="minorHAnsi" w:cstheme="minorHAnsi"/>
        </w:rPr>
        <w:t xml:space="preserve">wewnętrznych </w:t>
      </w:r>
      <w:r w:rsidR="00467567">
        <w:rPr>
          <w:rFonts w:asciiTheme="minorHAnsi" w:hAnsiTheme="minorHAnsi" w:cstheme="minorHAnsi"/>
        </w:rPr>
        <w:t>uregulowaniach</w:t>
      </w:r>
      <w:r w:rsidR="00B7126D" w:rsidRPr="00AF3684">
        <w:rPr>
          <w:rFonts w:asciiTheme="minorHAnsi" w:hAnsiTheme="minorHAnsi" w:cstheme="minorHAnsi"/>
        </w:rPr>
        <w:t xml:space="preserve"> organizacyjnych Zamawiającego. Nie mają w tym przypadku zastosowania </w:t>
      </w:r>
      <w:r w:rsidR="00467567" w:rsidRPr="00AF3684">
        <w:rPr>
          <w:rFonts w:asciiTheme="minorHAnsi" w:hAnsiTheme="minorHAnsi" w:cstheme="minorHAnsi"/>
        </w:rPr>
        <w:t xml:space="preserve">przepisy </w:t>
      </w:r>
      <w:r w:rsidR="00467567">
        <w:rPr>
          <w:rFonts w:asciiTheme="minorHAnsi" w:hAnsiTheme="minorHAnsi" w:cstheme="minorHAnsi"/>
        </w:rPr>
        <w:t>Ustawy</w:t>
      </w:r>
      <w:r w:rsidR="00B7126D" w:rsidRPr="00AF3684">
        <w:rPr>
          <w:rFonts w:asciiTheme="minorHAnsi" w:hAnsiTheme="minorHAnsi" w:cstheme="minorHAnsi"/>
        </w:rPr>
        <w:t xml:space="preserve"> Prawo zamówień publicznych.</w:t>
      </w:r>
    </w:p>
    <w:p w14:paraId="28A8623E" w14:textId="77777777" w:rsidR="009C26CE" w:rsidRPr="00AF3684" w:rsidRDefault="009C26CE" w:rsidP="009C26CE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asciiTheme="minorHAnsi" w:hAnsiTheme="minorHAnsi" w:cstheme="minorHAnsi"/>
        </w:rPr>
      </w:pPr>
    </w:p>
    <w:p w14:paraId="4926D368" w14:textId="67804DBA" w:rsidR="009A6770" w:rsidRPr="0099066C" w:rsidRDefault="0099066C" w:rsidP="0099066C">
      <w:pPr>
        <w:spacing w:after="41" w:line="352" w:lineRule="auto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 xml:space="preserve">XV.  </w:t>
      </w:r>
      <w:r w:rsidR="009A6770" w:rsidRPr="0099066C">
        <w:rPr>
          <w:rFonts w:asciiTheme="minorHAnsi" w:eastAsia="Arial" w:hAnsiTheme="minorHAnsi" w:cstheme="minorHAnsi"/>
          <w:b/>
        </w:rPr>
        <w:t>Klauzula informacyjna:</w:t>
      </w:r>
    </w:p>
    <w:p w14:paraId="3B73FD7E" w14:textId="3EBEF91A" w:rsidR="00A500E1" w:rsidRPr="00A500E1" w:rsidRDefault="00A500E1" w:rsidP="00891EF6">
      <w:pPr>
        <w:spacing w:after="0"/>
        <w:jc w:val="both"/>
        <w:rPr>
          <w:rFonts w:eastAsia="Calibri"/>
        </w:rPr>
      </w:pPr>
      <w:r w:rsidRPr="00A500E1">
        <w:rPr>
          <w:rFonts w:eastAsia="Calibri"/>
        </w:rPr>
        <w:t xml:space="preserve">Zgodnie z art. 13 ust. 1 i 2 rozporządzenia Parlamentu Europejskiego i Rady (UE) 2016/679 z dnia 27 kwietnia 2016 r. w sprawie ochrony osób fizycznych w związku z przetwarzaniem danych osobowych </w:t>
      </w:r>
      <w:r w:rsidR="00891EF6">
        <w:rPr>
          <w:rFonts w:eastAsia="Calibri"/>
        </w:rPr>
        <w:br/>
      </w:r>
      <w:r w:rsidRPr="00A500E1">
        <w:rPr>
          <w:rFonts w:eastAsia="Calibri"/>
        </w:rPr>
        <w:t xml:space="preserve">i w sprawie swobodnego przepływu takich danych oraz uchylenia dyrektywy 95/46/WE (ogólne </w:t>
      </w:r>
      <w:r w:rsidRPr="00A500E1">
        <w:rPr>
          <w:rFonts w:eastAsia="Calibri"/>
        </w:rPr>
        <w:lastRenderedPageBreak/>
        <w:t>rozporządzenie o ochronie danych) (Dz. Urz. UE L 119 z 04.05.2016, str. 1), dalej „RODO”, Zamawiający informuje, że:</w:t>
      </w:r>
    </w:p>
    <w:p w14:paraId="6BD0A62F" w14:textId="3F672320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 xml:space="preserve">1. administratorem Pani/Pana danych osobowych jest Gdański Zarząd Zieleni, Al. Grunwaldzka 103A, 80-244 Gdańsk, z którym można się kontaktować pisemnie na adres siedziby lub poprzez adres </w:t>
      </w:r>
      <w:r w:rsidR="00891EF6">
        <w:rPr>
          <w:rFonts w:eastAsia="Calibri"/>
        </w:rPr>
        <w:br/>
      </w:r>
      <w:r w:rsidRPr="00A500E1">
        <w:rPr>
          <w:rFonts w:eastAsia="Calibri"/>
        </w:rPr>
        <w:t>e-mail: gzz@gdansk.gda.pl, lub telefonicznie pod nr +48 516 378 010;</w:t>
      </w:r>
    </w:p>
    <w:p w14:paraId="3E8449FE" w14:textId="77777777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>2. Zamawiający zapewnia kontakt z inspektorem danych osobowych, pisemnie na adres siedziby lub poprzez adres e mail: iod.gzz@gdansk.gda.pl ;</w:t>
      </w:r>
    </w:p>
    <w:p w14:paraId="741764EB" w14:textId="77777777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>3. Pani/Pana dane osobowe przetwarzane będą na podstawie art. 6 ust. 1 lit. c RODO w celu związanym z postępowaniem o udzielenie zamówienia publicznego, na który Wykonawca składa ofertę;</w:t>
      </w:r>
    </w:p>
    <w:p w14:paraId="40878ECC" w14:textId="77777777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>4. odbiorcami Pani/Pana danych osobowych będą osoby lub podmioty, którym udostępniona zostanie dokumentacja postępowania w oparciu o art. 18 ust. 6 oraz art. 74 ustawy z dnia 11 września 2019 r. – Prawo zamówień publicznych, dalej „ustawa Pzp”;</w:t>
      </w:r>
    </w:p>
    <w:p w14:paraId="2B7DF2AA" w14:textId="72BB63CE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 xml:space="preserve">5. Pani/Pana dane osobowe będą przechowywane, zgodnie z art. 78 ust. 1 ustawy Pzp, przez okres </w:t>
      </w:r>
      <w:r w:rsidR="00891EF6">
        <w:rPr>
          <w:rFonts w:eastAsia="Calibri"/>
        </w:rPr>
        <w:br/>
      </w:r>
      <w:r w:rsidRPr="00A500E1">
        <w:rPr>
          <w:rFonts w:eastAsia="Calibri"/>
        </w:rPr>
        <w:t>4 lat od dnia zakończenia postępowania o udzielenie zamówienia, a jeżeli czas trwania umowy przekracza 4 lata, okres przechowywania obejmuje cały czas trwania umowy;</w:t>
      </w:r>
    </w:p>
    <w:p w14:paraId="19D33356" w14:textId="19F0C63B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 xml:space="preserve">6. obowiązek podania przez Panią/Pana danych osobowych bezpośrednio Pani/Pana dotyczących jest wymogiem ustawowym określonym w przepisach ustawy Pzp, związanym z udziałem </w:t>
      </w:r>
      <w:r w:rsidR="00891EF6">
        <w:rPr>
          <w:rFonts w:eastAsia="Calibri"/>
        </w:rPr>
        <w:br/>
      </w:r>
      <w:r w:rsidRPr="00A500E1">
        <w:rPr>
          <w:rFonts w:eastAsia="Calibri"/>
        </w:rPr>
        <w:t>w postępowaniu o udzielenie zamówienia publicznego; konsekwencje niepodania określonych danych wynikają z ustawy Pzp;</w:t>
      </w:r>
    </w:p>
    <w:p w14:paraId="566519F8" w14:textId="77777777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>7. w odniesieniu do Pani/Pana danych osobowych decyzje nie będą podejmowane w sposób zautomatyzowany, stosowanie do art. 22 RODO;</w:t>
      </w:r>
    </w:p>
    <w:p w14:paraId="7FA233FA" w14:textId="77777777" w:rsidR="00A500E1" w:rsidRP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>8. posiada Pani/Pan:</w:t>
      </w:r>
    </w:p>
    <w:p w14:paraId="0CB10BD0" w14:textId="77777777" w:rsidR="00A500E1" w:rsidRPr="00A500E1" w:rsidRDefault="00A500E1" w:rsidP="00891EF6">
      <w:pPr>
        <w:spacing w:after="0"/>
        <w:ind w:left="567" w:hanging="283"/>
        <w:jc w:val="both"/>
        <w:rPr>
          <w:rFonts w:eastAsia="Calibri"/>
        </w:rPr>
      </w:pPr>
      <w:r w:rsidRPr="00A500E1">
        <w:rPr>
          <w:rFonts w:eastAsia="Calibri"/>
        </w:rPr>
        <w:t>−  na podstawie art. 15 RODO prawo dostępu do danych osobowych Pani/Pana dotyczących;</w:t>
      </w:r>
    </w:p>
    <w:p w14:paraId="7F1EE621" w14:textId="77777777" w:rsidR="00A500E1" w:rsidRPr="00A500E1" w:rsidRDefault="00A500E1" w:rsidP="00891EF6">
      <w:pPr>
        <w:spacing w:after="0"/>
        <w:ind w:left="567" w:hanging="283"/>
        <w:jc w:val="both"/>
        <w:rPr>
          <w:rFonts w:eastAsia="Calibri"/>
        </w:rPr>
      </w:pPr>
      <w:r w:rsidRPr="00A500E1">
        <w:rPr>
          <w:rFonts w:eastAsia="Calibri"/>
        </w:rPr>
        <w:t xml:space="preserve">−  na podstawie art. 16 RODO prawo do sprostowania Pani/Pana danych osobowych 1 (skorzystanie z prawa do sprostowania nie może skutkować zmiana wyniku postępowania o udzielenie zamówienia publicznego ani zmianą postanowień umowy w zakresie niezgodnym z ustawą Pzp oraz nie może naruszać integralności oraz jego załączników); </w:t>
      </w:r>
    </w:p>
    <w:p w14:paraId="5F6F6956" w14:textId="44F18A98" w:rsidR="00A500E1" w:rsidRPr="00A500E1" w:rsidRDefault="00A500E1" w:rsidP="00891EF6">
      <w:pPr>
        <w:spacing w:after="0"/>
        <w:ind w:left="567" w:hanging="283"/>
        <w:jc w:val="both"/>
        <w:rPr>
          <w:rFonts w:eastAsia="Calibri"/>
        </w:rPr>
      </w:pPr>
      <w:r w:rsidRPr="00A500E1">
        <w:rPr>
          <w:rFonts w:eastAsia="Calibri"/>
        </w:rPr>
        <w:t xml:space="preserve">− na podstawie art. 18 RODO prawo żądania od administratora ograniczenia przetwarzania danych osobowych z zastrzeżeniem przypadków, o których mowa w art. 18 ust. 2 RODO 2 (prawo </w:t>
      </w:r>
      <w:r w:rsidR="00891EF6">
        <w:rPr>
          <w:rFonts w:eastAsia="Calibri"/>
        </w:rPr>
        <w:br/>
      </w:r>
      <w:r w:rsidRPr="00A500E1">
        <w:rPr>
          <w:rFonts w:eastAsia="Calibri"/>
        </w:rPr>
        <w:t xml:space="preserve">do ograniczenia przetwarzania nie ma zastosowania w odniesieniu do przechowywania, w celu zapewnienia korzystania ze środków ochrony prawnej lub w celu ochrony praw innej osoby fizycznej lub z uwagi na ważne względy interesu publicznego Unii Europejskiej lub państwa członkowskiego); </w:t>
      </w:r>
    </w:p>
    <w:p w14:paraId="5028F111" w14:textId="77777777" w:rsidR="00A500E1" w:rsidRPr="00A500E1" w:rsidRDefault="00A500E1" w:rsidP="00891EF6">
      <w:pPr>
        <w:spacing w:after="0"/>
        <w:ind w:left="567" w:hanging="283"/>
        <w:jc w:val="both"/>
        <w:rPr>
          <w:rFonts w:eastAsia="Calibri"/>
        </w:rPr>
      </w:pPr>
      <w:r w:rsidRPr="00A500E1">
        <w:rPr>
          <w:rFonts w:eastAsia="Calibri"/>
        </w:rPr>
        <w:t>− prawo do wniesienia skargi do Prezesa Urzędu Ochrony Danych Osobowych, gdy uzna Pani/Pan, że przetwarzanie danych osobowych Pani/Pana dotyczących narusza przepisy RODO;</w:t>
      </w:r>
    </w:p>
    <w:p w14:paraId="4DB4F76F" w14:textId="015EB5CD" w:rsidR="00A500E1" w:rsidRDefault="00A500E1" w:rsidP="00891EF6">
      <w:pPr>
        <w:spacing w:after="0"/>
        <w:ind w:left="284" w:hanging="284"/>
        <w:jc w:val="both"/>
        <w:rPr>
          <w:rFonts w:eastAsia="Calibri"/>
        </w:rPr>
      </w:pPr>
      <w:r w:rsidRPr="00A500E1">
        <w:rPr>
          <w:rFonts w:eastAsia="Calibri"/>
        </w:rPr>
        <w:t xml:space="preserve">9.  nie przysługuje Pani/Panu: − w związku z art. 17 ust. 3 lit. b, d lub e RODO prawo do usunięcia danych osobowych; − prawo do przenoszenia danych osobowych, o którym mowa w art. 20 RODO; − </w:t>
      </w:r>
      <w:r w:rsidR="00891EF6">
        <w:rPr>
          <w:rFonts w:eastAsia="Calibri"/>
        </w:rPr>
        <w:br/>
      </w:r>
      <w:r w:rsidRPr="00A500E1">
        <w:rPr>
          <w:rFonts w:eastAsia="Calibri"/>
        </w:rPr>
        <w:t>na podstawie art. 21 RODO prawo sprzeciwu, wobec przetwarzania danych osobowych, gdyż podstawą prawną przetwarzania Pani/Pana danych osobowych jest art. 6 ust. 1 lit. c RODO.</w:t>
      </w:r>
    </w:p>
    <w:p w14:paraId="73BF9001" w14:textId="77777777" w:rsidR="00891EF6" w:rsidRDefault="00891EF6" w:rsidP="00891EF6">
      <w:pPr>
        <w:spacing w:after="0"/>
        <w:ind w:left="284" w:hanging="284"/>
        <w:jc w:val="both"/>
        <w:rPr>
          <w:rFonts w:eastAsia="Calibri"/>
        </w:rPr>
      </w:pPr>
    </w:p>
    <w:p w14:paraId="0799BDDC" w14:textId="77777777" w:rsidR="0055764B" w:rsidRDefault="0055764B" w:rsidP="00891EF6">
      <w:pPr>
        <w:spacing w:after="0"/>
        <w:ind w:left="284" w:hanging="284"/>
        <w:jc w:val="both"/>
        <w:rPr>
          <w:rFonts w:eastAsia="Calibri"/>
        </w:rPr>
      </w:pPr>
    </w:p>
    <w:p w14:paraId="3DA13B3C" w14:textId="77777777" w:rsidR="0055764B" w:rsidRPr="00A500E1" w:rsidRDefault="0055764B" w:rsidP="00891EF6">
      <w:pPr>
        <w:spacing w:after="0"/>
        <w:ind w:left="284" w:hanging="284"/>
        <w:jc w:val="both"/>
        <w:rPr>
          <w:rFonts w:eastAsia="Calibri"/>
        </w:rPr>
      </w:pPr>
    </w:p>
    <w:p w14:paraId="1559DF82" w14:textId="251A8F82" w:rsidR="00174FEB" w:rsidRPr="000C7943" w:rsidRDefault="000C7943" w:rsidP="000C7943">
      <w:pPr>
        <w:spacing w:after="41" w:line="352" w:lineRule="auto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lastRenderedPageBreak/>
        <w:t xml:space="preserve">XVI.  </w:t>
      </w:r>
      <w:r w:rsidR="00FE2A30" w:rsidRPr="000C7943">
        <w:rPr>
          <w:rFonts w:asciiTheme="minorHAnsi" w:eastAsia="Arial" w:hAnsiTheme="minorHAnsi" w:cstheme="minorHAnsi"/>
          <w:b/>
        </w:rPr>
        <w:t>Wykaz załączników do Z</w:t>
      </w:r>
      <w:r w:rsidR="00EC2976" w:rsidRPr="000C7943">
        <w:rPr>
          <w:rFonts w:asciiTheme="minorHAnsi" w:eastAsia="Arial" w:hAnsiTheme="minorHAnsi" w:cstheme="minorHAnsi"/>
          <w:b/>
        </w:rPr>
        <w:t>apytania</w:t>
      </w:r>
      <w:r w:rsidR="00AF5962" w:rsidRPr="000C7943">
        <w:rPr>
          <w:rFonts w:asciiTheme="minorHAnsi" w:eastAsia="Arial" w:hAnsiTheme="minorHAnsi" w:cstheme="minorHAnsi"/>
          <w:b/>
        </w:rPr>
        <w:t>:</w:t>
      </w:r>
    </w:p>
    <w:p w14:paraId="3DF4602D" w14:textId="028818C4" w:rsidR="00AF5962" w:rsidRDefault="00F573A1" w:rsidP="00370D09">
      <w:pPr>
        <w:pStyle w:val="Akapitzlist"/>
        <w:numPr>
          <w:ilvl w:val="0"/>
          <w:numId w:val="10"/>
        </w:numPr>
        <w:spacing w:after="41" w:line="352" w:lineRule="auto"/>
        <w:jc w:val="both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>Formularz oferty</w:t>
      </w:r>
      <w:r w:rsidR="00A56D54">
        <w:rPr>
          <w:rFonts w:asciiTheme="minorHAnsi" w:eastAsia="Arial" w:hAnsiTheme="minorHAnsi" w:cstheme="minorHAnsi"/>
          <w:b/>
        </w:rPr>
        <w:t xml:space="preserve"> dla zakresu I oraz zakresu II</w:t>
      </w:r>
    </w:p>
    <w:p w14:paraId="349EF55F" w14:textId="7851AE78" w:rsidR="00E473E7" w:rsidRDefault="00E473E7" w:rsidP="00370D09">
      <w:pPr>
        <w:pStyle w:val="Akapitzlist"/>
        <w:numPr>
          <w:ilvl w:val="0"/>
          <w:numId w:val="10"/>
        </w:numPr>
        <w:spacing w:after="41" w:line="352" w:lineRule="auto"/>
        <w:jc w:val="both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>Opis przedmiotu zamówienia</w:t>
      </w:r>
    </w:p>
    <w:p w14:paraId="4D215363" w14:textId="1BC959D7" w:rsidR="00634A6D" w:rsidRPr="00993AEC" w:rsidRDefault="00E473E7" w:rsidP="00993AEC">
      <w:pPr>
        <w:pStyle w:val="Akapitzlist"/>
        <w:numPr>
          <w:ilvl w:val="0"/>
          <w:numId w:val="10"/>
        </w:numPr>
        <w:spacing w:after="41" w:line="352" w:lineRule="auto"/>
        <w:jc w:val="both"/>
        <w:rPr>
          <w:rFonts w:asciiTheme="minorHAnsi" w:eastAsia="Arial" w:hAnsiTheme="minorHAnsi" w:cstheme="minorHAnsi"/>
          <w:b/>
        </w:rPr>
      </w:pPr>
      <w:r>
        <w:rPr>
          <w:rFonts w:asciiTheme="minorHAnsi" w:eastAsia="Arial" w:hAnsiTheme="minorHAnsi" w:cstheme="minorHAnsi"/>
          <w:b/>
        </w:rPr>
        <w:t>Wzór umowy</w:t>
      </w:r>
    </w:p>
    <w:p w14:paraId="21A60712" w14:textId="77777777" w:rsidR="0055764B" w:rsidRDefault="005201C3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</w:t>
      </w:r>
    </w:p>
    <w:p w14:paraId="7135EDC7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57B4E0B7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7AFAF884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335495C4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260363AA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5BB79D0F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62DBBCDD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6B687FF7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22468B79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3EE4F5FC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33EDFF19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1FFC4009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1CE1527E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5D00CAD0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56674BC2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4198224F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4998A667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7ED796E9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411826A0" w14:textId="77777777" w:rsidR="0055764B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1FBD5C0D" w14:textId="2ABE4C3E" w:rsidR="000D4AE7" w:rsidRDefault="000D4AE7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asciiTheme="minorHAnsi" w:hAnsiTheme="minorHAnsi" w:cstheme="minorHAnsi"/>
        </w:rPr>
      </w:pPr>
    </w:p>
    <w:p w14:paraId="43B4F242" w14:textId="33C09AFA" w:rsidR="001E1813" w:rsidRPr="00531AD2" w:rsidRDefault="00B330AC" w:rsidP="00531AD2">
      <w:pPr>
        <w:shd w:val="clear" w:color="auto" w:fill="FFFFFF"/>
        <w:tabs>
          <w:tab w:val="left" w:leader="underscore" w:pos="9461"/>
        </w:tabs>
        <w:spacing w:before="120" w:line="340" w:lineRule="exact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Załącznik</w:t>
      </w:r>
      <w:r w:rsidR="00D522CA">
        <w:rPr>
          <w:rFonts w:asciiTheme="minorHAnsi" w:hAnsiTheme="minorHAnsi" w:cstheme="minorHAnsi"/>
        </w:rPr>
        <w:t xml:space="preserve"> nr 1</w:t>
      </w:r>
      <w:r w:rsidR="003A2C09">
        <w:rPr>
          <w:rFonts w:asciiTheme="minorHAnsi" w:hAnsiTheme="minorHAnsi" w:cstheme="minorHAnsi"/>
        </w:rPr>
        <w:t xml:space="preserve"> do zapytania ofertowego</w:t>
      </w:r>
    </w:p>
    <w:p w14:paraId="0FBE99E2" w14:textId="3CF9A9C8" w:rsidR="001E1813" w:rsidRPr="00C768DA" w:rsidRDefault="001E1813" w:rsidP="001E1813">
      <w:pPr>
        <w:pStyle w:val="Nagwek3"/>
        <w:spacing w:before="240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C768D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FORMULARZ OFERTOWY </w:t>
      </w:r>
    </w:p>
    <w:p w14:paraId="1F31AD4F" w14:textId="47562FCC" w:rsidR="001E1813" w:rsidRPr="00C31A18" w:rsidRDefault="001E1813" w:rsidP="00AE007C">
      <w:pPr>
        <w:spacing w:after="0"/>
        <w:rPr>
          <w:rFonts w:asciiTheme="minorHAnsi" w:hAnsiTheme="minorHAnsi" w:cstheme="minorHAnsi"/>
        </w:rPr>
      </w:pPr>
      <w:r w:rsidRPr="00C31A18">
        <w:rPr>
          <w:rFonts w:asciiTheme="minorHAnsi" w:hAnsiTheme="minorHAnsi" w:cstheme="minorHAnsi"/>
        </w:rPr>
        <w:t>Zamawiający:</w:t>
      </w:r>
    </w:p>
    <w:p w14:paraId="0A063411" w14:textId="77777777" w:rsidR="00B21DEB" w:rsidRPr="00C31A18" w:rsidRDefault="00B21DEB" w:rsidP="00AE007C">
      <w:pPr>
        <w:spacing w:after="0"/>
        <w:rPr>
          <w:rFonts w:asciiTheme="minorHAnsi" w:hAnsiTheme="minorHAnsi" w:cstheme="minorHAnsi"/>
        </w:rPr>
      </w:pPr>
      <w:r w:rsidRPr="00C31A18">
        <w:rPr>
          <w:rFonts w:asciiTheme="minorHAnsi" w:hAnsiTheme="minorHAnsi" w:cstheme="minorHAnsi"/>
        </w:rPr>
        <w:t>Gdański Zarząd Zieleni</w:t>
      </w:r>
    </w:p>
    <w:p w14:paraId="55ADF97A" w14:textId="546E4B63" w:rsidR="00531AD2" w:rsidRPr="00AE007C" w:rsidRDefault="00B21DEB" w:rsidP="00AE007C">
      <w:pPr>
        <w:spacing w:after="0"/>
        <w:rPr>
          <w:rFonts w:asciiTheme="minorHAnsi" w:hAnsiTheme="minorHAnsi" w:cstheme="minorHAnsi"/>
        </w:rPr>
      </w:pPr>
      <w:r w:rsidRPr="00C31A18">
        <w:rPr>
          <w:rFonts w:asciiTheme="minorHAnsi" w:hAnsiTheme="minorHAnsi" w:cstheme="minorHAnsi"/>
        </w:rPr>
        <w:t>Al. Grunwaldzka 1</w:t>
      </w:r>
      <w:r w:rsidR="006F20AE" w:rsidRPr="00C31A18">
        <w:rPr>
          <w:rFonts w:asciiTheme="minorHAnsi" w:hAnsiTheme="minorHAnsi" w:cstheme="minorHAnsi"/>
        </w:rPr>
        <w:t>03</w:t>
      </w:r>
      <w:r w:rsidRPr="00C31A18">
        <w:rPr>
          <w:rFonts w:asciiTheme="minorHAnsi" w:hAnsiTheme="minorHAnsi" w:cstheme="minorHAnsi"/>
        </w:rPr>
        <w:t>A, 80-244 Gdańsk</w:t>
      </w:r>
    </w:p>
    <w:p w14:paraId="09C9A525" w14:textId="77777777" w:rsidR="00531AD2" w:rsidRPr="00EE0225" w:rsidRDefault="00531AD2" w:rsidP="00531AD2">
      <w:pPr>
        <w:keepNext/>
        <w:tabs>
          <w:tab w:val="left" w:pos="284"/>
          <w:tab w:val="center" w:pos="4535"/>
          <w:tab w:val="left" w:pos="8340"/>
        </w:tabs>
        <w:spacing w:after="0"/>
        <w:jc w:val="center"/>
        <w:outlineLvl w:val="1"/>
        <w:rPr>
          <w:rFonts w:ascii="Open Sans" w:hAnsi="Open Sans" w:cs="Open Sans"/>
          <w:b/>
          <w:color w:val="000000" w:themeColor="text1"/>
          <w:sz w:val="20"/>
          <w:szCs w:val="20"/>
          <w:lang w:eastAsia="pl-PL"/>
        </w:rPr>
      </w:pPr>
      <w:bookmarkStart w:id="3" w:name="_Hlk223698647"/>
      <w:r w:rsidRPr="00EE0225">
        <w:rPr>
          <w:rFonts w:ascii="Open Sans" w:hAnsi="Open Sans" w:cs="Open Sans"/>
          <w:b/>
          <w:color w:val="000000" w:themeColor="text1"/>
          <w:sz w:val="20"/>
          <w:szCs w:val="20"/>
          <w:lang w:eastAsia="pl-PL"/>
        </w:rPr>
        <w:t xml:space="preserve">Zakres I </w:t>
      </w:r>
    </w:p>
    <w:p w14:paraId="17D1438D" w14:textId="77777777" w:rsidR="00531AD2" w:rsidRPr="00EE0225" w:rsidRDefault="00531AD2" w:rsidP="00531AD2">
      <w:pPr>
        <w:spacing w:after="0" w:line="360" w:lineRule="auto"/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E0225">
        <w:rPr>
          <w:rFonts w:ascii="Open Sans" w:hAnsi="Open Sans" w:cs="Open Sans"/>
          <w:b/>
          <w:color w:val="000000" w:themeColor="text1"/>
          <w:sz w:val="20"/>
          <w:szCs w:val="20"/>
        </w:rPr>
        <w:t>Dostawa materiałów biurowych</w:t>
      </w:r>
    </w:p>
    <w:p w14:paraId="52193A29" w14:textId="77777777" w:rsidR="00531AD2" w:rsidRPr="00F839BE" w:rsidRDefault="00531AD2" w:rsidP="00531AD2">
      <w:pPr>
        <w:numPr>
          <w:ilvl w:val="0"/>
          <w:numId w:val="45"/>
        </w:numPr>
        <w:tabs>
          <w:tab w:val="left" w:pos="284"/>
          <w:tab w:val="num" w:pos="360"/>
        </w:tabs>
        <w:rPr>
          <w:rFonts w:ascii="Open Sans" w:hAnsi="Open Sans" w:cs="Open Sans"/>
          <w:b/>
          <w:sz w:val="20"/>
          <w:szCs w:val="20"/>
          <w:lang w:eastAsia="pl-PL"/>
        </w:rPr>
      </w:pPr>
      <w:r w:rsidRPr="00F839BE">
        <w:rPr>
          <w:rFonts w:ascii="Open Sans" w:hAnsi="Open Sans" w:cs="Open Sans"/>
          <w:b/>
          <w:sz w:val="20"/>
          <w:szCs w:val="20"/>
          <w:lang w:eastAsia="pl-PL"/>
        </w:rPr>
        <w:t>Pełna nazwa Wykonawcy</w:t>
      </w:r>
    </w:p>
    <w:p w14:paraId="2CD90ABE" w14:textId="77777777" w:rsidR="00531AD2" w:rsidRPr="00F839BE" w:rsidRDefault="00531AD2" w:rsidP="00531AD2">
      <w:pPr>
        <w:tabs>
          <w:tab w:val="left" w:pos="284"/>
        </w:tabs>
        <w:rPr>
          <w:rFonts w:ascii="Open Sans" w:hAnsi="Open Sans" w:cs="Open Sans"/>
          <w:sz w:val="20"/>
          <w:szCs w:val="20"/>
          <w:lang w:eastAsia="pl-PL"/>
        </w:rPr>
      </w:pPr>
      <w:r w:rsidRPr="00F839BE">
        <w:rPr>
          <w:rFonts w:ascii="Open Sans" w:hAnsi="Open Sans" w:cs="Open Sans"/>
          <w:sz w:val="20"/>
          <w:szCs w:val="20"/>
          <w:lang w:eastAsia="pl-PL"/>
        </w:rPr>
        <w:t>Adres ………………………………………………………………………………………………………….</w:t>
      </w:r>
    </w:p>
    <w:p w14:paraId="1D7DD851" w14:textId="77777777" w:rsidR="00531AD2" w:rsidRPr="00A029FF" w:rsidRDefault="00531AD2" w:rsidP="00531AD2">
      <w:pPr>
        <w:tabs>
          <w:tab w:val="left" w:pos="284"/>
        </w:tabs>
        <w:rPr>
          <w:rFonts w:ascii="Open Sans" w:hAnsi="Open Sans" w:cs="Open Sans"/>
          <w:sz w:val="20"/>
          <w:szCs w:val="20"/>
          <w:u w:val="single"/>
          <w:lang w:eastAsia="pl-PL"/>
        </w:rPr>
      </w:pPr>
      <w:r w:rsidRPr="00F839BE">
        <w:rPr>
          <w:rFonts w:ascii="Open Sans" w:hAnsi="Open Sans" w:cs="Open Sans"/>
          <w:sz w:val="20"/>
          <w:szCs w:val="20"/>
          <w:lang w:eastAsia="pl-PL"/>
        </w:rPr>
        <w:t>Tel. ……………………….……. Email …………………………… NIP ………………………………….</w:t>
      </w:r>
    </w:p>
    <w:p w14:paraId="7FE0653A" w14:textId="77777777" w:rsidR="00531AD2" w:rsidRPr="00A029FF" w:rsidRDefault="00531AD2" w:rsidP="00531AD2">
      <w:pPr>
        <w:numPr>
          <w:ilvl w:val="0"/>
          <w:numId w:val="45"/>
        </w:numPr>
        <w:tabs>
          <w:tab w:val="left" w:pos="284"/>
          <w:tab w:val="num" w:pos="360"/>
        </w:tabs>
        <w:spacing w:after="0" w:line="360" w:lineRule="auto"/>
        <w:ind w:left="357" w:hanging="357"/>
        <w:rPr>
          <w:rFonts w:ascii="Open Sans" w:hAnsi="Open Sans" w:cs="Open Sans"/>
          <w:b/>
          <w:sz w:val="20"/>
          <w:szCs w:val="20"/>
          <w:lang w:eastAsia="pl-PL"/>
        </w:rPr>
      </w:pPr>
      <w:r w:rsidRPr="00A029FF">
        <w:rPr>
          <w:rFonts w:ascii="Open Sans" w:hAnsi="Open Sans" w:cs="Open Sans"/>
          <w:b/>
          <w:sz w:val="20"/>
          <w:szCs w:val="20"/>
          <w:lang w:eastAsia="pl-PL"/>
        </w:rPr>
        <w:t>Cena ofertowa za wykonanie całego przedmiotu zamówienia wynosi:</w:t>
      </w:r>
    </w:p>
    <w:tbl>
      <w:tblPr>
        <w:tblW w:w="1093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639"/>
        <w:gridCol w:w="664"/>
        <w:gridCol w:w="796"/>
        <w:gridCol w:w="1434"/>
        <w:gridCol w:w="1275"/>
        <w:gridCol w:w="1418"/>
      </w:tblGrid>
      <w:tr w:rsidR="00531AD2" w:rsidRPr="00F73F3C" w14:paraId="6021CB74" w14:textId="77777777" w:rsidTr="0041758B">
        <w:trPr>
          <w:trHeight w:val="567"/>
        </w:trPr>
        <w:tc>
          <w:tcPr>
            <w:tcW w:w="709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E985F0D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b/>
                <w:bCs/>
                <w:sz w:val="18"/>
                <w:szCs w:val="18"/>
                <w:lang w:eastAsia="pl-PL"/>
              </w:rPr>
            </w:pPr>
            <w:r w:rsidRPr="00F73F3C">
              <w:rPr>
                <w:rFonts w:ascii="Open Sans" w:hAnsi="Open Sans" w:cs="Open Sans"/>
                <w:b/>
                <w:bCs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34EAA" w14:textId="77777777" w:rsidR="00531AD2" w:rsidRPr="00F73F3C" w:rsidRDefault="00531AD2" w:rsidP="0041758B">
            <w:pPr>
              <w:spacing w:after="0"/>
              <w:jc w:val="center"/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</w:pPr>
            <w:r w:rsidRPr="00F73F3C"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  <w:t>Produkt</w:t>
            </w:r>
          </w:p>
        </w:tc>
        <w:tc>
          <w:tcPr>
            <w:tcW w:w="664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66D9A89" w14:textId="77777777" w:rsidR="00531AD2" w:rsidRPr="00F73F3C" w:rsidRDefault="00531AD2" w:rsidP="0041758B">
            <w:pPr>
              <w:spacing w:after="0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F73F3C">
              <w:rPr>
                <w:rFonts w:ascii="Open Sans" w:hAnsi="Open Sans" w:cs="Open Sans"/>
                <w:b/>
                <w:sz w:val="18"/>
                <w:szCs w:val="18"/>
              </w:rPr>
              <w:t>Ilość</w:t>
            </w:r>
          </w:p>
        </w:tc>
        <w:tc>
          <w:tcPr>
            <w:tcW w:w="796" w:type="dxa"/>
            <w:noWrap/>
            <w:vAlign w:val="center"/>
            <w:hideMark/>
          </w:tcPr>
          <w:p w14:paraId="75CE5E3F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</w:pPr>
            <w:r w:rsidRPr="00F73F3C"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  <w:t>Jedn.</w:t>
            </w:r>
          </w:p>
        </w:tc>
        <w:tc>
          <w:tcPr>
            <w:tcW w:w="1434" w:type="dxa"/>
            <w:noWrap/>
            <w:vAlign w:val="center"/>
            <w:hideMark/>
          </w:tcPr>
          <w:p w14:paraId="090286F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</w:pPr>
            <w:r w:rsidRPr="00F73F3C"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  <w:t>Nazwa</w:t>
            </w:r>
            <w:r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  <w:t xml:space="preserve"> </w:t>
            </w:r>
            <w:r w:rsidRPr="00F73F3C"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  <w:t xml:space="preserve">artykułu producenta </w:t>
            </w:r>
          </w:p>
        </w:tc>
        <w:tc>
          <w:tcPr>
            <w:tcW w:w="1275" w:type="dxa"/>
            <w:noWrap/>
            <w:vAlign w:val="center"/>
            <w:hideMark/>
          </w:tcPr>
          <w:p w14:paraId="41011AD5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</w:pPr>
            <w:r w:rsidRPr="00F73F3C"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  <w:t>Cena jedn. netto w zł</w:t>
            </w:r>
          </w:p>
        </w:tc>
        <w:tc>
          <w:tcPr>
            <w:tcW w:w="1418" w:type="dxa"/>
            <w:vAlign w:val="center"/>
            <w:hideMark/>
          </w:tcPr>
          <w:p w14:paraId="626F3A70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</w:pPr>
            <w:r w:rsidRPr="00F73F3C">
              <w:rPr>
                <w:rFonts w:ascii="Open Sans" w:hAnsi="Open Sans" w:cs="Open Sans"/>
                <w:b/>
                <w:sz w:val="18"/>
                <w:szCs w:val="18"/>
                <w:lang w:eastAsia="pl-PL"/>
              </w:rPr>
              <w:t>Wartość netto w zł (2x5)</w:t>
            </w:r>
          </w:p>
        </w:tc>
      </w:tr>
      <w:tr w:rsidR="00531AD2" w:rsidRPr="00F73F3C" w14:paraId="0E88E39E" w14:textId="77777777" w:rsidTr="0041758B">
        <w:trPr>
          <w:trHeight w:val="567"/>
        </w:trPr>
        <w:tc>
          <w:tcPr>
            <w:tcW w:w="709" w:type="dxa"/>
            <w:tcBorders>
              <w:right w:val="single" w:sz="4" w:space="0" w:color="auto"/>
            </w:tcBorders>
            <w:noWrap/>
            <w:vAlign w:val="center"/>
          </w:tcPr>
          <w:p w14:paraId="0B870925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768869" w14:textId="77777777" w:rsidR="00531AD2" w:rsidRPr="00F73F3C" w:rsidRDefault="00531AD2" w:rsidP="0041758B">
            <w:pPr>
              <w:spacing w:after="0"/>
              <w:jc w:val="center"/>
              <w:rPr>
                <w:rFonts w:ascii="Open Sans" w:hAnsi="Open Sans" w:cs="Open Sans"/>
                <w:sz w:val="16"/>
                <w:szCs w:val="16"/>
                <w:lang w:eastAsia="pl-PL"/>
              </w:rPr>
            </w:pPr>
            <w:r w:rsidRPr="00F73F3C">
              <w:rPr>
                <w:rFonts w:ascii="Open Sans" w:hAnsi="Open Sans" w:cs="Open Sans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664" w:type="dxa"/>
            <w:tcBorders>
              <w:left w:val="single" w:sz="4" w:space="0" w:color="auto"/>
            </w:tcBorders>
            <w:noWrap/>
            <w:vAlign w:val="center"/>
          </w:tcPr>
          <w:p w14:paraId="1C5C1849" w14:textId="77777777" w:rsidR="00531AD2" w:rsidRPr="00F73F3C" w:rsidRDefault="00531AD2" w:rsidP="0041758B">
            <w:pPr>
              <w:spacing w:after="0"/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F73F3C"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noWrap/>
            <w:vAlign w:val="center"/>
          </w:tcPr>
          <w:p w14:paraId="141C70D4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16"/>
                <w:szCs w:val="16"/>
                <w:lang w:eastAsia="pl-PL"/>
              </w:rPr>
            </w:pPr>
            <w:r w:rsidRPr="00F73F3C">
              <w:rPr>
                <w:rFonts w:ascii="Open Sans" w:hAnsi="Open Sans" w:cs="Open Sans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434" w:type="dxa"/>
            <w:noWrap/>
            <w:vAlign w:val="center"/>
          </w:tcPr>
          <w:p w14:paraId="2221335C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16"/>
                <w:szCs w:val="16"/>
                <w:lang w:eastAsia="pl-PL"/>
              </w:rPr>
            </w:pPr>
            <w:r w:rsidRPr="00F73F3C">
              <w:rPr>
                <w:rFonts w:ascii="Open Sans" w:hAnsi="Open Sans" w:cs="Open Sans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5" w:type="dxa"/>
            <w:noWrap/>
            <w:vAlign w:val="center"/>
          </w:tcPr>
          <w:p w14:paraId="6EBC08B1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16"/>
                <w:szCs w:val="16"/>
                <w:lang w:eastAsia="pl-PL"/>
              </w:rPr>
            </w:pPr>
            <w:r w:rsidRPr="00F73F3C">
              <w:rPr>
                <w:rFonts w:ascii="Open Sans" w:hAnsi="Open Sans" w:cs="Open Sans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418" w:type="dxa"/>
            <w:vAlign w:val="center"/>
          </w:tcPr>
          <w:p w14:paraId="3EA657F3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16"/>
                <w:szCs w:val="16"/>
                <w:lang w:eastAsia="pl-PL"/>
              </w:rPr>
            </w:pPr>
            <w:r w:rsidRPr="00F73F3C">
              <w:rPr>
                <w:rFonts w:ascii="Open Sans" w:hAnsi="Open Sans" w:cs="Open Sans"/>
                <w:sz w:val="16"/>
                <w:szCs w:val="16"/>
                <w:lang w:eastAsia="pl-PL"/>
              </w:rPr>
              <w:t>6</w:t>
            </w:r>
          </w:p>
        </w:tc>
      </w:tr>
      <w:tr w:rsidR="00531AD2" w:rsidRPr="00F73F3C" w14:paraId="7794422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490CBD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E7B2DF" w14:textId="77777777" w:rsidR="00531AD2" w:rsidRPr="00B4260C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Papier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-format A4, -kolor biały, -gramatura 200 g/m2, -1 ryza = 250 arkuszy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C5D35B" w14:textId="77777777" w:rsidR="00531AD2" w:rsidRPr="00B4260C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4A0254" w14:textId="77777777" w:rsidR="00531AD2" w:rsidRPr="00AD4F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ryza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483A2B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EC3B71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B14441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27649C2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DBB02D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6924A9" w14:textId="77777777" w:rsidR="00531A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Papier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-format A3, -kolor biały, -gramatura 200 g/m2, -1 ryza = 250 arkuszy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B03B78" w14:textId="77777777" w:rsidR="00531A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E6166E" w14:textId="77777777" w:rsidR="00531AD2" w:rsidRPr="00AD4F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</w:rPr>
            </w:pPr>
            <w:r w:rsidRPr="00AD4FD2">
              <w:rPr>
                <w:rFonts w:ascii="Open Sans" w:hAnsi="Open Sans" w:cs="Open Sans"/>
                <w:color w:val="000000"/>
              </w:rPr>
              <w:t>ryza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2AF73767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69154228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6F97ED44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3618110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EF85B48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2E81F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Papier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-format A4, - kolor biały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-gramatura 160 g/m2, -1 ryza = 250 arkuszy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E1FB69D" w14:textId="77777777" w:rsidR="00531AD2" w:rsidRPr="00B4260C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AD9E91" w14:textId="77777777" w:rsidR="00531AD2" w:rsidRPr="00AD4F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ryza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A9127F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37423D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F50F86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237F145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EA1268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507344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Folia laminacyjna, format A4, mic. 80,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1 opakowanie=100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62F090" w14:textId="77777777" w:rsidR="00531AD2" w:rsidRPr="00B4260C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9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B39DB4" w14:textId="77777777" w:rsidR="00531AD2" w:rsidRPr="00AD4F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B5D09D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110926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98E939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B700EFA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72FBB6F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366338" w14:textId="77777777" w:rsidR="00531AD2" w:rsidRPr="00F80F79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 xml:space="preserve">Folia do bindownic, format A4, mic. 150, </w:t>
            </w: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br/>
              <w:t>1 opakowanie=100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8949A3" w14:textId="77777777" w:rsidR="00531A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DADA70" w14:textId="77777777" w:rsidR="00531AD2" w:rsidRPr="00AD4F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69FAEDED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5A8684DF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75A44ECD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58E3B5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4FB541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D55324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Okładki do bindownic, nieprzezroczyste, skóropodobne, A4, gramatura 250-270 g, różnokolorowe, opakowanie 100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E357AE" w14:textId="77777777" w:rsidR="00531A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EA7929E" w14:textId="77777777" w:rsidR="00531AD2" w:rsidRPr="00AD4F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</w:rPr>
            </w:pPr>
            <w:r>
              <w:rPr>
                <w:rFonts w:ascii="Open Sans" w:hAnsi="Open Sans" w:cs="Open Sans"/>
                <w:color w:val="000000"/>
              </w:rPr>
              <w:t>o</w:t>
            </w:r>
            <w:r w:rsidRPr="00AD4FD2">
              <w:rPr>
                <w:rFonts w:ascii="Open Sans" w:hAnsi="Open Sans" w:cs="Open Sans"/>
                <w:color w:val="000000"/>
              </w:rPr>
              <w:t>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3DB07A29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364B4AAA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017C3873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BCC644D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C874ED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E8C2CC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Folia laminacyjna samoprzylepna, format A4, mic. 100, 1 opakowanie=100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85D3C8" w14:textId="77777777" w:rsidR="00531A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1A5C5A" w14:textId="77777777" w:rsidR="00531AD2" w:rsidRPr="00AD4FD2" w:rsidRDefault="00531AD2" w:rsidP="0041758B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</w:rPr>
            </w:pPr>
            <w:r>
              <w:rPr>
                <w:rFonts w:ascii="Open Sans" w:hAnsi="Open Sans" w:cs="Open Sans"/>
                <w:color w:val="000000"/>
              </w:rPr>
              <w:t>o</w:t>
            </w:r>
            <w:r w:rsidRPr="00AD4FD2">
              <w:rPr>
                <w:rFonts w:ascii="Open Sans" w:hAnsi="Open Sans" w:cs="Open Sans"/>
                <w:color w:val="000000"/>
              </w:rPr>
              <w:t>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0055A11F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7012CD1E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1C53F435" w14:textId="77777777" w:rsidR="00531AD2" w:rsidRPr="00F73F3C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A6F9FA1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B30D00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A8EE77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color w:val="000000"/>
                <w:sz w:val="16"/>
                <w:szCs w:val="16"/>
              </w:rPr>
              <w:t>Etykiety samoprzylepne, format A4, rozmiar 210x297 mm, przeznaczone do drukarek atramentowych, laserowych oraz kserokopiarek, 1 opakowanie=100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D109DF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color w:val="000000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74842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FECBB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D94B59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32C6D73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E23BE6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74BCEF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4E92F3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Koperta  samoprzylepna bez okienka  biała DL, 1000 szt.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w op., zaklejane na długim boku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682BE0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6801AD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15006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BD0585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89AFA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74AFFCA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4C6C7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AEA7649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color w:val="000000"/>
                <w:sz w:val="16"/>
                <w:szCs w:val="16"/>
              </w:rPr>
              <w:t>Koperty białe C5 – samoprzylepne, 500 szt. w op., zaklejane na krótkim boku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C8B300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87D0BA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25F6596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C8E24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9D1C1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A2CC681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34397A9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1E1FD6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Koperty  białe C4 samoprzylepne z rozszerzonym bokiem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B82EBC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E59B8B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48CF4A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922CEA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D1F83B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BF132EE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7F8E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CA3F4E2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color w:val="000000"/>
                <w:sz w:val="16"/>
                <w:szCs w:val="16"/>
              </w:rPr>
              <w:t>Koperty białe B4 samoprzylepne, 250 szt. w op., samoprzylepne na krótkim boku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F64278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60AA3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6E0746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19CA5E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754BFE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7A5868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3B9E4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D336D51" w14:textId="77777777" w:rsidR="00531AD2" w:rsidRPr="00CB44FF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Koperty z rozszerzanymi bokami i spodem Double Bag, wykonane z dwóch warstw  papieru offsetowego, 255x390x40mm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F5BBBB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80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2FBFC9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>
              <w:rPr>
                <w:rFonts w:ascii="Open Sans" w:hAnsi="Open Sans" w:cs="Open Sans"/>
                <w:color w:val="000000"/>
              </w:rPr>
              <w:t>s</w:t>
            </w:r>
            <w:r w:rsidRPr="00AD4FD2">
              <w:rPr>
                <w:rFonts w:ascii="Open Sans" w:hAnsi="Open Sans" w:cs="Open Sans"/>
                <w:color w:val="000000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DD6D78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BD5A3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3A4CEA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1A5D2B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27850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B26FAB0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Koperty z rozszerzanymi bokami i spodem Double Bag, wykonane z dwóch warstw papieru offsetowego, 300x458x40mm</w:t>
            </w:r>
          </w:p>
          <w:p w14:paraId="516C2507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D55762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80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861C4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>
              <w:rPr>
                <w:rFonts w:ascii="Open Sans" w:hAnsi="Open Sans" w:cs="Open Sans"/>
                <w:color w:val="000000"/>
              </w:rPr>
              <w:t>s</w:t>
            </w:r>
            <w:r w:rsidRPr="00AD4FD2">
              <w:rPr>
                <w:rFonts w:ascii="Open Sans" w:hAnsi="Open Sans" w:cs="Open Sans"/>
                <w:color w:val="000000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6F782D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628083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DE913B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57F1315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9230F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6D5631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Etykiety samoprzylepne termiczne do drukarek Zebra GX420d do kodów kreskowych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-szerokość 60 mm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-długość 30 mm w 1 rolce 2 000 szt. etykiet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>-gramatura 80 g/m2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03CFD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808FAD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rolka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14AA8D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DFC0B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F1BA26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8CAB01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0BC6D9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9D851D8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color w:val="000000"/>
                <w:sz w:val="16"/>
                <w:szCs w:val="16"/>
              </w:rPr>
              <w:t>Okładki do bindownic, nieprzezroczyste, skóropodobne, A4, gramatura 250-270 g, granatowe, zielone opakowanie 100 szt.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C88B3B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cs="Calibri"/>
                <w:color w:val="000000"/>
              </w:rPr>
              <w:t>3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92466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2B91A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3E753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E1C91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E5D193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D2D5F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D669275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Okładki do grzbietów wsuwanych, bezbarwna folia, A4, grubość mic. 200, opakowanie 100 szt.</w:t>
            </w:r>
          </w:p>
          <w:p w14:paraId="430D81C6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3858A6" w14:textId="77777777" w:rsidR="00531AD2" w:rsidRDefault="00531AD2" w:rsidP="0041758B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ADE2B3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DEB363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4A5F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AF0B9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49CFED6" w14:textId="77777777" w:rsidTr="0041758B">
        <w:trPr>
          <w:trHeight w:val="4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9D4001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FAD24DB" w14:textId="77777777" w:rsidR="00531AD2" w:rsidRPr="00D50E88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D50E88">
              <w:rPr>
                <w:rFonts w:ascii="Open Sans" w:hAnsi="Open Sans" w:cs="Open Sans"/>
                <w:sz w:val="16"/>
                <w:szCs w:val="16"/>
              </w:rPr>
              <w:t>Grzbiety do bindowania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D50E88">
              <w:rPr>
                <w:rFonts w:ascii="Open Sans" w:hAnsi="Open Sans" w:cs="Open Sans"/>
                <w:sz w:val="16"/>
                <w:szCs w:val="16"/>
              </w:rPr>
              <w:t>14mm- 100 sztuk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/ opakowanie </w:t>
            </w:r>
            <w:r w:rsidRPr="00D50E88">
              <w:rPr>
                <w:rFonts w:ascii="Open Sans" w:hAnsi="Open Sans" w:cs="Open Sans"/>
                <w:sz w:val="16"/>
                <w:szCs w:val="16"/>
              </w:rPr>
              <w:t xml:space="preserve"> czarny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6BABC4" w14:textId="77777777" w:rsidR="00531AD2" w:rsidRDefault="00531AD2" w:rsidP="0041758B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A95F9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>
              <w:rPr>
                <w:rFonts w:ascii="Open Sans" w:hAnsi="Open Sans" w:cs="Open Sans"/>
                <w:color w:val="000000"/>
              </w:rPr>
              <w:t>o</w:t>
            </w:r>
            <w:r w:rsidRPr="00AD4FD2">
              <w:rPr>
                <w:rFonts w:ascii="Open Sans" w:hAnsi="Open Sans" w:cs="Open Sans"/>
                <w:color w:val="000000"/>
              </w:rPr>
              <w:t>p.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C5C29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C7938A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74102B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7D1F5C6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E940F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06D384B" w14:textId="77777777" w:rsidR="00531AD2" w:rsidRPr="00D50E88" w:rsidRDefault="00531AD2" w:rsidP="0041758B">
            <w:pPr>
              <w:spacing w:after="0" w:line="240" w:lineRule="auto"/>
              <w:rPr>
                <w:rFonts w:ascii="Roboto" w:hAnsi="Roboto"/>
                <w:b/>
                <w:bCs/>
                <w:color w:val="2C2E35"/>
                <w:kern w:val="36"/>
                <w:sz w:val="30"/>
                <w:szCs w:val="30"/>
                <w:lang w:eastAsia="pl-PL"/>
              </w:rPr>
            </w:pPr>
            <w:r w:rsidRPr="00D50E88">
              <w:rPr>
                <w:rFonts w:ascii="Open Sans" w:hAnsi="Open Sans" w:cs="Open Sans"/>
                <w:sz w:val="16"/>
                <w:szCs w:val="16"/>
              </w:rPr>
              <w:t>Grzbiety do bindowania 8mm - 100 sztuk</w:t>
            </w:r>
            <w:r>
              <w:rPr>
                <w:rFonts w:ascii="Open Sans" w:hAnsi="Open Sans" w:cs="Open Sans"/>
                <w:sz w:val="16"/>
                <w:szCs w:val="16"/>
              </w:rPr>
              <w:t>/ opakowanie</w:t>
            </w:r>
            <w:r w:rsidRPr="00D50E88">
              <w:rPr>
                <w:rFonts w:ascii="Open Sans" w:hAnsi="Open Sans" w:cs="Open Sans"/>
                <w:sz w:val="16"/>
                <w:szCs w:val="16"/>
              </w:rPr>
              <w:t xml:space="preserve"> czarny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154786" w14:textId="77777777" w:rsidR="00531AD2" w:rsidRDefault="00531AD2" w:rsidP="0041758B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65B4F3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r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B9CE0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E2BF8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89A6D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7AC508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CE6FD8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A56CD0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Skoroszyt twardy zawieszany A4 PCV  mix 10 kolorów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  <w:t xml:space="preserve"> folia PVC, przód twardy przezroczysty, tył twardy kolorowy boczna perforacja umożliwiająca wpięcie do segregatora z dowolnym ringiem w środku blaszka i wąs o długości 16,5 cm, umożliwiający wpięcie dokumentów do 2 cm np. firmy BIURFOL lub równoważny kolor: zielone, błękitne, granatowe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4C3C03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1500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A6E767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829A0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18304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C0A85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ED848D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89A3E6E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59F7AD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Kostka papierowa, klejona wzdłuż jednego boku, biała, wymiary min. 85x85x35 mm, 400-450 kartek w 1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7F690A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ED592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823A09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F93153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4E636F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9E0394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707F5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8D2B8ED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color w:val="000000"/>
                <w:sz w:val="16"/>
                <w:szCs w:val="16"/>
              </w:rPr>
              <w:t>Wąsy do skoroszytów, metalowe wąsy z listewką dociskową, różne kolory, 1 op. 25 szt.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D2108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8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B90DF2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58AED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3760B7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862FAF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404E25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A02E19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348D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Teczki tekturowe z gumką, A4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0DBEC4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5C523A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CB39A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6EEF65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5E2AC9D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A1D7E60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C259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1EB8AC4" w14:textId="77777777" w:rsidR="00531AD2" w:rsidRPr="00D50E88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l-PL"/>
              </w:rPr>
            </w:pP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>Teczki wiązane tekturowe, A4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76AC7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80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082B82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7A048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0D6578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FA9B1E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1C7BA31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88616B8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2275C6" w14:textId="77777777" w:rsidR="00531AD2" w:rsidRPr="00D50E88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l-PL"/>
              </w:rPr>
            </w:pP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 xml:space="preserve">Notes samoprzylepny, żółty min. 75x125 mm, 100 kartek </w:t>
            </w:r>
            <w:r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br/>
            </w: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>w 1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0CFA1B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E3BB1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8D6708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B6532F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A1EB2B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E39091E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63EE761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3F5E8F" w14:textId="77777777" w:rsidR="00531AD2" w:rsidRPr="00F774FE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>Notes samoprzylepny, żółty min</w:t>
            </w:r>
            <w:r w:rsidRPr="00D50E88">
              <w:rPr>
                <w:rFonts w:ascii="Open Sans" w:hAnsi="Open Sans" w:cs="Open Sans"/>
                <w:b/>
                <w:color w:val="000000" w:themeColor="text1"/>
                <w:sz w:val="16"/>
                <w:szCs w:val="16"/>
              </w:rPr>
              <w:t>.</w:t>
            </w: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 xml:space="preserve"> 75x75 mm, 100 kartek </w:t>
            </w:r>
            <w:r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br/>
            </w: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>w 1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1B8A7C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700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9C9EA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A800E6B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B5E1DB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A6773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359DF0A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D1FB94F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14FDD0" w14:textId="77777777" w:rsidR="00531AD2" w:rsidRPr="00D50E88" w:rsidRDefault="00531AD2" w:rsidP="0041758B">
            <w:pPr>
              <w:spacing w:after="0" w:line="240" w:lineRule="auto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l-PL"/>
              </w:rPr>
            </w:pP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 xml:space="preserve">Notes samoprzylepny, żółty, min.  38x50 mm, 100 kartek </w:t>
            </w:r>
            <w:r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br/>
            </w:r>
            <w:r w:rsidRPr="00D50E88">
              <w:rPr>
                <w:rFonts w:ascii="Open Sans" w:hAnsi="Open Sans" w:cs="Open Sans"/>
                <w:color w:val="000000" w:themeColor="text1"/>
                <w:sz w:val="16"/>
                <w:szCs w:val="16"/>
              </w:rPr>
              <w:t>w 1 szt.,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5A06FA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CA8CBF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8652C1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21880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6BA305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B625373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9CE75E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8CD3C9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Notes samoprzylepny, kolor ( różny) neonowy min. 75x75 mm, 400 kartek w 1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5B5D0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3CC6B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9FAE93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F9064E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73DFED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AD2A7C2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28402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3164FE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color w:val="000000"/>
                <w:sz w:val="16"/>
                <w:szCs w:val="16"/>
              </w:rPr>
              <w:t>Zakładki indeksujące z możliwością wielokrotnego odklejania i przyklejania, wykonane z folii, rozmiar ok. 25x43mm, 50 szt. w op.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FC3BCA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25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8E9437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8E809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A63E2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E69AEF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37D956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E7A644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66482B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Zakładki indeksujące z możliwością wielokrotnego odklejania i przyklejania, wykonane z folii, rozmiar ok 12x43mm, 35 szt. w op.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B78EF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8B1E19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0E848B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FF8BB5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9F75F9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0118242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3D9FA0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5A5F78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Koszulki krystaliczne A4, 100 szt. w op.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0D78E0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70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E3140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  <w:color w:val="000000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78309AF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175591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3A7117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5275A3E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ABEDE0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590B15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Koszulki krystaliczne, otwierane z góry, format A4, pakowane po 100 szt. Antystatyczna folia, grubość folii m.in. 75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B2296" w14:textId="77777777" w:rsidR="00531AD2" w:rsidRPr="00B4260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3A950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>
              <w:rPr>
                <w:rFonts w:ascii="Open Sans" w:hAnsi="Open Sans" w:cs="Open Sans"/>
                <w:color w:val="000000"/>
              </w:rPr>
              <w:t>op.</w:t>
            </w:r>
            <w:r w:rsidRPr="00AD4FD2">
              <w:rPr>
                <w:rFonts w:ascii="Open Sans" w:hAnsi="Open Sans" w:cs="Open Sans"/>
                <w:color w:val="000000"/>
              </w:rPr>
              <w:t xml:space="preserve"> 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E733043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0F5F91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CD226CC" w14:textId="77777777" w:rsidR="00531AD2" w:rsidRPr="00F73F3C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19C7AF6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1BDD95C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487A4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Karton archiwizacyjny, do przechowywania dokumentów A4 wypiętych z segregatora, na grzbiecie pole do umieszczania zapisów, otwór na grzbiecie ułatwiający wyjmowanie pudełka, szerokość </w:t>
            </w:r>
            <w:r>
              <w:rPr>
                <w:rFonts w:ascii="Open Sans" w:hAnsi="Open Sans" w:cs="Open Sans"/>
                <w:sz w:val="16"/>
                <w:szCs w:val="16"/>
              </w:rPr>
              <w:t>15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-</w:t>
            </w:r>
            <w:r>
              <w:rPr>
                <w:rFonts w:ascii="Open Sans" w:hAnsi="Open Sans" w:cs="Open Sans"/>
                <w:sz w:val="16"/>
                <w:szCs w:val="16"/>
              </w:rPr>
              <w:t>2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 cm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88108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EE9B8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D1626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B8295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178D8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604F88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5F4D4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A2E2B1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Karton archiwizacyjny, do przechowywania dokumentów A4 wypiętych z segregatora, na grzbiecie pole do umieszczania zapisów, otwór na grzbiecie ułatwiający wyjmowanie pudełka, szerokość 9,5-10 cm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38663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B69A7B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 xml:space="preserve">szt. 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51519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B4509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84B44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74C81BD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7C06DF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46E19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Segregatory z mechanizmem dźwigniowym, okładki oklejone poliolefiną, różne kolory, metalowe okucia na dolnych krawędziach, format A4, grzbiet 70-75mm, np. firmy Esselte, VauPe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4A11D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9A20DF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EBC95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98605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B4772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835B48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D1A16AF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52E6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Segregatory z mechanizmem dźwigniowym, okładki oklejone poliolefiną, różne kolory, metalowe okucia na dolnych krawędziach, format A4, grzbiet 50mm, np. firmy Esselte, VauPe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324F4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184E9B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8C54C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9DCA5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680FD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F1225A0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F5C7D8E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49A5D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 xml:space="preserve">Segregatory 2 ringowe, okładki oklejone poliolefiną, różne kolory, format A4, grzbiet 40 mm, np. firmy Donau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6C59EF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C3197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18B3C20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4326F59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48A9399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BA4674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163A3C9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3297E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Przekładki do segregatora, 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ok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240x105 mm, wykonane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z kolorowego kartonu, 100 szt. w op., np. firmy Bantex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F9BA0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6375B7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A7C40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17EC2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CB631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AFF9E3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D1B0268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38340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Ołówki drewniane z gumką, twardość  HB, lakierowany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31187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841C8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46CFE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A232C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883953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381D7A5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B668CC2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32DF5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Ołówki automatyczne 0,5mm, gumowy uchwyt, gumka do mazania, wykonane z niełamliwego tworzywa, np. firmy PILOT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AE156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779DE9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06F19B6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7DE4B61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4A2B204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4469001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73ADA5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D61532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Wkłady do ołówków automatycznych, polimerowe o podwyższonej wytrzymałości na złamanie, zawierające grafit i węgiel, grubość 0,5mm, HB, 1 opakowanie min. 12  grafitów, np. firmy Pentel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F7C262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E8EB5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7B98415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1B107CC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6290B39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0E43F0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20F62A4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7CCC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Gumki do mazania biała, niebrudząca, do stosowania na papierze, o rozmiarze min. 41x19x11 mm np. firmy PILOT, Pentel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86AAC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53958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9B223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7CAC9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F4F19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BA8E4C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5323A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38C4A7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Spinacz archiwizacyjny, plastikowy, umożliwia przeglądanie dokumentów wypiętych z segregatora, w op. 100 szt, np. firmy Fellowes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10731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1B3ED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46E55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D94AF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1ECCE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ED9AD11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95DC583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6F324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Spinacze metalowe, niklowane, okrągłe, rozmiar 25mm, 1 op.=100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E8485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2B680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42A02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068FD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C93A9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0A43BAE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FD1227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241F6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Spinacze metalowe, niklowane, okrągłe, rozmiar </w:t>
            </w:r>
            <w:r>
              <w:rPr>
                <w:rFonts w:ascii="Open Sans" w:hAnsi="Open Sans" w:cs="Open Sans"/>
                <w:sz w:val="16"/>
                <w:szCs w:val="16"/>
              </w:rPr>
              <w:t>50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mm, 1 op.=100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D562C0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3A194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 xml:space="preserve">zt. 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6DE93F4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282CF88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60484C4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4DFFF1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79258E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6975D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Magnesy do tablic magnetycznych . Kolorowe i poręczne, średnica 30mm 1 opakowanie = 10 sztuk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DA0CA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25075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975AF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897EB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CEE2C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8E5A05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104A9BD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8F8D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 xml:space="preserve">Pinezki - kulisty kształt główki , różnokolorowe, do tablic korkowych, 100 szt. w op. np. firmy NOBO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804939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85CAC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</w:t>
            </w:r>
            <w:r w:rsidRPr="00AD4FD2">
              <w:rPr>
                <w:rFonts w:ascii="Open Sans" w:hAnsi="Open Sans" w:cs="Open Sans"/>
              </w:rPr>
              <w:t>p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02C006B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1BCD46B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2D1F680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C8000A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C45095E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8513D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Cienkopisy kolory niebieski, czerwony, zielony, czarny, plastikowa końcówka oprawiona w metal, wentylowana skuwka, tusz odporny na wysychanie, grubość linii 0,4 mm np. firmy STABILO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5818B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BA1CD9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F172E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D2832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FE4A9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33EF0A3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5A7092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16CCE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Długopis automatyczny z wymiennym wkładem żelowym, linia pisania ok. 0,5 mm, długość linii pisania ok. 900 m., wygodny uchwyt, gładka i równa linia pisania, kolory niebieski, czarny, zielony, czerwony np. firmy PILOT, Taurus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BF621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800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2280E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B78CA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9CF7F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E1387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15D0E3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0A26FC9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A7524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Długopis, kolory niebieski, czarny, zielony, czerwony, grubość linii 0,5 mm, długość linii min. 3000 m, np. BIC ORANGE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D3D7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FC1B3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AC886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F9FAE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1BA38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EA969F2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9F7393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5A8F4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Długopis bankowy, na łańcuszku, z ciężką okrągłą podstawą w kolorze czarnym, kolor pisania - niebieski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38702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32CF8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950153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4B523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9D393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6FD228A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45236C4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0BCC7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Zakreślacze fluorescencyjne, prostokątny kształt obudowy, grubość linii 1-5 mm, kolory żółty, różowy, pomarańczowy, zielony, niebieski, fioletowy np. firmy STABILO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B044E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5030EE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C71DA3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6CDACA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65446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83DC85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1822F82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6B8D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Korektor w piórze, metalowa końcówka, szybkoschnący, poj. 7-8 ml, np. firmy Pelikan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3E3E0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DDE97B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52FF3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156C4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E8638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A4051F5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53B9D34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0ABE7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Korektor w taśmie z wymienną kasetą, długość taśmy co najmniej 14 m, szerokość taśmy 4,2mm, np. firmy Pelikan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38B3C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55415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B7957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EDFCA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02674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092A331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094DBA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BC541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Klipsy biurowe, 15 mm, 1 op. = 12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F3B55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80145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99D3C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5E68A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E10BE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4FD728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48B557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A4E5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Klipsy biurowe, 19 mm, 1 op. = 12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7CE5A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8232E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E75A2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795CC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AE958B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A66BEC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A202751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91530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Klipsy biurowe, 25 mm, 1 op. = 12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2BE0A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574D92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47DC7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E28A6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E3F62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6FEC91D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2B1FA9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E736F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Klipsy biurowe, 32 mm, 1 op. = 12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347FD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193A5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DFF05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1470E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3B4CD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0C026F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776399F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8D6BA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Tacka na dokumenty wykonan</w:t>
            </w:r>
            <w:r>
              <w:rPr>
                <w:rFonts w:ascii="Open Sans" w:hAnsi="Open Sans" w:cs="Open Sans"/>
                <w:sz w:val="16"/>
                <w:szCs w:val="16"/>
              </w:rPr>
              <w:t>a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z plastiku, na dokumenty A4,  tworzywo  nieprzezroczyste lub przezroczyste np. firmy DURABLE, ESSELTE 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684FF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100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D0B6A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FB410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F9FA1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FD054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BCF672E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6A4D31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42D3A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Tacka na dokumenty wykonan</w:t>
            </w:r>
            <w:r>
              <w:rPr>
                <w:rFonts w:ascii="Open Sans" w:hAnsi="Open Sans" w:cs="Open Sans"/>
                <w:sz w:val="16"/>
                <w:szCs w:val="16"/>
              </w:rPr>
              <w:t>a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z </w:t>
            </w:r>
            <w:r>
              <w:rPr>
                <w:rFonts w:ascii="Open Sans" w:hAnsi="Open Sans" w:cs="Open Sans"/>
                <w:sz w:val="16"/>
                <w:szCs w:val="16"/>
              </w:rPr>
              <w:t>metalu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, na dokumenty A4,  tworzywo  nieprzezroczyste lub przezroczyste np. firmy DURABLE, ESSELTE</w:t>
            </w:r>
            <w:r>
              <w:rPr>
                <w:rFonts w:ascii="Open Sans" w:hAnsi="Open Sans" w:cs="Open Sans"/>
                <w:sz w:val="16"/>
                <w:szCs w:val="16"/>
              </w:rPr>
              <w:t>, Q- CONNECT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BE6D4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73452B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0F31263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6B93CA2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1FBFCAA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1E2C16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EB60DC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3A67E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Taśma klejąca, przezroczysta, bezbarwna, 12mm x 30m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AFD03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D3D80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1241C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73527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2F051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48B491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3229744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11AF1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Taśma klejąca, przezroczysta, bezbarwna, 18mm x 30m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76153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17C68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27044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DBE13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5C21D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2E59AA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E7FC74F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0DCDE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Podajnik do taśmy klejącej biurkowy, metalowy nożyk, max. rozmiar taśmy 19 mm x 33 mm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A11D9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F806D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682A29C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3492D8A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008E01B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46AA542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1D6B078F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DC6C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Taśma pakowa, jednostronna, przezroczysta, bezbarwna, 48mm x 50m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9075B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0200F7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EC091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26109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56A0F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AADC9DD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A52BA5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C405C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Taśma pakowa, jednostronna, brązowa  48mm x 50m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1DAF0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CF96C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D8FD5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7C5F7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D66C55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6B281A4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825F7A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9AAFB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Taśma dwustronna , 50 mm x 5 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54B8F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494E6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526BE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01B77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E7F51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7B5F25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9246E4E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A89E9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Taśma ostrzegawcza do stosowania w magazynach, placach budowy, etc. nieklejona szerokość: 75mm długość: 100m kolor biał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o -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czerwon</w:t>
            </w:r>
            <w:r>
              <w:rPr>
                <w:rFonts w:ascii="Open Sans" w:hAnsi="Open Sans" w:cs="Open Sans"/>
                <w:sz w:val="16"/>
                <w:szCs w:val="16"/>
              </w:rPr>
              <w:t>a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D91B8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0158D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B916C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AC9E4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3FC6A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6B16AE0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1A1F4B2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93C72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Mazak Marker do tablicy Flipchart (różne kolory), grubość linii: 3 mm, ścięta  końcówka, długość linii pisania 700 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4BF9C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BA6CF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F2E42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2743E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657E7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47E008D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F5E16C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D810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Marker permanentny, pisze po każdej powierzchni, końcówka ścięta, grubość pisania 1-5 mm, różne kolory, np. firmy Edding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6BB91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A989FE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61FA3C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6DBB0B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17FE2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5A56F8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0E7E7B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B1C7D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Marker do opisywania płyt CD, a także do użytku na szkle, drewnie, plastiku, grubość linii pisania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 0,8-1 mm, różne kolory, np. firmy Pentel, Stabilo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4CC4A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20CE99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A2A98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4FB4F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DDE4F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B21CD5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6B591A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A158D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Marker do opisywania płyt CD, a także do użytku na szkle, plastiku, grubość linii pisania 0,3-0,4 mm, różne kolory(zielony, czerwony, niebieski, czarny), np. firmy Pentel, Stabilo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D9C0D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C6D8D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178509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B8B76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61B32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D69B483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AD00A21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21674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Markery z gąbką do tablic suchościeralnych, tusz na bazie alkoholu, łatwy do starcia z tablicy, końcówka okrągła, w opakowaniu niebieski, czarny, zielony, czerwony,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851AF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674FD7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6EBF1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A613A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4D956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D8DD9A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B3ED77C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DD9E5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Nożyczki biurowe, ze stali nierdzewnej,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z ergonomicznie wyprofilowaną rękojeścią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z niełamliwego plastiku, ostrze o dł. 15,5 cm, np. firmy LACO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057D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06534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B4CC6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11E1C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0EA99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DD630ED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5E3D1E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F87CE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Dziurkacz, metalowa konstrukcja, uchwyt z niełamliwego plastiku, możliwość jednorazowego dziurkowania 25 standardowych kartek, odległość dziurek od brzegu kartki 8 mm, wysuwany ogranicznik formatów ze wskaźnikiem środka strony, 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DBCE8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40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8E13FD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A1A4A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3783E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CBDC7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93DC666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D1FD09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90DD5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Zszywacz, metalowa konstrukcja, poj. co najmniej 100 szt. zszywek, możliwość jednorazowego zszywania co najmniej 20 standardowych kartek, głębokość zszywania 6-6,7 cm, system ładowania zszywek od góry, zginanie zszywek do wew. i na zew., blokada zabezpieczająca przed zamknięciem zszywac, wielkość zszywek 24/6, np. firmy Leitz, Maped, Rapid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- </w:t>
            </w:r>
            <w:r w:rsidRPr="00ED1440">
              <w:rPr>
                <w:rFonts w:ascii="Open Sans" w:hAnsi="Open Sans" w:cs="Open Sans"/>
                <w:b/>
                <w:bCs/>
                <w:sz w:val="16"/>
                <w:szCs w:val="16"/>
              </w:rPr>
              <w:t>GWARANCJA 24 miesiące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87E87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EEB862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24718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2501E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C76A1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E6A8D2E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1F1334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49578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Zszywacz metalowy,możliwość zszycia  do 200 kartek, możliwośc użycia zszywek: 23/6 - 23/23, ogranicznik głębokości zszywania </w:t>
            </w:r>
            <w:r w:rsidRPr="00AC7EA4">
              <w:rPr>
                <w:rFonts w:ascii="Open Sans" w:hAnsi="Open Sans" w:cs="Open Sans"/>
                <w:b/>
                <w:color w:val="FF0000"/>
                <w:sz w:val="16"/>
                <w:szCs w:val="16"/>
              </w:rPr>
              <w:t>do 65 mm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, </w:t>
            </w:r>
            <w:r w:rsidRPr="00AC7EA4">
              <w:rPr>
                <w:rFonts w:ascii="Open Sans" w:hAnsi="Open Sans" w:cs="Open Sans"/>
                <w:b/>
                <w:color w:val="FF0000"/>
                <w:sz w:val="16"/>
                <w:szCs w:val="16"/>
              </w:rPr>
              <w:t>Istotnym elementem jest by zszywacz miał możliwość zszycia do 200 kartek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AEBD7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A85C2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E3DB5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61B77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C973C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BE5FB45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8B6DDE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6C9A2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Zszywacz elektryczny na min. 10 kartek papieru np. firmy Leitz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618CF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6A1402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8E6B9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C34C8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5C103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5A525D2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0E56D3F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9CC1E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Mini zszywacz w obudowie z tworzywa sztucznego, części mechaniczne metalowe.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Zszywanie zamknięte. Specjalnie skonstruowana dźwignia redukuje siłę nacisku do 50%.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Dostosowany do zszywek o rozmiarach: 24/6-26/6 mm.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Zszywa do 20 kartek.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Głębokość wsuwania kartek: min 40 mm.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Pojemność magazynka min 50 zszywek.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C8C29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DD2AD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C13EB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790C12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75010E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D851A96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BA889BC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B8BDB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Zszywki 10/5, stalowe, galwanizowane, 1 op.=1000 szt. zszywek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53468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C5D80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2FC56E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59FEDF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79AA3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F40C5F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659D552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5962B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Zszywki 24/6, stalowe, galwanizowane, charakteryzują sią dużą twardością i odpornością na rozciąganie, zaostrzone końce zapobiegają zginaniu i łatwo przebijają zszywany plik do 30 kartek;  1 op.=1000 szt. Zszywek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2BC0B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8E2BD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33AEE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C942F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A1B957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52346B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2F8BF72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D5635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Zszywki 23/8, stalowe, galwanizowane, 1 op. = 1000 szt. zszywek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50BBD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444DDA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6B76F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8C0BD1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23453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B64C9E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455CBE5C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FFAE2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Rozszywacz uniwersalny, z blokadą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C8189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64CC5F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013F1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DE226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7D9D8F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2518E1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4A284C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CC825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Temperówka metalowa, pojedyńcza, ze stopu magnezu ze stalowym ostrzem mocowanym wkrętem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FFD8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80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9CC11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7A83B9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C01E39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8527B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9BAEB5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1DC4F6C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3CE64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Linijka 20 cm, przezroczysta, plastikowa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5AD01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ECDE57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 xml:space="preserve">szt. 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1A71F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893F49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1A299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44A5A86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22E4104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511DD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Linijka </w:t>
            </w:r>
            <w:r>
              <w:rPr>
                <w:rFonts w:ascii="Open Sans" w:hAnsi="Open Sans" w:cs="Open Sans"/>
                <w:sz w:val="16"/>
                <w:szCs w:val="16"/>
              </w:rPr>
              <w:t>3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 cm, przezroczysta, plastikowa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F22409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5D34D4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62C06E6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0B58208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4EE50DA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122D88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37F94C1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7A944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Linijka </w:t>
            </w:r>
            <w:r>
              <w:rPr>
                <w:rFonts w:ascii="Open Sans" w:hAnsi="Open Sans" w:cs="Open Sans"/>
                <w:sz w:val="16"/>
                <w:szCs w:val="16"/>
              </w:rPr>
              <w:t>5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 cm, przezroczysta, plastikowa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97D58A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E7F63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 xml:space="preserve">szt. 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6DDE3EC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021B301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6811778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7443B1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0D967C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6FABC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Teczki plastikowe z gumką, A4, z półprzezroczystego tworzywa, różne kolory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1E4FF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EDB3CC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174FC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A5C12A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4500F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B45AB7B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F9C8068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F6EA7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Teczka do podpisu, z twardego kartonu pokrytego folią PP, na przedniej okładce okienko do opisu zawartości, rozciągliwy grzbiet,  19 kart wewn. ,20 przegródek, kolory czarny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6 szt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, niebieski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6szt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, czerwony</w:t>
            </w:r>
            <w:r>
              <w:rPr>
                <w:rFonts w:ascii="Open Sans" w:hAnsi="Open Sans" w:cs="Open Sans"/>
                <w:sz w:val="16"/>
                <w:szCs w:val="16"/>
              </w:rPr>
              <w:t>6szt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, zielony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6szt.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8D215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24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45895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B2639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A345E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BED6D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D9C544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AD08DB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DA4F7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 xml:space="preserve">Teczka skrzydłowa z rzepem PP, wykonana z utwardzonego kartonu pokryte folią PP, format A4, szerokość: ok. 35 mm, np. firmy DONAU </w:t>
            </w:r>
            <w:r>
              <w:rPr>
                <w:rFonts w:ascii="Open Sans" w:hAnsi="Open Sans" w:cs="Open Sans"/>
                <w:sz w:val="16"/>
                <w:szCs w:val="16"/>
              </w:rPr>
              <w:t>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279731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E02284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</w:tcPr>
          <w:p w14:paraId="79991B8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14:paraId="01C3359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38EB800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A6EEE4A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15A2BA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4A0CF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Gumki recepturki, 60x 1,5 mm, białe, 1 kg = 1 opakowanie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E07BB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F795AA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3587B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A3E24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2C881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7D1CFA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0CB895B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53E7F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Gumki recepturki, 140x 1,5 mm, białe, 1 kg = 1 opakowanie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F5E25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F8082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5CB78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F8775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0786F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C34B17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7191C27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59EB1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Gumki recepturki, 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ok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1</w:t>
            </w:r>
            <w:r>
              <w:rPr>
                <w:rFonts w:ascii="Open Sans" w:hAnsi="Open Sans" w:cs="Open Sans"/>
                <w:sz w:val="16"/>
                <w:szCs w:val="16"/>
              </w:rPr>
              <w:t>6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0x 4 mm, 1 kg = 1 opakowanie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DCDC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EBB94F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30F51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43895E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DBB17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68D1F2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C89371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142A6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Deska z klipem A4, zamykana, pokryta folią PCV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AA92B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CB81C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3E561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7A271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3AA30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7E94E22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F2072C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609E63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Zwilżacz do palców na bazie gliceryny, okrągłe opakowanie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D0E36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AFEA8F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 xml:space="preserve">szt. 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C6667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568AA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12CA5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F780493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C67691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3738B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Tusze do pieczątek wodny, min. 25 ml., buteleczka z końcówka ułatwiającą nasączanie poduszek, w różnych kolorach, np. firmy Noris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. Różne kolory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86FE6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DB557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69B29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F4D28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3C403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DB1A5D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1A5454A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3FFE3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Nożyk do otwierania listów z wymienialnym wysuwanym ostrzem, blokada ostrza, 0,9 cm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08F16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22D43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331D5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6FA502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E1BA3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3B53883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633455D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CD008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Przybornik na długopisy metalowy z siatki powlekanej lakierem; 90 x 100 mm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9B01F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A6DA9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1C8A8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2FB356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3BD05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EF25F8F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A4599F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3037D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Przybornik na biurko, wykonany z metalowej siateczki powlekanej lakierem; </w:t>
            </w:r>
            <w:r>
              <w:rPr>
                <w:rFonts w:ascii="Open Sans" w:hAnsi="Open Sans" w:cs="Open Sans"/>
                <w:sz w:val="16"/>
                <w:szCs w:val="16"/>
              </w:rPr>
              <w:t>3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przegrody na korespondencję; 1 komora na artykuły piśmienne; 1 komora na drobne akcesoria biurowe (gumki, spinacze, itp.); 1 komora na karteczki; posiada gumowe nóżki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DA821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BE013A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41E97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A7049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68578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37E1407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348CD7C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FFF46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Podkładka pod mysz z żelową poduszką na nadgarstek, różne kolory czarny, </w:t>
            </w:r>
            <w:r>
              <w:rPr>
                <w:rFonts w:ascii="Open Sans" w:hAnsi="Open Sans" w:cs="Open Sans"/>
                <w:sz w:val="16"/>
                <w:szCs w:val="16"/>
              </w:rPr>
              <w:t>zielony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4FCBB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80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460897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C440A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F2130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D1AA4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0410AF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36D306C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B860B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Płyn do tablic suchościeralnych 250 ml w 1 szt.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62B3C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6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96CF33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97BA6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D8052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64B427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DF7823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EBA1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45D0B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Tablica magnetyczno-suchościeralna 120 x 90 cm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Stalowa magnetyczna tablica suchościeralna z  ramą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z aluminium. Mocowana do ściany w narożnikach. Z pojemną półką umożliwiającą wygodne przechowywanie markerów i gąbek. Magnetyczna powierzchnia tablicy wykonana ze stali lakierowanej zapewnia wyższy poziom ścieralności przy częstym użytkowaniu. Kolor : biały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648D3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8957B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F5A7F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39B54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ED2D8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0693DF48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4BFF8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95CB2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Tablica magnetyczno-suchościeralna 60 x 90 cm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Stalowa magnetyczna tablica suchościeralna z  ramą z aluminium. Mocowana do ściany w narożnikach. Z pojemną półką umożliwiającą wygodne przechowywanie markerów i gąbek. Magnetyczna powierzchnia tablicy wykonana ze stali lakierowanej zapewnia wyższy poziom ścieralności przy częstym użytkowaniu. Kolor : biały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A0A35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3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A61AB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5BB27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EDABD9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A96BA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F06821C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E9791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D6459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Etui Holder uniwersalne (bez smyczy)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do identyfikatorów, kart zbliżeniowych, do smyczy, klipsów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(do zawieszenia POZIOMO lub PIONOWO)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wymiary wewnętrzne etui (rozm. dokumentu):   54 x 88 mm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385F3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100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A88A2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 xml:space="preserve">szt. 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C8F29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0EEDA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7BF3FF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D38B00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BA44A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E8F51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Płyn do czyszczenia ekranów i monitorów LCD.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Skutecznie czyści powierzchnie ekranów ciekłokrystalicznych z kurzu i innych typowych zabrudzeń.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Polecany również do czyszczenia plastikowych obudów.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Wygodny sposób aplikacji preparatu w postaci sprayu, ułatwia użytkowanie.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Jest bezpieczny dla monitorów, nie pozostawia smug i przyjemnie pachnie. Pojemność od 250 ml do 500 ml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0F4A3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9E4E02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 xml:space="preserve">szt. 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423878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12457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1FFCBC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CE19F8C" w14:textId="77777777" w:rsidTr="0041758B">
        <w:trPr>
          <w:trHeight w:val="6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C62BF5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91029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Sprężone powietrze do czyszczenia klawiatur komputerowych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D114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2BBF83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5EB06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BA3030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B8856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D141B01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B29860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8C5E8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Etykiety z folii kruszącej, niemożliwe do odklejenia w całości.  Oznakowanie środków trwałych. Dedykowana do urządzenia Zebra. Średnica wewnętrzna glizy 40 cm. Rodzaj kleju mocny. 1000 etykiet w jednej rolce. Wymiary 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ok.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50 x 25 mm. Zastosowanie do oznakowania środków trwałych.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13887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65DBED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rolek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B2BF2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5C418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84AEA8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7C9A154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5CC6A8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3E1E4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Podnóżek biurowy z  regulacją wysokości.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Możliwość płynnej regulacji kąta od 0° do 30°.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Powierzchnia masująca: Wyposażony w wypustki, które masują stopy, przynosząc ulgę i redukując stres.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Antypoślizgowa powierzchnia: Zapewnia stabilność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i bezpieczeństwo użytkowania.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Wymiary platformy: </w:t>
            </w:r>
            <w:r w:rsidRPr="00AC7EA4">
              <w:rPr>
                <w:rFonts w:ascii="Open Sans" w:hAnsi="Open Sans" w:cs="Open Sans"/>
                <w:sz w:val="16"/>
                <w:szCs w:val="16"/>
              </w:rPr>
              <w:t xml:space="preserve">min. 450 </w:t>
            </w:r>
            <w:r w:rsidRPr="00DC2774">
              <w:rPr>
                <w:rFonts w:ascii="Open Sans" w:hAnsi="Open Sans" w:cs="Open Sans"/>
                <w:sz w:val="16"/>
                <w:szCs w:val="16"/>
              </w:rPr>
              <w:t>x 340 mm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Wymiary podstawy: min. 360 x 330 mm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>Wykonany z wytrzymałego polistyrenu.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1D792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BE307F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 xml:space="preserve">szt. 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7577C1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402CE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06D29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6794F8E" w14:textId="77777777" w:rsidTr="0041758B">
        <w:trPr>
          <w:trHeight w:val="40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3EEF61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72413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>Tablica korkowa (rama drewniana) 1</w:t>
            </w:r>
            <w:r>
              <w:rPr>
                <w:rFonts w:ascii="Open Sans" w:hAnsi="Open Sans" w:cs="Open Sans"/>
                <w:sz w:val="16"/>
                <w:szCs w:val="16"/>
              </w:rPr>
              <w:t>8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0x</w:t>
            </w:r>
            <w:r>
              <w:rPr>
                <w:rFonts w:ascii="Open Sans" w:hAnsi="Open Sans" w:cs="Open Sans"/>
                <w:sz w:val="16"/>
                <w:szCs w:val="16"/>
              </w:rPr>
              <w:t>120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cm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3DBBA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556849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A8EAF4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EE7334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6A5ECC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B0D841E" w14:textId="77777777" w:rsidTr="0041758B">
        <w:trPr>
          <w:trHeight w:val="38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EDDC71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EBD6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Naścienna apteczka pierwszej pomocy z wyposażeniem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2611C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840F6D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509B2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5DA0E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FF2A76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B3DB8F1" w14:textId="77777777" w:rsidTr="0041758B">
        <w:trPr>
          <w:trHeight w:val="42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92616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B01CA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Temperówka automatyczna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47801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F09DB42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82D31D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DDF9A7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6BF7D7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4F1A051" w14:textId="77777777" w:rsidTr="0041758B">
        <w:trPr>
          <w:trHeight w:val="4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ECC68D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89D042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Pinezki do tablicy korkowej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07674A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1270B4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27A75B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F03D761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  <w:p w14:paraId="516AB0E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107F5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74B783AD" w14:textId="77777777" w:rsidTr="0041758B">
        <w:trPr>
          <w:trHeight w:val="34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A0255C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C5FD69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Tablica korkowa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(rama drewniana)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ok. 60x40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976774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68C3D3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 w:rsidRPr="00AD4FD2"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92D6B1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E7136D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852349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E276F7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437E5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53424D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Tablica magnetyczno-suchościeralna </w:t>
            </w:r>
            <w:r>
              <w:rPr>
                <w:rFonts w:ascii="Open Sans" w:hAnsi="Open Sans" w:cs="Open Sans"/>
                <w:sz w:val="16"/>
                <w:szCs w:val="16"/>
              </w:rPr>
              <w:t>ok. 150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x </w:t>
            </w:r>
            <w:r>
              <w:rPr>
                <w:rFonts w:ascii="Open Sans" w:hAnsi="Open Sans" w:cs="Open Sans"/>
                <w:sz w:val="16"/>
                <w:szCs w:val="16"/>
              </w:rPr>
              <w:t>100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cm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Stalowa magnetyczna tablica suchościeralna z  ramą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z aluminium. Mocowana do ściany w narożnikach.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Z pojemną półką umożliwiającą wygodne przechowywanie markerów i gąbek. Magnetyczna powierzchnia tablicy wykonana ze stali lakierowanej zapewnia wyższy poziom ścieralności przy częstym użytkowaniu. Kolor : biały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34442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FE925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C40B87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9F1BB8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9B3B4A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6C6E579" w14:textId="77777777" w:rsidTr="0041758B">
        <w:trPr>
          <w:trHeight w:val="56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EC3CE4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E8B8B1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Tablica magnetyczno-suchościeralna </w:t>
            </w:r>
            <w:r>
              <w:rPr>
                <w:rFonts w:ascii="Open Sans" w:hAnsi="Open Sans" w:cs="Open Sans"/>
                <w:sz w:val="16"/>
                <w:szCs w:val="16"/>
              </w:rPr>
              <w:t>ok. 180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x </w:t>
            </w:r>
            <w:r>
              <w:rPr>
                <w:rFonts w:ascii="Open Sans" w:hAnsi="Open Sans" w:cs="Open Sans"/>
                <w:sz w:val="16"/>
                <w:szCs w:val="16"/>
              </w:rPr>
              <w:t>120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 cm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br/>
              <w:t xml:space="preserve">Stalowa magnetyczna tablica suchościeralna z  ramą </w:t>
            </w:r>
          </w:p>
          <w:p w14:paraId="19022B2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ED1440">
              <w:rPr>
                <w:rFonts w:ascii="Open Sans" w:hAnsi="Open Sans" w:cs="Open Sans"/>
                <w:sz w:val="16"/>
                <w:szCs w:val="16"/>
              </w:rPr>
              <w:t xml:space="preserve">z aluminium. Mocowana do ściany w narożnikach. </w:t>
            </w:r>
            <w:r>
              <w:rPr>
                <w:rFonts w:ascii="Open Sans" w:hAnsi="Open Sans" w:cs="Open Sans"/>
                <w:sz w:val="16"/>
                <w:szCs w:val="16"/>
              </w:rPr>
              <w:br/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Z pojemną półką umożliwiającą wygodne przechowywanie markerów i gąbek. Magnetyczna powierzchnia tablicy wykonana ze stali lakierowanej zapewnia wyższy poziom ścieralności przy częstym użytkowaniu. Kolor : biały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3F4521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4BA60E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A2E413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B892C41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739FD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BC0FEC2" w14:textId="77777777" w:rsidTr="0041758B">
        <w:trPr>
          <w:trHeight w:val="37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5E36E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6D6E5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 xml:space="preserve">Tablica korkowa </w:t>
            </w:r>
            <w:r w:rsidRPr="00ED1440">
              <w:rPr>
                <w:rFonts w:ascii="Open Sans" w:hAnsi="Open Sans" w:cs="Open Sans"/>
                <w:sz w:val="16"/>
                <w:szCs w:val="16"/>
              </w:rPr>
              <w:t>(rama drewniana)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ok. 140 x 100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2E2C49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65C6F5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8E880F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506863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587D05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4186928A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FA3F6E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2878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Kalkulator biurowy o wym. ok. 10 cm x 13cm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FD3E55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4D52AB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E69337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4E8A27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BAE873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3ED83F0F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B08322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A3A8BD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Duży kalkulator biurowy ok. 15cm x 15 cm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8D1807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DF9551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7016E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72C350C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5FBFAF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5A65160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F7EE0E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44D21" w14:textId="77777777" w:rsidR="00531AD2" w:rsidRPr="00635EF6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 w:rsidRPr="00635EF6">
              <w:rPr>
                <w:rFonts w:ascii="Open Sans" w:hAnsi="Open Sans" w:cs="Open Sans"/>
                <w:sz w:val="16"/>
                <w:szCs w:val="16"/>
              </w:rPr>
              <w:t xml:space="preserve">Segregator ringowy, 2 ringi 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25 mm </w:t>
            </w:r>
            <w:r w:rsidRPr="00635EF6">
              <w:rPr>
                <w:rFonts w:ascii="Open Sans" w:hAnsi="Open Sans" w:cs="Open Sans"/>
                <w:sz w:val="16"/>
                <w:szCs w:val="16"/>
              </w:rPr>
              <w:t>D, 45 mm, A4, PP/karton,</w:t>
            </w:r>
            <w:r>
              <w:rPr>
                <w:rFonts w:ascii="Open Sans" w:hAnsi="Open Sans" w:cs="Open Sans"/>
                <w:sz w:val="16"/>
                <w:szCs w:val="16"/>
              </w:rPr>
              <w:t>np.</w:t>
            </w:r>
            <w:r w:rsidRPr="00635EF6">
              <w:rPr>
                <w:rFonts w:ascii="Open Sans" w:hAnsi="Open Sans" w:cs="Open Sans"/>
                <w:sz w:val="16"/>
                <w:szCs w:val="16"/>
              </w:rPr>
              <w:t xml:space="preserve"> DONAU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lub równoważny</w:t>
            </w:r>
            <w:r w:rsidRPr="00635EF6">
              <w:rPr>
                <w:rFonts w:ascii="Open Sans" w:hAnsi="Open Sans" w:cs="Open Sans"/>
                <w:sz w:val="16"/>
                <w:szCs w:val="16"/>
              </w:rPr>
              <w:t>, niebieski,</w:t>
            </w:r>
          </w:p>
          <w:p w14:paraId="4ABFADC0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797285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2B3500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9D354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122E2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6805E1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E839A92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CB27B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A7F406" w14:textId="77777777" w:rsidR="00531AD2" w:rsidRPr="00635EF6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Pojemnik plastikowy na dokumenty pionowy A4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494DC4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392BE6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555EC4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C560B7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C031D30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507D56BE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CDAE99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0226F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 xml:space="preserve">Naboje atramentowe, standardowe długie do piór wiecznych PARKER, PELIKAN lub równoważny w kolorach: niebieski, czarny, 5 szt. w opakowaniu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25EA19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927888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op</w:t>
            </w:r>
            <w:r w:rsidRPr="00AD4FD2">
              <w:rPr>
                <w:rFonts w:ascii="Open Sans" w:hAnsi="Open Sans" w:cs="Open Sans"/>
              </w:rPr>
              <w:t>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D26BCC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24905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FC2D54A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3CCFEC4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758F3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402CE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Klej w sztyfcie do klejenia kartonu, zdjęć, papieru, nie zawierający rozpuszczalników, nie deformujący klejonej warstwy, usuwalny za pomocą wody, waga 15-17g, np. firmy Pritt, Pentel lub równoważny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EC59CD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3DD374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0E609D4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413F5C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CC81B5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067F087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568736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DEC92" w14:textId="77777777" w:rsidR="00531AD2" w:rsidRPr="0007148D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 w:rsidRPr="0007148D">
              <w:rPr>
                <w:rFonts w:ascii="Open Sans" w:hAnsi="Open Sans" w:cs="Open Sans"/>
                <w:sz w:val="18"/>
                <w:szCs w:val="18"/>
                <w:lang w:eastAsia="pl-PL"/>
              </w:rPr>
              <w:t xml:space="preserve">Command </w:t>
            </w: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 xml:space="preserve">(lub równoważne) </w:t>
            </w:r>
            <w:r w:rsidRPr="0007148D">
              <w:rPr>
                <w:rFonts w:ascii="Open Sans" w:hAnsi="Open Sans" w:cs="Open Sans"/>
                <w:sz w:val="18"/>
                <w:szCs w:val="18"/>
                <w:lang w:eastAsia="pl-PL"/>
              </w:rPr>
              <w:t>rzepy samoprzylepne do wieszania</w:t>
            </w:r>
          </w:p>
          <w:p w14:paraId="03B98199" w14:textId="77777777" w:rsidR="00531AD2" w:rsidRPr="0007148D" w:rsidRDefault="00531AD2" w:rsidP="0041758B">
            <w:pPr>
              <w:spacing w:after="0" w:line="240" w:lineRule="auto"/>
              <w:rPr>
                <w:rFonts w:ascii="Open Sans" w:hAnsi="Open Sans" w:cs="Open Sans"/>
                <w:i/>
                <w:sz w:val="18"/>
                <w:szCs w:val="18"/>
                <w:lang w:eastAsia="pl-PL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D7510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70E6A3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op.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4CF6E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A9914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C382172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6D055BC7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8323EA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059CAE" w14:textId="77777777" w:rsidR="00531AD2" w:rsidRPr="0007148D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Planner / kalendarz płaski podkład na biurko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587C6E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AA4ACD" w14:textId="77777777" w:rsidR="00531AD2" w:rsidRPr="00AD4F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</w:t>
            </w:r>
            <w:r w:rsidRPr="00AD4FD2">
              <w:rPr>
                <w:rFonts w:ascii="Open Sans" w:hAnsi="Open Sans" w:cs="Open Sans"/>
              </w:rPr>
              <w:t>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044ED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751B366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45C1E5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C9237E4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9ECF84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8BB5EC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Duży dziurkacz do 200 kartek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CEF6B4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DB1FC6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5EB43E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D3562AD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4174A8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7BF0417" w14:textId="77777777" w:rsidTr="0041758B">
        <w:trPr>
          <w:trHeight w:val="37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76F76E" w14:textId="77777777" w:rsidR="00531AD2" w:rsidRPr="00A61C06" w:rsidRDefault="00531AD2" w:rsidP="00531AD2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FEE304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hAnsi="Open Sans" w:cs="Open Sans"/>
                <w:sz w:val="18"/>
                <w:szCs w:val="18"/>
                <w:lang w:eastAsia="pl-PL"/>
              </w:rPr>
              <w:t>Teczki na akta z wąsami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58092A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100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646740" w14:textId="77777777" w:rsidR="00531AD2" w:rsidRDefault="00531AD2" w:rsidP="0041758B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D9D7AB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3397A9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B4DEE63" w14:textId="77777777" w:rsidR="00531AD2" w:rsidRPr="00ED1440" w:rsidRDefault="00531AD2" w:rsidP="0041758B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2716ED61" w14:textId="77777777" w:rsidTr="0041758B">
        <w:trPr>
          <w:trHeight w:val="353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160C9BB5" w14:textId="77777777" w:rsidR="00531AD2" w:rsidRPr="00ED1440" w:rsidRDefault="00531AD2" w:rsidP="0041758B">
            <w:pPr>
              <w:spacing w:after="0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Razem wartość netto w zł. :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noWrap/>
            <w:vAlign w:val="center"/>
          </w:tcPr>
          <w:p w14:paraId="7CBE2ED0" w14:textId="77777777" w:rsidR="00531AD2" w:rsidRPr="00ED1440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A4E27A4" w14:textId="77777777" w:rsidTr="0041758B">
        <w:trPr>
          <w:trHeight w:val="185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59D79FB" w14:textId="77777777" w:rsidR="00531AD2" w:rsidRPr="00ED1440" w:rsidRDefault="00531AD2" w:rsidP="0041758B">
            <w:pPr>
              <w:spacing w:after="0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Stawka podatku Vat w % :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noWrap/>
            <w:vAlign w:val="center"/>
          </w:tcPr>
          <w:p w14:paraId="755D608E" w14:textId="77777777" w:rsidR="00531AD2" w:rsidRPr="00ED1440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tr w:rsidR="00531AD2" w:rsidRPr="00F73F3C" w14:paraId="13F59C09" w14:textId="77777777" w:rsidTr="0041758B">
        <w:trPr>
          <w:trHeight w:val="148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3538263" w14:textId="77777777" w:rsidR="00531AD2" w:rsidRPr="00ED1440" w:rsidRDefault="00531AD2" w:rsidP="0041758B">
            <w:pPr>
              <w:spacing w:after="0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 w:rsidRPr="00ED1440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Razem wartość brutto w zł. :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noWrap/>
            <w:vAlign w:val="center"/>
          </w:tcPr>
          <w:p w14:paraId="75BDF890" w14:textId="77777777" w:rsidR="00531AD2" w:rsidRPr="00ED1440" w:rsidRDefault="00531AD2" w:rsidP="0041758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</w:p>
        </w:tc>
      </w:tr>
      <w:bookmarkEnd w:id="3"/>
    </w:tbl>
    <w:p w14:paraId="09807C22" w14:textId="77777777" w:rsidR="003A253C" w:rsidRDefault="003A253C" w:rsidP="003A253C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14:paraId="40415777" w14:textId="77777777" w:rsidR="003A253C" w:rsidRDefault="003A253C" w:rsidP="003A253C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14:paraId="7B10EB91" w14:textId="5E4C45CC" w:rsidR="001033BB" w:rsidRPr="003A253C" w:rsidRDefault="003A253C" w:rsidP="008C7637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Pr="006A67D8">
        <w:rPr>
          <w:rFonts w:asciiTheme="minorHAnsi" w:hAnsiTheme="minorHAnsi" w:cstheme="minorHAnsi"/>
          <w:sz w:val="22"/>
          <w:szCs w:val="22"/>
        </w:rPr>
        <w:t>Przedmiot zamówienia wykonamy w terminie</w:t>
      </w:r>
      <w:r>
        <w:rPr>
          <w:rFonts w:asciiTheme="minorHAnsi" w:hAnsiTheme="minorHAnsi" w:cstheme="minorHAnsi"/>
          <w:sz w:val="22"/>
          <w:szCs w:val="22"/>
        </w:rPr>
        <w:t>:</w:t>
      </w:r>
      <w:r w:rsidRPr="006A67D8">
        <w:rPr>
          <w:rFonts w:asciiTheme="minorHAnsi" w:hAnsiTheme="minorHAnsi" w:cstheme="minorHAnsi"/>
          <w:sz w:val="22"/>
          <w:szCs w:val="22"/>
        </w:rPr>
        <w:t xml:space="preserve"> ………………………………………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</w:t>
      </w:r>
      <w:r w:rsidR="008C7637">
        <w:rPr>
          <w:rFonts w:asciiTheme="minorHAnsi" w:hAnsiTheme="minorHAnsi" w:cstheme="minorHAnsi"/>
          <w:sz w:val="22"/>
          <w:szCs w:val="22"/>
        </w:rPr>
        <w:t>……………….</w:t>
      </w:r>
    </w:p>
    <w:p w14:paraId="0F03B652" w14:textId="341736F7" w:rsidR="00C31A18" w:rsidRPr="006A67D8" w:rsidRDefault="003A253C" w:rsidP="008C7637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="00C31A18">
        <w:rPr>
          <w:rFonts w:asciiTheme="minorHAnsi" w:hAnsiTheme="minorHAnsi" w:cstheme="minorHAnsi"/>
          <w:sz w:val="22"/>
          <w:szCs w:val="22"/>
        </w:rPr>
        <w:t xml:space="preserve">. </w:t>
      </w:r>
      <w:r w:rsidR="00C31A18" w:rsidRPr="006A67D8">
        <w:rPr>
          <w:rFonts w:asciiTheme="minorHAnsi" w:hAnsiTheme="minorHAnsi" w:cstheme="minorHAnsi"/>
          <w:sz w:val="22"/>
          <w:szCs w:val="22"/>
        </w:rPr>
        <w:t>Oświadczamy, iż uważamy się za związanych niniejszą ofertą przed okres 30 dni licząc</w:t>
      </w:r>
      <w:r w:rsidR="00C31A18" w:rsidRPr="006A67D8">
        <w:rPr>
          <w:rFonts w:asciiTheme="minorHAnsi" w:hAnsiTheme="minorHAnsi" w:cstheme="minorHAnsi"/>
          <w:sz w:val="22"/>
          <w:szCs w:val="22"/>
        </w:rPr>
        <w:br/>
        <w:t xml:space="preserve">od daty wyznaczonej na składanie ofert. </w:t>
      </w:r>
    </w:p>
    <w:p w14:paraId="1C760DDB" w14:textId="34147982" w:rsidR="00C31A18" w:rsidRPr="006A67D8" w:rsidRDefault="003A253C" w:rsidP="008C7637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C31A18">
        <w:rPr>
          <w:rFonts w:asciiTheme="minorHAnsi" w:hAnsiTheme="minorHAnsi" w:cstheme="minorHAnsi"/>
          <w:sz w:val="22"/>
          <w:szCs w:val="22"/>
        </w:rPr>
        <w:t xml:space="preserve">. </w:t>
      </w:r>
      <w:r w:rsidR="00C31A18" w:rsidRPr="006A67D8">
        <w:rPr>
          <w:rFonts w:asciiTheme="minorHAnsi" w:hAnsiTheme="minorHAnsi" w:cstheme="minorHAnsi"/>
          <w:sz w:val="22"/>
          <w:szCs w:val="22"/>
        </w:rPr>
        <w:t>Oświadczamy, że zapoznaliśmy się z postanowieniami zawartymi we wzorze umowy</w:t>
      </w:r>
      <w:r w:rsidR="00C31A18" w:rsidRPr="006A67D8">
        <w:rPr>
          <w:rFonts w:asciiTheme="minorHAnsi" w:hAnsiTheme="minorHAnsi" w:cstheme="minorHAnsi"/>
          <w:sz w:val="22"/>
          <w:szCs w:val="22"/>
        </w:rPr>
        <w:br/>
        <w:t xml:space="preserve">i zobowiązujemy się, </w:t>
      </w:r>
      <w:r w:rsidR="00C31A18">
        <w:rPr>
          <w:rFonts w:asciiTheme="minorHAnsi" w:hAnsiTheme="minorHAnsi" w:cstheme="minorHAnsi"/>
          <w:sz w:val="22"/>
          <w:szCs w:val="22"/>
        </w:rPr>
        <w:t xml:space="preserve">iż </w:t>
      </w:r>
      <w:r w:rsidR="00C31A18" w:rsidRPr="006A67D8">
        <w:rPr>
          <w:rFonts w:asciiTheme="minorHAnsi" w:hAnsiTheme="minorHAnsi" w:cstheme="minorHAnsi"/>
          <w:sz w:val="22"/>
          <w:szCs w:val="22"/>
        </w:rPr>
        <w:t>w przypadku wyboru naszej oferty jako najkorzystniejszej, do zawarcia umowy w miejscu i terminie wyznaczonym przez Zamawiającego.</w:t>
      </w:r>
    </w:p>
    <w:p w14:paraId="77FE4885" w14:textId="096FCFE3" w:rsidR="00C31A18" w:rsidRPr="00EF0CED" w:rsidRDefault="003A253C" w:rsidP="008C7637">
      <w:pPr>
        <w:tabs>
          <w:tab w:val="num" w:pos="426"/>
        </w:tabs>
        <w:spacing w:after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>6</w:t>
      </w:r>
      <w:r w:rsidR="00C31A18">
        <w:rPr>
          <w:rFonts w:asciiTheme="minorHAnsi" w:hAnsiTheme="minorHAnsi" w:cstheme="minorHAnsi"/>
          <w:bCs/>
        </w:rPr>
        <w:t xml:space="preserve">. </w:t>
      </w:r>
      <w:r w:rsidR="00C31A18" w:rsidRPr="00EF0CED">
        <w:rPr>
          <w:rFonts w:asciiTheme="minorHAnsi" w:hAnsiTheme="minorHAnsi" w:cstheme="minorHAnsi"/>
          <w:bCs/>
        </w:rPr>
        <w:t>Oświadczamy, że</w:t>
      </w:r>
      <w:r w:rsidR="00C31A18" w:rsidRPr="00EF0CED">
        <w:rPr>
          <w:rFonts w:asciiTheme="minorHAnsi" w:hAnsiTheme="minorHAnsi" w:cstheme="minorHAnsi"/>
        </w:rPr>
        <w:t xml:space="preserve"> nie podlegamy wykluczeniu z postępowania na podstawie art. 7 ust. 1 ustawy </w:t>
      </w:r>
      <w:r w:rsidR="00C31A18" w:rsidRPr="00EF0CED">
        <w:rPr>
          <w:rFonts w:asciiTheme="minorHAnsi" w:hAnsiTheme="minorHAnsi" w:cstheme="minorHAnsi"/>
        </w:rPr>
        <w:br/>
        <w:t>z dnia 13 kwietnia 2022 r. o szczególnych rozwiązaniach w zakresie przeciwdziałania wspieraniu agresji na Ukrainę oraz służących ochronie bezpieczeństwa narodowego (Dz. U. z 2025 r., poz. 1497.).</w:t>
      </w:r>
    </w:p>
    <w:p w14:paraId="0E136263" w14:textId="1320382D" w:rsidR="001033BB" w:rsidRDefault="003A253C" w:rsidP="008C7637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</w:t>
      </w:r>
      <w:r w:rsidR="00C31A18">
        <w:rPr>
          <w:rFonts w:asciiTheme="minorHAnsi" w:hAnsiTheme="minorHAnsi" w:cstheme="minorHAnsi"/>
          <w:sz w:val="22"/>
          <w:szCs w:val="22"/>
        </w:rPr>
        <w:t xml:space="preserve">. </w:t>
      </w:r>
      <w:r w:rsidR="00C31A18" w:rsidRPr="003553F6">
        <w:rPr>
          <w:rFonts w:asciiTheme="minorHAnsi" w:hAnsiTheme="minorHAnsi" w:cstheme="minorHAnsi"/>
          <w:sz w:val="22"/>
          <w:szCs w:val="22"/>
        </w:rPr>
        <w:t>Oświadczam</w:t>
      </w:r>
      <w:r w:rsidR="00C31A18">
        <w:rPr>
          <w:rFonts w:asciiTheme="minorHAnsi" w:hAnsiTheme="minorHAnsi" w:cstheme="minorHAnsi"/>
          <w:sz w:val="22"/>
          <w:szCs w:val="22"/>
        </w:rPr>
        <w:t>y</w:t>
      </w:r>
      <w:r w:rsidR="00C31A18" w:rsidRPr="003553F6">
        <w:rPr>
          <w:rFonts w:asciiTheme="minorHAnsi" w:hAnsiTheme="minorHAnsi" w:cstheme="minorHAnsi"/>
          <w:sz w:val="22"/>
          <w:szCs w:val="22"/>
        </w:rPr>
        <w:t>, że</w:t>
      </w:r>
      <w:r w:rsidR="00C31A18" w:rsidRPr="006A67D8">
        <w:rPr>
          <w:rFonts w:asciiTheme="minorHAnsi" w:hAnsiTheme="minorHAnsi" w:cstheme="minorHAnsi"/>
          <w:sz w:val="22"/>
          <w:szCs w:val="22"/>
        </w:rPr>
        <w:t xml:space="preserve"> wypełni</w:t>
      </w:r>
      <w:r w:rsidR="00C31A18">
        <w:rPr>
          <w:rFonts w:asciiTheme="minorHAnsi" w:hAnsiTheme="minorHAnsi" w:cstheme="minorHAnsi"/>
          <w:sz w:val="22"/>
          <w:szCs w:val="22"/>
        </w:rPr>
        <w:t>liśmy</w:t>
      </w:r>
      <w:r w:rsidR="00C31A18" w:rsidRPr="006A67D8">
        <w:rPr>
          <w:rFonts w:asciiTheme="minorHAnsi" w:hAnsiTheme="minorHAnsi" w:cstheme="minorHAnsi"/>
          <w:sz w:val="22"/>
          <w:szCs w:val="22"/>
        </w:rPr>
        <w:t xml:space="preserve"> obowiązki informacyjne przewidziane w art. 13 lub art. 14 RODO</w:t>
      </w:r>
      <w:r w:rsidR="00C31A18" w:rsidRPr="006A67D8">
        <w:rPr>
          <w:rFonts w:asciiTheme="minorHAnsi" w:hAnsiTheme="minorHAnsi" w:cstheme="minorHAnsi"/>
          <w:sz w:val="22"/>
          <w:szCs w:val="22"/>
          <w:vertAlign w:val="superscript"/>
        </w:rPr>
        <w:t xml:space="preserve"> </w:t>
      </w:r>
      <w:r w:rsidR="00C31A18" w:rsidRPr="006A67D8">
        <w:rPr>
          <w:rFonts w:asciiTheme="minorHAnsi" w:hAnsiTheme="minorHAnsi" w:cstheme="minorHAnsi"/>
          <w:sz w:val="22"/>
          <w:szCs w:val="22"/>
        </w:rPr>
        <w:t>wobec osób fizycznych, od których dane osobowe bezpośrednio lub pośrednio pozyskałem w celu ubiegania się o udzielenie zamówienia publicznego w niniejszym postępowaniu.</w:t>
      </w:r>
    </w:p>
    <w:p w14:paraId="3932DF99" w14:textId="77777777" w:rsidR="008C7637" w:rsidRPr="006A67D8" w:rsidRDefault="008C7637" w:rsidP="008C7637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56A743A" w14:textId="77777777" w:rsidR="001033BB" w:rsidRPr="00C92FAD" w:rsidRDefault="001033BB" w:rsidP="001033BB">
      <w:pPr>
        <w:spacing w:after="0" w:line="240" w:lineRule="auto"/>
        <w:jc w:val="both"/>
        <w:rPr>
          <w:rFonts w:ascii="Open Sans" w:hAnsi="Open Sans" w:cs="Open Sans"/>
          <w:sz w:val="20"/>
          <w:szCs w:val="20"/>
          <w:lang w:eastAsia="pl-PL"/>
        </w:rPr>
      </w:pPr>
      <w:r w:rsidRPr="00C92FAD">
        <w:rPr>
          <w:rFonts w:ascii="Open Sans" w:hAnsi="Open Sans" w:cs="Open Sans"/>
          <w:sz w:val="20"/>
          <w:szCs w:val="20"/>
          <w:lang w:eastAsia="pl-PL"/>
        </w:rPr>
        <w:t>……….……dn</w:t>
      </w:r>
      <w:r>
        <w:rPr>
          <w:rFonts w:ascii="Open Sans" w:hAnsi="Open Sans" w:cs="Open Sans"/>
          <w:sz w:val="20"/>
          <w:szCs w:val="20"/>
          <w:lang w:eastAsia="pl-PL"/>
        </w:rPr>
        <w:t xml:space="preserve">. </w:t>
      </w:r>
      <w:r w:rsidRPr="00C92FAD">
        <w:rPr>
          <w:rFonts w:ascii="Open Sans" w:hAnsi="Open Sans" w:cs="Open Sans"/>
          <w:sz w:val="20"/>
          <w:szCs w:val="20"/>
          <w:lang w:eastAsia="pl-PL"/>
        </w:rPr>
        <w:t xml:space="preserve">……………                                </w:t>
      </w:r>
      <w:r>
        <w:rPr>
          <w:rFonts w:ascii="Open Sans" w:hAnsi="Open Sans" w:cs="Open Sans"/>
          <w:sz w:val="20"/>
          <w:szCs w:val="20"/>
          <w:lang w:eastAsia="pl-PL"/>
        </w:rPr>
        <w:t xml:space="preserve">                </w:t>
      </w:r>
      <w:r w:rsidRPr="00C92FAD">
        <w:rPr>
          <w:rFonts w:ascii="Open Sans" w:hAnsi="Open Sans" w:cs="Open Sans"/>
          <w:sz w:val="20"/>
          <w:szCs w:val="20"/>
          <w:lang w:eastAsia="pl-PL"/>
        </w:rPr>
        <w:t xml:space="preserve">               </w:t>
      </w:r>
      <w:r w:rsidRPr="00C92FAD">
        <w:rPr>
          <w:rFonts w:ascii="Open Sans" w:hAnsi="Open Sans" w:cs="Open Sans"/>
          <w:sz w:val="20"/>
          <w:szCs w:val="20"/>
          <w:u w:val="single"/>
          <w:lang w:eastAsia="pl-PL"/>
        </w:rPr>
        <w:t>......................................................................</w:t>
      </w:r>
    </w:p>
    <w:p w14:paraId="5FF97CB5" w14:textId="77777777" w:rsidR="001033BB" w:rsidRPr="00635EF6" w:rsidRDefault="001033BB" w:rsidP="001033BB">
      <w:pPr>
        <w:tabs>
          <w:tab w:val="left" w:pos="284"/>
        </w:tabs>
        <w:spacing w:after="0" w:line="240" w:lineRule="auto"/>
        <w:rPr>
          <w:rFonts w:ascii="Open Sans" w:hAnsi="Open Sans" w:cs="Open Sans"/>
          <w:i/>
          <w:sz w:val="14"/>
          <w:szCs w:val="14"/>
          <w:u w:val="single"/>
          <w:lang w:eastAsia="pl-PL"/>
        </w:rPr>
      </w:pPr>
      <w:r w:rsidRPr="002A779D">
        <w:rPr>
          <w:rFonts w:ascii="Open Sans" w:hAnsi="Open Sans" w:cs="Open Sans"/>
          <w:i/>
          <w:sz w:val="14"/>
          <w:szCs w:val="14"/>
          <w:lang w:eastAsia="pl-PL"/>
        </w:rPr>
        <w:t xml:space="preserve">                                                                                                                                </w:t>
      </w:r>
      <w:r>
        <w:rPr>
          <w:rFonts w:ascii="Open Sans" w:hAnsi="Open Sans" w:cs="Open Sans"/>
          <w:i/>
          <w:sz w:val="14"/>
          <w:szCs w:val="14"/>
          <w:lang w:eastAsia="pl-PL"/>
        </w:rPr>
        <w:t xml:space="preserve"> </w:t>
      </w:r>
      <w:r w:rsidRPr="002A779D">
        <w:rPr>
          <w:rFonts w:ascii="Open Sans" w:hAnsi="Open Sans" w:cs="Open Sans"/>
          <w:i/>
          <w:sz w:val="14"/>
          <w:szCs w:val="14"/>
          <w:lang w:eastAsia="pl-PL"/>
        </w:rPr>
        <w:t xml:space="preserve">             podpis/podpisy uprawnionego przedstawiciela Wykonawcy</w:t>
      </w:r>
    </w:p>
    <w:p w14:paraId="23B1481C" w14:textId="77777777" w:rsidR="00531AD2" w:rsidRDefault="00531AD2" w:rsidP="00531AD2">
      <w:pPr>
        <w:spacing w:after="0"/>
        <w:rPr>
          <w:sz w:val="20"/>
          <w:szCs w:val="20"/>
          <w:lang w:eastAsia="pl-PL"/>
        </w:rPr>
      </w:pPr>
    </w:p>
    <w:p w14:paraId="110C38E4" w14:textId="77777777" w:rsidR="00C31A18" w:rsidRPr="00C31A18" w:rsidRDefault="00C31A18" w:rsidP="00C31A18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u w:val="single"/>
          <w:lang w:eastAsia="pl-PL"/>
        </w:rPr>
      </w:pPr>
      <w:r w:rsidRPr="00C31A18">
        <w:rPr>
          <w:u w:val="single"/>
          <w:lang w:eastAsia="pl-PL"/>
        </w:rPr>
        <w:t>Załącznik:</w:t>
      </w:r>
    </w:p>
    <w:p w14:paraId="536EB08B" w14:textId="77777777" w:rsidR="00697851" w:rsidRDefault="001033BB" w:rsidP="003A253C">
      <w:pPr>
        <w:spacing w:after="0"/>
        <w:rPr>
          <w:lang w:eastAsia="pl-PL"/>
        </w:rPr>
      </w:pPr>
      <w:r>
        <w:rPr>
          <w:lang w:eastAsia="pl-PL"/>
        </w:rPr>
        <w:t xml:space="preserve">1. </w:t>
      </w:r>
      <w:r w:rsidR="00C31A18" w:rsidRPr="00C31A18">
        <w:rPr>
          <w:lang w:eastAsia="pl-PL"/>
        </w:rPr>
        <w:t>Pełnomocnictwo (jeśli dotyczy)</w:t>
      </w:r>
    </w:p>
    <w:p w14:paraId="203477A8" w14:textId="77777777" w:rsidR="008C7637" w:rsidRDefault="008C7637" w:rsidP="00697851">
      <w:pPr>
        <w:spacing w:after="0"/>
        <w:jc w:val="right"/>
        <w:rPr>
          <w:rFonts w:asciiTheme="minorHAnsi" w:hAnsiTheme="minorHAnsi" w:cstheme="minorHAnsi"/>
          <w:bCs/>
          <w:lang w:eastAsia="pl-PL"/>
        </w:rPr>
      </w:pPr>
    </w:p>
    <w:p w14:paraId="1639D4D8" w14:textId="6FB8D0F0" w:rsidR="00531AD2" w:rsidRPr="003A253C" w:rsidRDefault="00531AD2" w:rsidP="00697851">
      <w:pPr>
        <w:spacing w:after="0"/>
        <w:jc w:val="right"/>
        <w:rPr>
          <w:lang w:eastAsia="pl-PL"/>
        </w:rPr>
      </w:pPr>
      <w:r w:rsidRPr="0055764B">
        <w:rPr>
          <w:rFonts w:asciiTheme="minorHAnsi" w:hAnsiTheme="minorHAnsi" w:cstheme="minorHAnsi"/>
          <w:bCs/>
          <w:lang w:eastAsia="pl-PL"/>
        </w:rPr>
        <w:lastRenderedPageBreak/>
        <w:t xml:space="preserve">Załącznik nr </w:t>
      </w:r>
      <w:r w:rsidR="006035A6" w:rsidRPr="0055764B">
        <w:rPr>
          <w:rFonts w:asciiTheme="minorHAnsi" w:hAnsiTheme="minorHAnsi" w:cstheme="minorHAnsi"/>
          <w:bCs/>
          <w:lang w:eastAsia="pl-PL"/>
        </w:rPr>
        <w:t>1</w:t>
      </w:r>
      <w:r w:rsidR="0055764B" w:rsidRPr="0055764B">
        <w:rPr>
          <w:rFonts w:asciiTheme="minorHAnsi" w:hAnsiTheme="minorHAnsi" w:cstheme="minorHAnsi"/>
          <w:bCs/>
          <w:lang w:eastAsia="pl-PL"/>
        </w:rPr>
        <w:t>a</w:t>
      </w:r>
      <w:r w:rsidR="00C31A18" w:rsidRPr="0055764B">
        <w:rPr>
          <w:rFonts w:asciiTheme="minorHAnsi" w:hAnsiTheme="minorHAnsi" w:cstheme="minorHAnsi"/>
          <w:bCs/>
          <w:lang w:eastAsia="pl-PL"/>
        </w:rPr>
        <w:t xml:space="preserve"> do zapytania ofertowego</w:t>
      </w:r>
    </w:p>
    <w:p w14:paraId="43A71E56" w14:textId="77777777" w:rsidR="00531AD2" w:rsidRDefault="00531AD2" w:rsidP="00531AD2">
      <w:pPr>
        <w:keepNext/>
        <w:tabs>
          <w:tab w:val="left" w:pos="284"/>
          <w:tab w:val="center" w:pos="4535"/>
          <w:tab w:val="left" w:pos="8340"/>
        </w:tabs>
        <w:spacing w:after="0"/>
        <w:jc w:val="center"/>
        <w:outlineLvl w:val="1"/>
        <w:rPr>
          <w:rFonts w:ascii="Open Sans" w:hAnsi="Open Sans" w:cs="Open Sans"/>
          <w:b/>
          <w:sz w:val="20"/>
          <w:szCs w:val="20"/>
          <w:lang w:eastAsia="pl-PL"/>
        </w:rPr>
      </w:pPr>
    </w:p>
    <w:p w14:paraId="5D56F2EE" w14:textId="77777777" w:rsidR="00C31A18" w:rsidRPr="00C768DA" w:rsidRDefault="00C31A18" w:rsidP="00C31A18">
      <w:pPr>
        <w:pStyle w:val="Nagwek3"/>
        <w:spacing w:before="240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C768D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FORMULARZ OFERTOWY </w:t>
      </w:r>
    </w:p>
    <w:p w14:paraId="6BB283CD" w14:textId="77777777" w:rsidR="00C31A18" w:rsidRPr="006A67D8" w:rsidRDefault="00C31A18" w:rsidP="00C31A18">
      <w:pPr>
        <w:rPr>
          <w:rFonts w:asciiTheme="minorHAnsi" w:hAnsiTheme="minorHAnsi" w:cstheme="minorHAnsi"/>
        </w:rPr>
      </w:pPr>
      <w:r w:rsidRPr="006A67D8">
        <w:rPr>
          <w:rFonts w:asciiTheme="minorHAnsi" w:hAnsiTheme="minorHAnsi" w:cstheme="minorHAnsi"/>
        </w:rPr>
        <w:t> </w:t>
      </w:r>
    </w:p>
    <w:p w14:paraId="3A774C87" w14:textId="77777777" w:rsidR="00C31A18" w:rsidRPr="00C31A18" w:rsidRDefault="00C31A18" w:rsidP="00C31A18">
      <w:pPr>
        <w:spacing w:after="0"/>
        <w:rPr>
          <w:rFonts w:asciiTheme="minorHAnsi" w:hAnsiTheme="minorHAnsi" w:cstheme="minorHAnsi"/>
        </w:rPr>
      </w:pPr>
      <w:r w:rsidRPr="00C31A18">
        <w:rPr>
          <w:rFonts w:asciiTheme="minorHAnsi" w:hAnsiTheme="minorHAnsi" w:cstheme="minorHAnsi"/>
        </w:rPr>
        <w:t>Zamawiający:</w:t>
      </w:r>
    </w:p>
    <w:p w14:paraId="0DBFB708" w14:textId="77777777" w:rsidR="00C31A18" w:rsidRPr="00C31A18" w:rsidRDefault="00C31A18" w:rsidP="00C31A18">
      <w:pPr>
        <w:spacing w:after="0"/>
        <w:rPr>
          <w:rFonts w:asciiTheme="minorHAnsi" w:hAnsiTheme="minorHAnsi" w:cstheme="minorHAnsi"/>
        </w:rPr>
      </w:pPr>
      <w:r w:rsidRPr="00C31A18">
        <w:rPr>
          <w:rFonts w:asciiTheme="minorHAnsi" w:hAnsiTheme="minorHAnsi" w:cstheme="minorHAnsi"/>
        </w:rPr>
        <w:t>Gdański Zarząd Zieleni</w:t>
      </w:r>
    </w:p>
    <w:p w14:paraId="0EDD552C" w14:textId="77777777" w:rsidR="00C31A18" w:rsidRPr="00C31A18" w:rsidRDefault="00C31A18" w:rsidP="00C31A18">
      <w:pPr>
        <w:spacing w:after="0"/>
        <w:rPr>
          <w:rFonts w:asciiTheme="minorHAnsi" w:hAnsiTheme="minorHAnsi" w:cstheme="minorHAnsi"/>
        </w:rPr>
      </w:pPr>
      <w:r w:rsidRPr="00C31A18">
        <w:rPr>
          <w:rFonts w:asciiTheme="minorHAnsi" w:hAnsiTheme="minorHAnsi" w:cstheme="minorHAnsi"/>
        </w:rPr>
        <w:t>Al. Grunwaldzka 103A, 80-244 Gdańsk</w:t>
      </w:r>
    </w:p>
    <w:p w14:paraId="4FAA8FAE" w14:textId="77777777" w:rsidR="00C31A18" w:rsidRPr="00643D87" w:rsidRDefault="00C31A18" w:rsidP="00C31A18">
      <w:pPr>
        <w:keepNext/>
        <w:tabs>
          <w:tab w:val="left" w:pos="284"/>
          <w:tab w:val="center" w:pos="4535"/>
          <w:tab w:val="left" w:pos="8340"/>
        </w:tabs>
        <w:spacing w:after="0"/>
        <w:outlineLvl w:val="1"/>
        <w:rPr>
          <w:rFonts w:ascii="Open Sans" w:hAnsi="Open Sans" w:cs="Open Sans"/>
          <w:b/>
          <w:sz w:val="20"/>
          <w:szCs w:val="20"/>
          <w:lang w:eastAsia="pl-PL"/>
        </w:rPr>
      </w:pPr>
    </w:p>
    <w:p w14:paraId="2794C5A3" w14:textId="77777777" w:rsidR="00531AD2" w:rsidRPr="00643D87" w:rsidRDefault="00531AD2" w:rsidP="00531AD2">
      <w:pPr>
        <w:keepNext/>
        <w:tabs>
          <w:tab w:val="left" w:pos="284"/>
          <w:tab w:val="center" w:pos="4535"/>
          <w:tab w:val="left" w:pos="8340"/>
        </w:tabs>
        <w:spacing w:after="0"/>
        <w:jc w:val="center"/>
        <w:outlineLvl w:val="1"/>
        <w:rPr>
          <w:rFonts w:ascii="Open Sans" w:hAnsi="Open Sans" w:cs="Open Sans"/>
          <w:b/>
          <w:sz w:val="20"/>
          <w:szCs w:val="20"/>
          <w:lang w:eastAsia="pl-PL"/>
        </w:rPr>
      </w:pPr>
      <w:r w:rsidRPr="00643D87">
        <w:rPr>
          <w:rFonts w:ascii="Open Sans" w:hAnsi="Open Sans" w:cs="Open Sans"/>
          <w:b/>
          <w:sz w:val="20"/>
          <w:szCs w:val="20"/>
          <w:lang w:eastAsia="pl-PL"/>
        </w:rPr>
        <w:t>Zakres II</w:t>
      </w:r>
    </w:p>
    <w:p w14:paraId="116ED01D" w14:textId="77777777" w:rsidR="00531AD2" w:rsidRPr="00643D87" w:rsidRDefault="00531AD2" w:rsidP="00531AD2">
      <w:pPr>
        <w:spacing w:after="0" w:line="360" w:lineRule="auto"/>
        <w:jc w:val="center"/>
        <w:rPr>
          <w:rFonts w:ascii="Open Sans" w:hAnsi="Open Sans" w:cs="Open Sans"/>
          <w:b/>
          <w:sz w:val="20"/>
          <w:szCs w:val="20"/>
        </w:rPr>
      </w:pPr>
      <w:r w:rsidRPr="00643D87">
        <w:rPr>
          <w:rFonts w:ascii="Open Sans" w:hAnsi="Open Sans" w:cs="Open Sans"/>
          <w:b/>
          <w:sz w:val="20"/>
          <w:szCs w:val="20"/>
        </w:rPr>
        <w:t>Dostawa papieru kserograficznego</w:t>
      </w:r>
    </w:p>
    <w:p w14:paraId="6332B077" w14:textId="77777777" w:rsidR="00531AD2" w:rsidRPr="00643D87" w:rsidRDefault="00531AD2" w:rsidP="00531AD2">
      <w:pPr>
        <w:spacing w:after="0" w:line="360" w:lineRule="auto"/>
        <w:jc w:val="center"/>
        <w:rPr>
          <w:rFonts w:ascii="Open Sans" w:hAnsi="Open Sans" w:cs="Open Sans"/>
          <w:b/>
          <w:sz w:val="20"/>
          <w:szCs w:val="20"/>
        </w:rPr>
      </w:pPr>
    </w:p>
    <w:p w14:paraId="2AA8AD75" w14:textId="77777777" w:rsidR="00531AD2" w:rsidRPr="00643D87" w:rsidRDefault="00531AD2" w:rsidP="00531AD2">
      <w:pPr>
        <w:numPr>
          <w:ilvl w:val="0"/>
          <w:numId w:val="47"/>
        </w:numPr>
        <w:tabs>
          <w:tab w:val="left" w:pos="284"/>
        </w:tabs>
        <w:rPr>
          <w:rFonts w:ascii="Open Sans" w:hAnsi="Open Sans" w:cs="Open Sans"/>
          <w:b/>
          <w:sz w:val="20"/>
          <w:szCs w:val="20"/>
          <w:u w:val="single"/>
          <w:lang w:eastAsia="pl-PL"/>
        </w:rPr>
      </w:pPr>
      <w:r w:rsidRPr="00643D87">
        <w:rPr>
          <w:rFonts w:ascii="Open Sans" w:hAnsi="Open Sans" w:cs="Open Sans"/>
          <w:b/>
          <w:sz w:val="20"/>
          <w:szCs w:val="20"/>
          <w:u w:val="single"/>
          <w:lang w:eastAsia="pl-PL"/>
        </w:rPr>
        <w:t>Pełna nazwa Wykonawcy</w:t>
      </w:r>
    </w:p>
    <w:p w14:paraId="24132E62" w14:textId="77777777" w:rsidR="00531AD2" w:rsidRPr="00643D87" w:rsidRDefault="00531AD2" w:rsidP="00531AD2">
      <w:pPr>
        <w:tabs>
          <w:tab w:val="left" w:pos="284"/>
        </w:tabs>
        <w:rPr>
          <w:rFonts w:ascii="Open Sans" w:hAnsi="Open Sans" w:cs="Open Sans"/>
          <w:sz w:val="20"/>
          <w:szCs w:val="20"/>
          <w:u w:val="single"/>
          <w:lang w:eastAsia="pl-PL"/>
        </w:rPr>
      </w:pPr>
      <w:r w:rsidRPr="00643D87">
        <w:rPr>
          <w:rFonts w:ascii="Open Sans" w:hAnsi="Open Sans" w:cs="Open Sans"/>
          <w:sz w:val="20"/>
          <w:szCs w:val="20"/>
          <w:u w:val="single"/>
          <w:lang w:eastAsia="pl-PL"/>
        </w:rPr>
        <w:t>Adres ………………………………………………………………………………………………………….</w:t>
      </w:r>
    </w:p>
    <w:p w14:paraId="0EE72704" w14:textId="77777777" w:rsidR="00531AD2" w:rsidRPr="00643D87" w:rsidRDefault="00531AD2" w:rsidP="00531AD2">
      <w:pPr>
        <w:tabs>
          <w:tab w:val="left" w:pos="284"/>
        </w:tabs>
        <w:rPr>
          <w:rFonts w:ascii="Open Sans" w:hAnsi="Open Sans" w:cs="Open Sans"/>
          <w:sz w:val="20"/>
          <w:szCs w:val="20"/>
          <w:u w:val="single"/>
          <w:lang w:eastAsia="pl-PL"/>
        </w:rPr>
      </w:pPr>
      <w:r w:rsidRPr="00643D87">
        <w:rPr>
          <w:rFonts w:ascii="Open Sans" w:hAnsi="Open Sans" w:cs="Open Sans"/>
          <w:sz w:val="20"/>
          <w:szCs w:val="20"/>
          <w:u w:val="single"/>
          <w:lang w:eastAsia="pl-PL"/>
        </w:rPr>
        <w:t>Tel. ……………………….……. Email …………………………… NIP ………………………………….</w:t>
      </w:r>
    </w:p>
    <w:p w14:paraId="54D08DE2" w14:textId="77777777" w:rsidR="00531AD2" w:rsidRPr="00643D87" w:rsidRDefault="00531AD2" w:rsidP="00531AD2">
      <w:pPr>
        <w:numPr>
          <w:ilvl w:val="0"/>
          <w:numId w:val="47"/>
        </w:numPr>
        <w:tabs>
          <w:tab w:val="left" w:pos="284"/>
          <w:tab w:val="num" w:pos="360"/>
        </w:tabs>
        <w:spacing w:after="0" w:line="360" w:lineRule="auto"/>
        <w:ind w:left="357" w:hanging="357"/>
        <w:rPr>
          <w:rFonts w:ascii="Open Sans" w:hAnsi="Open Sans" w:cs="Open Sans"/>
          <w:b/>
          <w:sz w:val="20"/>
          <w:szCs w:val="20"/>
          <w:lang w:eastAsia="pl-PL"/>
        </w:rPr>
      </w:pPr>
      <w:r w:rsidRPr="00643D87">
        <w:rPr>
          <w:rFonts w:ascii="Open Sans" w:hAnsi="Open Sans" w:cs="Open Sans"/>
          <w:b/>
          <w:sz w:val="20"/>
          <w:szCs w:val="20"/>
          <w:lang w:eastAsia="pl-PL"/>
        </w:rPr>
        <w:t>Cena ofertowa za wykonanie całego przedmiotu zamówienia wynosi:</w:t>
      </w:r>
    </w:p>
    <w:p w14:paraId="5FDFF13D" w14:textId="77777777" w:rsidR="00531AD2" w:rsidRPr="00643D87" w:rsidRDefault="00531AD2" w:rsidP="00531AD2">
      <w:pPr>
        <w:spacing w:after="0" w:line="240" w:lineRule="auto"/>
        <w:jc w:val="both"/>
        <w:rPr>
          <w:rFonts w:ascii="Open Sans" w:hAnsi="Open Sans" w:cs="Open Sans"/>
          <w:sz w:val="20"/>
          <w:szCs w:val="20"/>
          <w:lang w:eastAsia="pl-PL"/>
        </w:rPr>
      </w:pPr>
    </w:p>
    <w:tbl>
      <w:tblPr>
        <w:tblW w:w="10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2112"/>
        <w:gridCol w:w="2200"/>
        <w:gridCol w:w="1237"/>
        <w:gridCol w:w="826"/>
        <w:gridCol w:w="1929"/>
        <w:gridCol w:w="1660"/>
      </w:tblGrid>
      <w:tr w:rsidR="00531AD2" w:rsidRPr="00643D87" w14:paraId="7BB3C9EA" w14:textId="77777777" w:rsidTr="00C31A18">
        <w:trPr>
          <w:trHeight w:val="1328"/>
          <w:jc w:val="center"/>
        </w:trPr>
        <w:tc>
          <w:tcPr>
            <w:tcW w:w="513" w:type="dxa"/>
            <w:vAlign w:val="center"/>
          </w:tcPr>
          <w:p w14:paraId="2D369EB5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bookmarkStart w:id="4" w:name="_Hlk124162540"/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2112" w:type="dxa"/>
            <w:vAlign w:val="center"/>
          </w:tcPr>
          <w:p w14:paraId="23734EA9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Opis zamówienia</w:t>
            </w:r>
          </w:p>
        </w:tc>
        <w:tc>
          <w:tcPr>
            <w:tcW w:w="2200" w:type="dxa"/>
            <w:vAlign w:val="center"/>
          </w:tcPr>
          <w:p w14:paraId="199D791F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Nazwa producenta artykułu</w:t>
            </w:r>
          </w:p>
        </w:tc>
        <w:tc>
          <w:tcPr>
            <w:tcW w:w="1237" w:type="dxa"/>
            <w:vAlign w:val="center"/>
          </w:tcPr>
          <w:p w14:paraId="493C57ED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Jedn.</w:t>
            </w:r>
          </w:p>
        </w:tc>
        <w:tc>
          <w:tcPr>
            <w:tcW w:w="826" w:type="dxa"/>
            <w:vAlign w:val="center"/>
          </w:tcPr>
          <w:p w14:paraId="2B060BBF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1929" w:type="dxa"/>
            <w:vAlign w:val="center"/>
          </w:tcPr>
          <w:p w14:paraId="21FD6067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Cena jednostkowa</w:t>
            </w:r>
          </w:p>
          <w:p w14:paraId="106803DF" w14:textId="77777777" w:rsidR="00531AD2" w:rsidRPr="00643D87" w:rsidRDefault="00531AD2" w:rsidP="0041758B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</w:rPr>
              <w:t>netto w zł</w:t>
            </w:r>
          </w:p>
        </w:tc>
        <w:tc>
          <w:tcPr>
            <w:tcW w:w="1660" w:type="dxa"/>
            <w:vAlign w:val="center"/>
          </w:tcPr>
          <w:p w14:paraId="01693B30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Wartość netto</w:t>
            </w:r>
          </w:p>
          <w:p w14:paraId="3D104441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w zł</w:t>
            </w:r>
          </w:p>
          <w:p w14:paraId="341744B6" w14:textId="77777777" w:rsidR="00531AD2" w:rsidRPr="00643D87" w:rsidRDefault="00531AD2" w:rsidP="0041758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(5x6)</w:t>
            </w:r>
          </w:p>
        </w:tc>
      </w:tr>
      <w:tr w:rsidR="00531AD2" w:rsidRPr="00643D87" w14:paraId="7955031D" w14:textId="77777777" w:rsidTr="00C31A18">
        <w:trPr>
          <w:trHeight w:val="413"/>
          <w:jc w:val="center"/>
        </w:trPr>
        <w:tc>
          <w:tcPr>
            <w:tcW w:w="513" w:type="dxa"/>
          </w:tcPr>
          <w:p w14:paraId="3B560102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  <w:t>1.</w:t>
            </w:r>
          </w:p>
        </w:tc>
        <w:tc>
          <w:tcPr>
            <w:tcW w:w="2112" w:type="dxa"/>
          </w:tcPr>
          <w:p w14:paraId="6D716BE3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  <w:t>2.</w:t>
            </w:r>
          </w:p>
        </w:tc>
        <w:tc>
          <w:tcPr>
            <w:tcW w:w="2200" w:type="dxa"/>
          </w:tcPr>
          <w:p w14:paraId="3344CC37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  <w:t>3.</w:t>
            </w:r>
          </w:p>
        </w:tc>
        <w:tc>
          <w:tcPr>
            <w:tcW w:w="1237" w:type="dxa"/>
          </w:tcPr>
          <w:p w14:paraId="715B316B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  <w:t>4.</w:t>
            </w:r>
          </w:p>
        </w:tc>
        <w:tc>
          <w:tcPr>
            <w:tcW w:w="826" w:type="dxa"/>
          </w:tcPr>
          <w:p w14:paraId="5283D519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  <w:t>5.</w:t>
            </w:r>
          </w:p>
        </w:tc>
        <w:tc>
          <w:tcPr>
            <w:tcW w:w="1929" w:type="dxa"/>
          </w:tcPr>
          <w:p w14:paraId="26930A68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  <w:t>6.</w:t>
            </w:r>
          </w:p>
        </w:tc>
        <w:tc>
          <w:tcPr>
            <w:tcW w:w="1660" w:type="dxa"/>
          </w:tcPr>
          <w:p w14:paraId="720307F4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16"/>
                <w:szCs w:val="16"/>
                <w:lang w:eastAsia="ar-SA"/>
              </w:rPr>
              <w:t>7.</w:t>
            </w:r>
          </w:p>
        </w:tc>
      </w:tr>
      <w:tr w:rsidR="00531AD2" w:rsidRPr="00643D87" w14:paraId="321E7528" w14:textId="77777777" w:rsidTr="00C31A18">
        <w:trPr>
          <w:trHeight w:val="1094"/>
          <w:jc w:val="center"/>
        </w:trPr>
        <w:tc>
          <w:tcPr>
            <w:tcW w:w="513" w:type="dxa"/>
            <w:vAlign w:val="center"/>
          </w:tcPr>
          <w:p w14:paraId="4D6569E4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112" w:type="dxa"/>
            <w:vAlign w:val="center"/>
          </w:tcPr>
          <w:p w14:paraId="469C417F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t>Papier kserograficzny</w:t>
            </w: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br/>
              <w:t xml:space="preserve">-format </w:t>
            </w:r>
            <w:r w:rsidRPr="00643D87">
              <w:rPr>
                <w:rFonts w:ascii="Open Sans" w:hAnsi="Open Sans" w:cs="Open Sans"/>
                <w:b/>
                <w:bCs/>
                <w:sz w:val="16"/>
                <w:szCs w:val="16"/>
                <w:lang w:eastAsia="pl-PL"/>
              </w:rPr>
              <w:t>A4</w:t>
            </w: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br/>
              <w:t xml:space="preserve">-gramatura </w:t>
            </w:r>
            <w:r w:rsidRPr="00643D87">
              <w:rPr>
                <w:rFonts w:ascii="Open Sans" w:hAnsi="Open Sans" w:cs="Open Sans"/>
                <w:b/>
                <w:bCs/>
                <w:sz w:val="16"/>
                <w:szCs w:val="16"/>
                <w:lang w:eastAsia="pl-PL"/>
              </w:rPr>
              <w:t>80 g/m2</w:t>
            </w: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br/>
              <w:t xml:space="preserve">-klasa białości </w:t>
            </w:r>
            <w:r w:rsidRPr="00643D87">
              <w:rPr>
                <w:rFonts w:ascii="Open Sans" w:hAnsi="Open Sans" w:cs="Open Sans"/>
                <w:b/>
                <w:bCs/>
                <w:sz w:val="16"/>
                <w:szCs w:val="16"/>
                <w:lang w:eastAsia="pl-PL"/>
              </w:rPr>
              <w:t>CIE 153±2</w:t>
            </w: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br/>
              <w:t>-</w:t>
            </w:r>
            <w:r w:rsidRPr="00643D87">
              <w:rPr>
                <w:rFonts w:ascii="Open Sans" w:hAnsi="Open Sans" w:cs="Open Sans"/>
                <w:b/>
                <w:bCs/>
                <w:sz w:val="16"/>
                <w:szCs w:val="16"/>
                <w:lang w:eastAsia="pl-PL"/>
              </w:rPr>
              <w:t>1 ryza = 500 arkuszy</w:t>
            </w:r>
          </w:p>
        </w:tc>
        <w:tc>
          <w:tcPr>
            <w:tcW w:w="2200" w:type="dxa"/>
            <w:vAlign w:val="center"/>
          </w:tcPr>
          <w:p w14:paraId="73896DAA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37" w:type="dxa"/>
            <w:vAlign w:val="center"/>
          </w:tcPr>
          <w:p w14:paraId="7A410C5D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ryza</w:t>
            </w:r>
          </w:p>
        </w:tc>
        <w:tc>
          <w:tcPr>
            <w:tcW w:w="826" w:type="dxa"/>
            <w:vAlign w:val="center"/>
          </w:tcPr>
          <w:p w14:paraId="2C84447F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1000</w:t>
            </w:r>
          </w:p>
        </w:tc>
        <w:tc>
          <w:tcPr>
            <w:tcW w:w="1929" w:type="dxa"/>
            <w:vAlign w:val="center"/>
          </w:tcPr>
          <w:p w14:paraId="69448796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60" w:type="dxa"/>
            <w:vAlign w:val="center"/>
          </w:tcPr>
          <w:p w14:paraId="05128254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</w:tr>
      <w:tr w:rsidR="00531AD2" w:rsidRPr="00643D87" w14:paraId="01C6276A" w14:textId="77777777" w:rsidTr="00C31A18">
        <w:trPr>
          <w:trHeight w:val="1094"/>
          <w:jc w:val="center"/>
        </w:trPr>
        <w:tc>
          <w:tcPr>
            <w:tcW w:w="513" w:type="dxa"/>
            <w:vAlign w:val="center"/>
          </w:tcPr>
          <w:p w14:paraId="5581528D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2112" w:type="dxa"/>
            <w:vAlign w:val="center"/>
          </w:tcPr>
          <w:p w14:paraId="5D48CEF3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hAnsi="Open Sans" w:cs="Open Sans"/>
                <w:sz w:val="16"/>
                <w:szCs w:val="16"/>
                <w:lang w:eastAsia="pl-PL"/>
              </w:rPr>
            </w:pP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t>Papier kserograficzny</w:t>
            </w: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br/>
              <w:t xml:space="preserve">-format </w:t>
            </w:r>
            <w:r w:rsidRPr="00643D87">
              <w:rPr>
                <w:rFonts w:ascii="Open Sans" w:hAnsi="Open Sans" w:cs="Open Sans"/>
                <w:b/>
                <w:bCs/>
                <w:sz w:val="16"/>
                <w:szCs w:val="16"/>
                <w:lang w:eastAsia="pl-PL"/>
              </w:rPr>
              <w:t>A</w:t>
            </w:r>
            <w:r>
              <w:rPr>
                <w:rFonts w:ascii="Open Sans" w:hAnsi="Open Sans" w:cs="Open Sans"/>
                <w:b/>
                <w:bCs/>
                <w:sz w:val="16"/>
                <w:szCs w:val="16"/>
                <w:lang w:eastAsia="pl-PL"/>
              </w:rPr>
              <w:t>3</w:t>
            </w:r>
            <w:r w:rsidRPr="00643D87">
              <w:rPr>
                <w:rFonts w:ascii="Open Sans" w:hAnsi="Open Sans" w:cs="Open Sans"/>
                <w:sz w:val="16"/>
                <w:szCs w:val="16"/>
                <w:lang w:eastAsia="pl-PL"/>
              </w:rPr>
              <w:br/>
              <w:t xml:space="preserve">-gramatura </w:t>
            </w:r>
            <w:r w:rsidRPr="00643D87">
              <w:rPr>
                <w:rFonts w:ascii="Open Sans" w:hAnsi="Open Sans" w:cs="Open Sans"/>
                <w:b/>
                <w:bCs/>
                <w:sz w:val="16"/>
                <w:szCs w:val="16"/>
                <w:lang w:eastAsia="pl-PL"/>
              </w:rPr>
              <w:t>80 g/m2</w:t>
            </w:r>
          </w:p>
        </w:tc>
        <w:tc>
          <w:tcPr>
            <w:tcW w:w="2200" w:type="dxa"/>
            <w:vAlign w:val="center"/>
          </w:tcPr>
          <w:p w14:paraId="4D38376A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37" w:type="dxa"/>
            <w:vAlign w:val="center"/>
          </w:tcPr>
          <w:p w14:paraId="00B2B002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ryza</w:t>
            </w:r>
          </w:p>
        </w:tc>
        <w:tc>
          <w:tcPr>
            <w:tcW w:w="826" w:type="dxa"/>
            <w:vAlign w:val="center"/>
          </w:tcPr>
          <w:p w14:paraId="6216EFAD" w14:textId="77777777" w:rsidR="00531AD2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500</w:t>
            </w:r>
          </w:p>
        </w:tc>
        <w:tc>
          <w:tcPr>
            <w:tcW w:w="1929" w:type="dxa"/>
            <w:vAlign w:val="center"/>
          </w:tcPr>
          <w:p w14:paraId="24F5AD79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60" w:type="dxa"/>
            <w:vAlign w:val="center"/>
          </w:tcPr>
          <w:p w14:paraId="000CAFF0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</w:tr>
      <w:tr w:rsidR="00C31A18" w:rsidRPr="00643D87" w14:paraId="17EC2BFB" w14:textId="77777777" w:rsidTr="00C31A18">
        <w:trPr>
          <w:trHeight w:val="793"/>
          <w:jc w:val="center"/>
        </w:trPr>
        <w:tc>
          <w:tcPr>
            <w:tcW w:w="8817" w:type="dxa"/>
            <w:gridSpan w:val="6"/>
            <w:shd w:val="clear" w:color="auto" w:fill="F2F2F2"/>
            <w:vAlign w:val="center"/>
          </w:tcPr>
          <w:p w14:paraId="328815DC" w14:textId="5DA4C710" w:rsidR="00C31A18" w:rsidRPr="00643D87" w:rsidRDefault="00C31A18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Wartość netto w zł</w:t>
            </w:r>
          </w:p>
        </w:tc>
        <w:tc>
          <w:tcPr>
            <w:tcW w:w="1660" w:type="dxa"/>
            <w:shd w:val="clear" w:color="auto" w:fill="F2F2F2"/>
            <w:vAlign w:val="center"/>
          </w:tcPr>
          <w:p w14:paraId="29BB77B5" w14:textId="77777777" w:rsidR="00C31A18" w:rsidRPr="00643D87" w:rsidRDefault="00C31A18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</w:tr>
      <w:tr w:rsidR="00531AD2" w:rsidRPr="00643D87" w14:paraId="38DA141C" w14:textId="77777777" w:rsidTr="00C31A18">
        <w:trPr>
          <w:trHeight w:val="793"/>
          <w:jc w:val="center"/>
        </w:trPr>
        <w:tc>
          <w:tcPr>
            <w:tcW w:w="8817" w:type="dxa"/>
            <w:gridSpan w:val="6"/>
            <w:shd w:val="clear" w:color="auto" w:fill="F2F2F2"/>
            <w:vAlign w:val="center"/>
          </w:tcPr>
          <w:p w14:paraId="29E2BAD8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Stawka podatku VAT w %</w:t>
            </w:r>
          </w:p>
        </w:tc>
        <w:tc>
          <w:tcPr>
            <w:tcW w:w="1660" w:type="dxa"/>
            <w:shd w:val="clear" w:color="auto" w:fill="F2F2F2"/>
            <w:vAlign w:val="center"/>
          </w:tcPr>
          <w:p w14:paraId="7A26AD7A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%</w:t>
            </w:r>
          </w:p>
        </w:tc>
      </w:tr>
      <w:tr w:rsidR="00531AD2" w:rsidRPr="00643D87" w14:paraId="77B67EEB" w14:textId="77777777" w:rsidTr="00C31A18">
        <w:trPr>
          <w:trHeight w:val="793"/>
          <w:jc w:val="center"/>
        </w:trPr>
        <w:tc>
          <w:tcPr>
            <w:tcW w:w="8817" w:type="dxa"/>
            <w:gridSpan w:val="6"/>
            <w:shd w:val="clear" w:color="auto" w:fill="F2F2F2"/>
            <w:vAlign w:val="center"/>
          </w:tcPr>
          <w:p w14:paraId="21425A81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  <w:r w:rsidRPr="00643D87"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  <w:t>Wartość brutto w zł</w:t>
            </w:r>
          </w:p>
        </w:tc>
        <w:tc>
          <w:tcPr>
            <w:tcW w:w="1660" w:type="dxa"/>
            <w:shd w:val="clear" w:color="auto" w:fill="F2F2F2"/>
            <w:vAlign w:val="center"/>
          </w:tcPr>
          <w:p w14:paraId="0996C2A9" w14:textId="77777777" w:rsidR="00531AD2" w:rsidRPr="00643D87" w:rsidRDefault="00531AD2" w:rsidP="004175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hAnsi="Open Sans" w:cs="Open Sans"/>
                <w:b/>
                <w:sz w:val="20"/>
                <w:szCs w:val="20"/>
                <w:lang w:eastAsia="ar-SA"/>
              </w:rPr>
            </w:pPr>
          </w:p>
        </w:tc>
      </w:tr>
      <w:bookmarkEnd w:id="4"/>
    </w:tbl>
    <w:p w14:paraId="2F30000C" w14:textId="77777777" w:rsidR="00531AD2" w:rsidRPr="00643D87" w:rsidRDefault="00531AD2" w:rsidP="00531AD2">
      <w:pPr>
        <w:spacing w:after="0" w:line="240" w:lineRule="auto"/>
        <w:jc w:val="both"/>
        <w:rPr>
          <w:rFonts w:ascii="Open Sans" w:hAnsi="Open Sans" w:cs="Open Sans"/>
          <w:sz w:val="20"/>
          <w:szCs w:val="20"/>
          <w:lang w:eastAsia="pl-PL"/>
        </w:rPr>
      </w:pPr>
    </w:p>
    <w:p w14:paraId="5AE7A645" w14:textId="77777777" w:rsidR="002E1AE0" w:rsidRDefault="002E1AE0" w:rsidP="00005E55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69534A4" w14:textId="77777777" w:rsidR="002E1AE0" w:rsidRDefault="002E1AE0" w:rsidP="00697851">
      <w:pPr>
        <w:pStyle w:val="Tekstpodstawowy"/>
        <w:spacing w:line="30" w:lineRule="atLeast"/>
        <w:rPr>
          <w:rFonts w:asciiTheme="minorHAnsi" w:hAnsiTheme="minorHAnsi" w:cstheme="minorHAnsi"/>
          <w:sz w:val="22"/>
          <w:szCs w:val="22"/>
        </w:rPr>
      </w:pPr>
    </w:p>
    <w:p w14:paraId="409633C6" w14:textId="25ED9E8A" w:rsidR="002E1AE0" w:rsidRPr="002E1AE0" w:rsidRDefault="002E1AE0" w:rsidP="00697851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Pr="006A67D8">
        <w:rPr>
          <w:rFonts w:asciiTheme="minorHAnsi" w:hAnsiTheme="minorHAnsi" w:cstheme="minorHAnsi"/>
          <w:sz w:val="22"/>
          <w:szCs w:val="22"/>
        </w:rPr>
        <w:t>Przedmiot zamówienia wykonamy w terminie</w:t>
      </w:r>
      <w:r>
        <w:rPr>
          <w:rFonts w:asciiTheme="minorHAnsi" w:hAnsiTheme="minorHAnsi" w:cstheme="minorHAnsi"/>
          <w:sz w:val="22"/>
          <w:szCs w:val="22"/>
        </w:rPr>
        <w:t>:</w:t>
      </w:r>
      <w:r w:rsidRPr="006A67D8">
        <w:rPr>
          <w:rFonts w:asciiTheme="minorHAnsi" w:hAnsiTheme="minorHAnsi" w:cstheme="minorHAnsi"/>
          <w:sz w:val="22"/>
          <w:szCs w:val="22"/>
        </w:rPr>
        <w:t xml:space="preserve"> ………………………………………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</w:t>
      </w:r>
    </w:p>
    <w:p w14:paraId="5595F405" w14:textId="25A8F278" w:rsidR="00C31A18" w:rsidRPr="006A67D8" w:rsidRDefault="002E1AE0" w:rsidP="00697851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="00C31A18">
        <w:rPr>
          <w:rFonts w:asciiTheme="minorHAnsi" w:hAnsiTheme="minorHAnsi" w:cstheme="minorHAnsi"/>
          <w:sz w:val="22"/>
          <w:szCs w:val="22"/>
        </w:rPr>
        <w:t xml:space="preserve">. </w:t>
      </w:r>
      <w:r w:rsidR="00C31A18" w:rsidRPr="006A67D8">
        <w:rPr>
          <w:rFonts w:asciiTheme="minorHAnsi" w:hAnsiTheme="minorHAnsi" w:cstheme="minorHAnsi"/>
          <w:sz w:val="22"/>
          <w:szCs w:val="22"/>
        </w:rPr>
        <w:t>Oświadczamy, iż uważamy się za związanych niniejszą ofertą przed okres 30 dni licząc</w:t>
      </w:r>
      <w:r w:rsidR="00C31A18" w:rsidRPr="006A67D8">
        <w:rPr>
          <w:rFonts w:asciiTheme="minorHAnsi" w:hAnsiTheme="minorHAnsi" w:cstheme="minorHAnsi"/>
          <w:sz w:val="22"/>
          <w:szCs w:val="22"/>
        </w:rPr>
        <w:br/>
        <w:t xml:space="preserve">od daty wyznaczonej na składanie ofert. </w:t>
      </w:r>
    </w:p>
    <w:p w14:paraId="74BF36C2" w14:textId="61D1C76B" w:rsidR="00C31A18" w:rsidRPr="006A67D8" w:rsidRDefault="002E1AE0" w:rsidP="00697851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C31A18">
        <w:rPr>
          <w:rFonts w:asciiTheme="minorHAnsi" w:hAnsiTheme="minorHAnsi" w:cstheme="minorHAnsi"/>
          <w:sz w:val="22"/>
          <w:szCs w:val="22"/>
        </w:rPr>
        <w:t xml:space="preserve">. </w:t>
      </w:r>
      <w:r w:rsidR="00C31A18" w:rsidRPr="006A67D8">
        <w:rPr>
          <w:rFonts w:asciiTheme="minorHAnsi" w:hAnsiTheme="minorHAnsi" w:cstheme="minorHAnsi"/>
          <w:sz w:val="22"/>
          <w:szCs w:val="22"/>
        </w:rPr>
        <w:t>Oświadczamy, że zapoznaliśmy się z postanowieniami zawartymi we wzorze umowy</w:t>
      </w:r>
      <w:r w:rsidR="00C31A18" w:rsidRPr="006A67D8">
        <w:rPr>
          <w:rFonts w:asciiTheme="minorHAnsi" w:hAnsiTheme="minorHAnsi" w:cstheme="minorHAnsi"/>
          <w:sz w:val="22"/>
          <w:szCs w:val="22"/>
        </w:rPr>
        <w:br/>
        <w:t xml:space="preserve">i zobowiązujemy się, </w:t>
      </w:r>
      <w:r w:rsidR="00C31A18">
        <w:rPr>
          <w:rFonts w:asciiTheme="minorHAnsi" w:hAnsiTheme="minorHAnsi" w:cstheme="minorHAnsi"/>
          <w:sz w:val="22"/>
          <w:szCs w:val="22"/>
        </w:rPr>
        <w:t xml:space="preserve">iż </w:t>
      </w:r>
      <w:r w:rsidR="00C31A18" w:rsidRPr="006A67D8">
        <w:rPr>
          <w:rFonts w:asciiTheme="minorHAnsi" w:hAnsiTheme="minorHAnsi" w:cstheme="minorHAnsi"/>
          <w:sz w:val="22"/>
          <w:szCs w:val="22"/>
        </w:rPr>
        <w:t>w przypadku wyboru naszej oferty jako najkorzystniejszej, do zawarcia umowy w miejscu i terminie wyznaczonym przez Zamawiającego.</w:t>
      </w:r>
    </w:p>
    <w:p w14:paraId="66A4B399" w14:textId="6872E704" w:rsidR="00C31A18" w:rsidRPr="00EF0CED" w:rsidRDefault="002E1AE0" w:rsidP="00697851">
      <w:pPr>
        <w:tabs>
          <w:tab w:val="num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>6</w:t>
      </w:r>
      <w:r w:rsidR="00C31A18">
        <w:rPr>
          <w:rFonts w:asciiTheme="minorHAnsi" w:hAnsiTheme="minorHAnsi" w:cstheme="minorHAnsi"/>
          <w:bCs/>
        </w:rPr>
        <w:t xml:space="preserve">. </w:t>
      </w:r>
      <w:r w:rsidR="00C31A18" w:rsidRPr="00EF0CED">
        <w:rPr>
          <w:rFonts w:asciiTheme="minorHAnsi" w:hAnsiTheme="minorHAnsi" w:cstheme="minorHAnsi"/>
          <w:bCs/>
        </w:rPr>
        <w:t>Oświadczamy, że</w:t>
      </w:r>
      <w:r w:rsidR="00C31A18" w:rsidRPr="00EF0CED">
        <w:rPr>
          <w:rFonts w:asciiTheme="minorHAnsi" w:hAnsiTheme="minorHAnsi" w:cstheme="minorHAnsi"/>
        </w:rPr>
        <w:t xml:space="preserve"> nie podlegamy wykluczeniu z postępowania na podstawie art. 7 ust. 1 ustawy </w:t>
      </w:r>
      <w:r w:rsidR="00C31A18" w:rsidRPr="00EF0CED">
        <w:rPr>
          <w:rFonts w:asciiTheme="minorHAnsi" w:hAnsiTheme="minorHAnsi" w:cstheme="minorHAnsi"/>
        </w:rPr>
        <w:br/>
        <w:t>z dnia 13 kwietnia 2022 r. o szczególnych rozwiązaniach w zakresie przeciwdziałania wspieraniu agresji na Ukrainę oraz służących ochronie bezpieczeństwa narodowego (Dz. U. z 2025 r., poz. 1497.).</w:t>
      </w:r>
    </w:p>
    <w:p w14:paraId="578AEFFD" w14:textId="1F7B81A7" w:rsidR="00C31A18" w:rsidRPr="006A67D8" w:rsidRDefault="002E1AE0" w:rsidP="00697851">
      <w:pPr>
        <w:pStyle w:val="Tekstpodstawowy"/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</w:t>
      </w:r>
      <w:r w:rsidR="00C31A18">
        <w:rPr>
          <w:rFonts w:asciiTheme="minorHAnsi" w:hAnsiTheme="minorHAnsi" w:cstheme="minorHAnsi"/>
          <w:sz w:val="22"/>
          <w:szCs w:val="22"/>
        </w:rPr>
        <w:t xml:space="preserve">. </w:t>
      </w:r>
      <w:r w:rsidR="00C31A18" w:rsidRPr="003553F6">
        <w:rPr>
          <w:rFonts w:asciiTheme="minorHAnsi" w:hAnsiTheme="minorHAnsi" w:cstheme="minorHAnsi"/>
          <w:sz w:val="22"/>
          <w:szCs w:val="22"/>
        </w:rPr>
        <w:t>Oświadczam</w:t>
      </w:r>
      <w:r w:rsidR="00C31A18">
        <w:rPr>
          <w:rFonts w:asciiTheme="minorHAnsi" w:hAnsiTheme="minorHAnsi" w:cstheme="minorHAnsi"/>
          <w:sz w:val="22"/>
          <w:szCs w:val="22"/>
        </w:rPr>
        <w:t>y</w:t>
      </w:r>
      <w:r w:rsidR="00C31A18" w:rsidRPr="003553F6">
        <w:rPr>
          <w:rFonts w:asciiTheme="minorHAnsi" w:hAnsiTheme="minorHAnsi" w:cstheme="minorHAnsi"/>
          <w:sz w:val="22"/>
          <w:szCs w:val="22"/>
        </w:rPr>
        <w:t>, że</w:t>
      </w:r>
      <w:r w:rsidR="00C31A18" w:rsidRPr="006A67D8">
        <w:rPr>
          <w:rFonts w:asciiTheme="minorHAnsi" w:hAnsiTheme="minorHAnsi" w:cstheme="minorHAnsi"/>
          <w:sz w:val="22"/>
          <w:szCs w:val="22"/>
        </w:rPr>
        <w:t xml:space="preserve"> wypełni</w:t>
      </w:r>
      <w:r w:rsidR="00C31A18">
        <w:rPr>
          <w:rFonts w:asciiTheme="minorHAnsi" w:hAnsiTheme="minorHAnsi" w:cstheme="minorHAnsi"/>
          <w:sz w:val="22"/>
          <w:szCs w:val="22"/>
        </w:rPr>
        <w:t>liśmy</w:t>
      </w:r>
      <w:r w:rsidR="00C31A18" w:rsidRPr="006A67D8">
        <w:rPr>
          <w:rFonts w:asciiTheme="minorHAnsi" w:hAnsiTheme="minorHAnsi" w:cstheme="minorHAnsi"/>
          <w:sz w:val="22"/>
          <w:szCs w:val="22"/>
        </w:rPr>
        <w:t xml:space="preserve"> obowiązki informacyjne przewidziane w art. 13 lub art. 14 RODO</w:t>
      </w:r>
      <w:r w:rsidR="00C31A18" w:rsidRPr="006A67D8">
        <w:rPr>
          <w:rFonts w:asciiTheme="minorHAnsi" w:hAnsiTheme="minorHAnsi" w:cstheme="minorHAnsi"/>
          <w:sz w:val="22"/>
          <w:szCs w:val="22"/>
          <w:vertAlign w:val="superscript"/>
        </w:rPr>
        <w:t xml:space="preserve"> </w:t>
      </w:r>
      <w:r w:rsidR="00C31A18" w:rsidRPr="006A67D8">
        <w:rPr>
          <w:rFonts w:asciiTheme="minorHAnsi" w:hAnsiTheme="minorHAnsi" w:cstheme="minorHAnsi"/>
          <w:sz w:val="22"/>
          <w:szCs w:val="22"/>
        </w:rPr>
        <w:t>wobec osób fizycznych, od których dane osobowe bezpośrednio lub pośrednio pozyskałem w celu ubiegania się o udzielenie zamówienia publicznego w niniejszym postępowaniu.</w:t>
      </w:r>
    </w:p>
    <w:p w14:paraId="08259CF9" w14:textId="77777777" w:rsidR="00C31A18" w:rsidRDefault="00C31A18" w:rsidP="00697851">
      <w:pPr>
        <w:spacing w:after="0" w:line="360" w:lineRule="auto"/>
        <w:rPr>
          <w:sz w:val="20"/>
          <w:szCs w:val="20"/>
          <w:lang w:eastAsia="pl-PL"/>
        </w:rPr>
      </w:pPr>
    </w:p>
    <w:p w14:paraId="5F7E9DCE" w14:textId="77777777" w:rsidR="00531AD2" w:rsidRPr="00643D87" w:rsidRDefault="00531AD2" w:rsidP="00697851">
      <w:pPr>
        <w:spacing w:after="0" w:line="360" w:lineRule="auto"/>
        <w:jc w:val="both"/>
        <w:rPr>
          <w:rFonts w:ascii="Open Sans" w:hAnsi="Open Sans" w:cs="Open Sans"/>
          <w:sz w:val="20"/>
          <w:szCs w:val="20"/>
          <w:lang w:eastAsia="pl-PL"/>
        </w:rPr>
      </w:pPr>
    </w:p>
    <w:p w14:paraId="1778D2B0" w14:textId="77777777" w:rsidR="00531AD2" w:rsidRPr="00643D87" w:rsidRDefault="00531AD2" w:rsidP="00697851">
      <w:pPr>
        <w:spacing w:after="0" w:line="360" w:lineRule="auto"/>
        <w:jc w:val="both"/>
        <w:rPr>
          <w:rFonts w:ascii="Open Sans" w:hAnsi="Open Sans" w:cs="Open Sans"/>
          <w:sz w:val="20"/>
          <w:szCs w:val="20"/>
          <w:lang w:eastAsia="pl-PL"/>
        </w:rPr>
      </w:pPr>
    </w:p>
    <w:p w14:paraId="11375E2A" w14:textId="77777777" w:rsidR="00531AD2" w:rsidRPr="00643D87" w:rsidRDefault="00531AD2" w:rsidP="00531AD2">
      <w:pPr>
        <w:spacing w:after="0" w:line="240" w:lineRule="auto"/>
        <w:jc w:val="both"/>
        <w:rPr>
          <w:rFonts w:ascii="Open Sans" w:hAnsi="Open Sans" w:cs="Open Sans"/>
          <w:sz w:val="20"/>
          <w:szCs w:val="20"/>
          <w:lang w:eastAsia="pl-PL"/>
        </w:rPr>
      </w:pPr>
    </w:p>
    <w:p w14:paraId="14243BE4" w14:textId="77777777" w:rsidR="00531AD2" w:rsidRPr="00643D87" w:rsidRDefault="00531AD2" w:rsidP="00531AD2">
      <w:pPr>
        <w:spacing w:after="0" w:line="240" w:lineRule="auto"/>
        <w:jc w:val="both"/>
        <w:rPr>
          <w:rFonts w:ascii="Open Sans" w:hAnsi="Open Sans" w:cs="Open Sans"/>
          <w:sz w:val="20"/>
          <w:szCs w:val="20"/>
          <w:lang w:eastAsia="pl-PL"/>
        </w:rPr>
      </w:pPr>
      <w:r w:rsidRPr="00643D87">
        <w:rPr>
          <w:rFonts w:ascii="Open Sans" w:hAnsi="Open Sans" w:cs="Open Sans"/>
          <w:sz w:val="20"/>
          <w:szCs w:val="20"/>
          <w:lang w:eastAsia="pl-PL"/>
        </w:rPr>
        <w:t xml:space="preserve">……….……dn. ……………                                                               </w:t>
      </w:r>
      <w:r w:rsidRPr="00643D87">
        <w:rPr>
          <w:rFonts w:ascii="Open Sans" w:hAnsi="Open Sans" w:cs="Open Sans"/>
          <w:sz w:val="20"/>
          <w:szCs w:val="20"/>
          <w:u w:val="single"/>
          <w:lang w:eastAsia="pl-PL"/>
        </w:rPr>
        <w:t>......................................................................</w:t>
      </w:r>
    </w:p>
    <w:p w14:paraId="4D1A4A02" w14:textId="77777777" w:rsidR="00531AD2" w:rsidRPr="00643D87" w:rsidRDefault="00531AD2" w:rsidP="00531AD2">
      <w:pPr>
        <w:tabs>
          <w:tab w:val="left" w:pos="284"/>
        </w:tabs>
        <w:spacing w:after="0" w:line="240" w:lineRule="auto"/>
        <w:rPr>
          <w:rFonts w:ascii="Open Sans" w:hAnsi="Open Sans" w:cs="Open Sans"/>
          <w:i/>
          <w:sz w:val="14"/>
          <w:szCs w:val="14"/>
          <w:u w:val="single"/>
          <w:lang w:eastAsia="pl-PL"/>
        </w:rPr>
      </w:pPr>
      <w:r w:rsidRPr="00643D87">
        <w:rPr>
          <w:rFonts w:ascii="Open Sans" w:hAnsi="Open Sans" w:cs="Open Sans"/>
          <w:i/>
          <w:sz w:val="14"/>
          <w:szCs w:val="14"/>
          <w:lang w:eastAsia="pl-PL"/>
        </w:rPr>
        <w:t xml:space="preserve">                                                                                                                                              podpis/podpisy uprawnionego przedstawiciela Wykonawcy</w:t>
      </w:r>
    </w:p>
    <w:p w14:paraId="049600B4" w14:textId="77777777" w:rsidR="00531AD2" w:rsidRDefault="00531AD2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5C37B91A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0C8D252B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725B521D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26839AF8" w14:textId="77777777" w:rsidR="00C31A18" w:rsidRPr="00C31A18" w:rsidRDefault="00C31A18" w:rsidP="00C31A18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u w:val="single"/>
          <w:lang w:eastAsia="pl-PL"/>
        </w:rPr>
      </w:pPr>
      <w:r w:rsidRPr="00C31A18">
        <w:rPr>
          <w:u w:val="single"/>
          <w:lang w:eastAsia="pl-PL"/>
        </w:rPr>
        <w:t>Załącznik:</w:t>
      </w:r>
    </w:p>
    <w:p w14:paraId="21DCD784" w14:textId="4372D123" w:rsidR="00C31A18" w:rsidRPr="00C31A18" w:rsidRDefault="001033BB" w:rsidP="00C31A18">
      <w:pPr>
        <w:spacing w:after="0"/>
        <w:rPr>
          <w:lang w:eastAsia="pl-PL"/>
        </w:rPr>
      </w:pPr>
      <w:r>
        <w:rPr>
          <w:lang w:eastAsia="pl-PL"/>
        </w:rPr>
        <w:t xml:space="preserve">1. </w:t>
      </w:r>
      <w:r w:rsidR="00C31A18" w:rsidRPr="00C31A18">
        <w:rPr>
          <w:lang w:eastAsia="pl-PL"/>
        </w:rPr>
        <w:t>Pełnomocnictwo (jeśli dotyczy)</w:t>
      </w:r>
    </w:p>
    <w:p w14:paraId="65818CE4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420DE479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487A7BD3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2F1672AE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53A3F383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4CE7D524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1926C4BF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386BFC55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49E8BA60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212BAFAF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1FDFA4BE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17DAD70D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4F9B9E94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5AE414AD" w14:textId="77777777" w:rsidR="00C31A18" w:rsidRDefault="00C31A18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1BC4A44A" w14:textId="77777777" w:rsidR="0055764B" w:rsidRPr="00643D87" w:rsidRDefault="0055764B" w:rsidP="00531AD2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sz w:val="20"/>
          <w:szCs w:val="20"/>
          <w:u w:val="single"/>
          <w:lang w:eastAsia="pl-PL"/>
        </w:rPr>
      </w:pPr>
    </w:p>
    <w:p w14:paraId="40F59B1D" w14:textId="77777777" w:rsidR="006035A6" w:rsidRDefault="006035A6" w:rsidP="006035A6">
      <w:pPr>
        <w:spacing w:after="0" w:line="240" w:lineRule="auto"/>
        <w:jc w:val="right"/>
        <w:rPr>
          <w:rFonts w:ascii="Open Sans" w:hAnsi="Open Sans" w:cs="Open Sans"/>
          <w:sz w:val="20"/>
          <w:szCs w:val="20"/>
          <w:lang w:eastAsia="pl-PL"/>
        </w:rPr>
      </w:pPr>
      <w:r>
        <w:rPr>
          <w:rFonts w:ascii="Open Sans" w:hAnsi="Open Sans" w:cs="Open Sans"/>
          <w:sz w:val="20"/>
          <w:szCs w:val="20"/>
          <w:lang w:eastAsia="pl-PL"/>
        </w:rPr>
        <w:lastRenderedPageBreak/>
        <w:t>Załącznik nr 2 do zapytania ofertowego</w:t>
      </w:r>
    </w:p>
    <w:p w14:paraId="294C8293" w14:textId="77777777" w:rsidR="006035A6" w:rsidRDefault="006035A6" w:rsidP="006035A6">
      <w:pPr>
        <w:spacing w:after="0" w:line="240" w:lineRule="auto"/>
        <w:rPr>
          <w:rFonts w:ascii="Open Sans" w:hAnsi="Open Sans" w:cs="Open Sans"/>
          <w:sz w:val="20"/>
          <w:szCs w:val="20"/>
          <w:lang w:eastAsia="pl-PL"/>
        </w:rPr>
      </w:pPr>
    </w:p>
    <w:p w14:paraId="773A0F79" w14:textId="77777777" w:rsidR="006035A6" w:rsidRDefault="006035A6" w:rsidP="006035A6">
      <w:pPr>
        <w:spacing w:after="0" w:line="240" w:lineRule="auto"/>
        <w:rPr>
          <w:rFonts w:ascii="Open Sans" w:hAnsi="Open Sans" w:cs="Open Sans"/>
          <w:sz w:val="20"/>
          <w:szCs w:val="20"/>
          <w:lang w:eastAsia="pl-PL"/>
        </w:rPr>
      </w:pPr>
    </w:p>
    <w:p w14:paraId="09709F81" w14:textId="77777777" w:rsidR="006035A6" w:rsidRDefault="006035A6" w:rsidP="006035A6">
      <w:pPr>
        <w:spacing w:after="160" w:line="256" w:lineRule="auto"/>
        <w:jc w:val="center"/>
        <w:rPr>
          <w:rFonts w:ascii="Open Sans" w:eastAsia="Calibri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 xml:space="preserve">Opis przedmiotu zamówienia </w:t>
      </w:r>
    </w:p>
    <w:p w14:paraId="40A3C5CB" w14:textId="77777777" w:rsidR="006035A6" w:rsidRDefault="006035A6" w:rsidP="006035A6">
      <w:pPr>
        <w:spacing w:after="160" w:line="256" w:lineRule="auto"/>
        <w:jc w:val="center"/>
        <w:rPr>
          <w:rFonts w:ascii="Open Sans" w:hAnsi="Open Sans" w:cs="Open Sans"/>
          <w:b/>
          <w:sz w:val="20"/>
          <w:szCs w:val="20"/>
        </w:rPr>
      </w:pPr>
    </w:p>
    <w:p w14:paraId="65E7E3D8" w14:textId="77777777" w:rsidR="006035A6" w:rsidRDefault="006035A6" w:rsidP="006035A6">
      <w:pPr>
        <w:spacing w:after="160" w:line="256" w:lineRule="auto"/>
        <w:jc w:val="both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1. Przedmiotem zamówienia jest:</w:t>
      </w:r>
    </w:p>
    <w:p w14:paraId="0C1CD347" w14:textId="77777777" w:rsidR="006035A6" w:rsidRDefault="006035A6" w:rsidP="006035A6">
      <w:pPr>
        <w:spacing w:after="160" w:line="256" w:lineRule="auto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Sukcesywna dostawa:</w:t>
      </w:r>
    </w:p>
    <w:p w14:paraId="48E1FD4B" w14:textId="77777777" w:rsidR="006035A6" w:rsidRDefault="006035A6" w:rsidP="006035A6">
      <w:pPr>
        <w:spacing w:after="160" w:line="256" w:lineRule="auto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 zakres </w:t>
      </w:r>
      <w:bookmarkStart w:id="5" w:name="_Hlk123555043"/>
      <w:r>
        <w:rPr>
          <w:rFonts w:ascii="Open Sans" w:hAnsi="Open Sans" w:cs="Open Sans"/>
          <w:sz w:val="20"/>
          <w:szCs w:val="20"/>
        </w:rPr>
        <w:t xml:space="preserve">I - materiałów biurowych, </w:t>
      </w:r>
    </w:p>
    <w:p w14:paraId="20BF106C" w14:textId="77777777" w:rsidR="006035A6" w:rsidRDefault="006035A6" w:rsidP="006035A6">
      <w:pPr>
        <w:spacing w:after="160" w:line="256" w:lineRule="auto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 zakres II – papieru kserograficznego, </w:t>
      </w:r>
      <w:bookmarkEnd w:id="5"/>
    </w:p>
    <w:p w14:paraId="5CE5C178" w14:textId="77777777" w:rsidR="006035A6" w:rsidRDefault="006035A6" w:rsidP="006035A6">
      <w:pPr>
        <w:spacing w:after="160" w:line="256" w:lineRule="auto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na potrzeby Gdańskiego Zarządu Zieleni przez okres od dnia zawarcia umowy do 31 marca 2027 r. </w:t>
      </w:r>
    </w:p>
    <w:p w14:paraId="753C084F" w14:textId="77777777" w:rsidR="006035A6" w:rsidRDefault="006035A6" w:rsidP="006035A6">
      <w:pPr>
        <w:spacing w:after="160" w:line="256" w:lineRule="auto"/>
        <w:jc w:val="both"/>
        <w:rPr>
          <w:rFonts w:ascii="Open Sans" w:hAnsi="Open Sans" w:cs="Open Sans"/>
          <w:sz w:val="20"/>
          <w:szCs w:val="20"/>
        </w:rPr>
      </w:pPr>
    </w:p>
    <w:p w14:paraId="1B17B83C" w14:textId="77777777" w:rsidR="006035A6" w:rsidRDefault="006035A6" w:rsidP="006035A6">
      <w:pPr>
        <w:spacing w:after="160" w:line="256" w:lineRule="auto"/>
        <w:jc w:val="both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2. Warunki realizacji zamówienia, obowiązki Wykonawcy</w:t>
      </w:r>
    </w:p>
    <w:p w14:paraId="7803A13F" w14:textId="42D6D4C7" w:rsidR="006035A6" w:rsidRDefault="006035A6" w:rsidP="006035A6">
      <w:pPr>
        <w:numPr>
          <w:ilvl w:val="1"/>
          <w:numId w:val="34"/>
        </w:numPr>
        <w:spacing w:after="160" w:line="256" w:lineRule="auto"/>
        <w:ind w:left="567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Szczegółowy opis parametrów papieru oraz materiałów biurowych, będących przedmiotem niniejszego postępowania został określony w załącznikach cenowych do formularza ofertowego, (załącznik nr 1 dla zakresu I, załącznik nr </w:t>
      </w:r>
      <w:r w:rsidR="00894744">
        <w:rPr>
          <w:rFonts w:ascii="Open Sans" w:hAnsi="Open Sans" w:cs="Open Sans"/>
          <w:sz w:val="20"/>
          <w:szCs w:val="20"/>
        </w:rPr>
        <w:t>1a</w:t>
      </w:r>
      <w:r>
        <w:rPr>
          <w:rFonts w:ascii="Open Sans" w:hAnsi="Open Sans" w:cs="Open Sans"/>
          <w:sz w:val="20"/>
          <w:szCs w:val="20"/>
        </w:rPr>
        <w:t xml:space="preserve"> dla zakresu II).</w:t>
      </w:r>
    </w:p>
    <w:p w14:paraId="3E4DEAB8" w14:textId="77777777" w:rsidR="006035A6" w:rsidRDefault="006035A6" w:rsidP="006035A6">
      <w:pPr>
        <w:numPr>
          <w:ilvl w:val="1"/>
          <w:numId w:val="34"/>
        </w:numPr>
        <w:spacing w:after="160" w:line="256" w:lineRule="auto"/>
        <w:ind w:left="567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Materiały muszą być dopuszczone do obrotu na rynku krajowym oraz fabrycznie nowe, wolne od wad fizycznych. </w:t>
      </w:r>
    </w:p>
    <w:p w14:paraId="4E325FFF" w14:textId="77777777" w:rsidR="006035A6" w:rsidRDefault="006035A6" w:rsidP="006035A6">
      <w:pPr>
        <w:numPr>
          <w:ilvl w:val="1"/>
          <w:numId w:val="34"/>
        </w:numPr>
        <w:spacing w:after="160" w:line="256" w:lineRule="auto"/>
        <w:ind w:left="567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Zamawiający przewiduje dostawy papieru kserograficznego nie częściej niż raz w miesiącu, a materiałów biurowych nie częściej niż raz w tygodniu. Dostawa powinna być zrealizowana w przeciągu 10 dni roboczych od momentu wysłania zamówienia. W przypadku etykiet samoprzylepnych Zamawiający przewiduje </w:t>
      </w:r>
      <w:bookmarkStart w:id="6" w:name="_Hlk191550755"/>
      <w:r>
        <w:rPr>
          <w:rFonts w:ascii="Open Sans" w:hAnsi="Open Sans" w:cs="Open Sans"/>
          <w:sz w:val="20"/>
          <w:szCs w:val="20"/>
        </w:rPr>
        <w:t xml:space="preserve">dostawę jednorazowo </w:t>
      </w:r>
      <w:bookmarkEnd w:id="6"/>
      <w:r>
        <w:rPr>
          <w:rFonts w:ascii="Open Sans" w:hAnsi="Open Sans" w:cs="Open Sans"/>
          <w:sz w:val="20"/>
          <w:szCs w:val="20"/>
        </w:rPr>
        <w:t xml:space="preserve">w ciągu 40 dni od dnia wysłania zamówienia. </w:t>
      </w:r>
    </w:p>
    <w:p w14:paraId="7D999A97" w14:textId="56918FBE" w:rsidR="006035A6" w:rsidRDefault="006035A6" w:rsidP="006035A6">
      <w:pPr>
        <w:numPr>
          <w:ilvl w:val="1"/>
          <w:numId w:val="34"/>
        </w:numPr>
        <w:spacing w:after="160" w:line="256" w:lineRule="auto"/>
        <w:ind w:left="567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Dostawa przedmiotu zamówienia odbywa się na koszt, środkami Wykonawcy do wskazanych pomieszczeń w budynku użytkowanego przez Zamawiającego w Gdańsku przy</w:t>
      </w:r>
      <w:r w:rsidRPr="00E17A49">
        <w:rPr>
          <w:rFonts w:ascii="Open Sans" w:hAnsi="Open Sans" w:cs="Open Sans"/>
          <w:sz w:val="20"/>
          <w:szCs w:val="20"/>
        </w:rPr>
        <w:t xml:space="preserve"> </w:t>
      </w:r>
      <w:r w:rsidR="00A16A9D">
        <w:rPr>
          <w:rFonts w:ascii="Open Sans" w:hAnsi="Open Sans" w:cs="Open Sans"/>
          <w:sz w:val="20"/>
          <w:szCs w:val="20"/>
        </w:rPr>
        <w:br/>
      </w:r>
      <w:r>
        <w:rPr>
          <w:rFonts w:ascii="Open Sans" w:hAnsi="Open Sans" w:cs="Open Sans"/>
          <w:sz w:val="20"/>
          <w:szCs w:val="20"/>
        </w:rPr>
        <w:t xml:space="preserve">Al. Grunwaldzka 103A. </w:t>
      </w:r>
    </w:p>
    <w:p w14:paraId="08CC94B6" w14:textId="77777777" w:rsidR="006035A6" w:rsidRDefault="006035A6" w:rsidP="006035A6">
      <w:pPr>
        <w:numPr>
          <w:ilvl w:val="1"/>
          <w:numId w:val="34"/>
        </w:numPr>
        <w:spacing w:after="160" w:line="256" w:lineRule="auto"/>
        <w:ind w:left="567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W przypadku niewykorzystania przez Zamawiającego w okresie trwania umowy asortymentu w ilościach podanych w formularzu ofertowym, Wykonawca nie będzie rościł żądań wobec Zamawiającego z tego tytułu. </w:t>
      </w:r>
    </w:p>
    <w:p w14:paraId="2B71B55A" w14:textId="77777777" w:rsidR="006035A6" w:rsidRDefault="006035A6" w:rsidP="006035A6">
      <w:pPr>
        <w:numPr>
          <w:ilvl w:val="1"/>
          <w:numId w:val="34"/>
        </w:numPr>
        <w:spacing w:after="160" w:line="256" w:lineRule="auto"/>
        <w:ind w:left="567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Zamawiający zastrzega sobie prawo do ograniczenia lub zwiększenia ilości zamawianych materiałów biurowych określonych w zapytaniu ofertowym. Zwiększenie ilości określonego składnika przedmiotu zamówienia i odpowiednie zmniejszenie ilości innego składnika następuje w oparciu o ceny jednostkowe określone w ofercie cenowej.</w:t>
      </w:r>
    </w:p>
    <w:p w14:paraId="4447101E" w14:textId="77777777" w:rsidR="006035A6" w:rsidRDefault="006035A6" w:rsidP="006035A6">
      <w:pPr>
        <w:spacing w:after="0"/>
        <w:rPr>
          <w:sz w:val="20"/>
          <w:szCs w:val="20"/>
          <w:lang w:eastAsia="pl-PL"/>
        </w:rPr>
      </w:pPr>
    </w:p>
    <w:p w14:paraId="348D01AB" w14:textId="77777777" w:rsidR="00F95085" w:rsidRDefault="00F95085" w:rsidP="001E1813">
      <w:pPr>
        <w:rPr>
          <w:rFonts w:asciiTheme="minorHAnsi" w:hAnsiTheme="minorHAnsi" w:cstheme="minorHAnsi"/>
        </w:rPr>
      </w:pPr>
    </w:p>
    <w:p w14:paraId="45729CA2" w14:textId="77777777" w:rsidR="00F95085" w:rsidRDefault="00F95085" w:rsidP="001E1813">
      <w:pPr>
        <w:rPr>
          <w:rFonts w:asciiTheme="minorHAnsi" w:hAnsiTheme="minorHAnsi" w:cstheme="minorHAnsi"/>
        </w:rPr>
      </w:pPr>
    </w:p>
    <w:p w14:paraId="04C451A9" w14:textId="77777777" w:rsidR="00F95085" w:rsidRDefault="00F95085" w:rsidP="001E1813">
      <w:pPr>
        <w:rPr>
          <w:rFonts w:asciiTheme="minorHAnsi" w:hAnsiTheme="minorHAnsi" w:cstheme="minorHAnsi"/>
        </w:rPr>
      </w:pPr>
    </w:p>
    <w:sectPr w:rsidR="00F95085" w:rsidSect="00FD7851"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A900B" w14:textId="77777777" w:rsidR="00B52CC9" w:rsidRDefault="00B52CC9">
      <w:pPr>
        <w:spacing w:after="0" w:line="240" w:lineRule="auto"/>
      </w:pPr>
      <w:r>
        <w:separator/>
      </w:r>
    </w:p>
  </w:endnote>
  <w:endnote w:type="continuationSeparator" w:id="0">
    <w:p w14:paraId="05E83998" w14:textId="77777777" w:rsidR="00B52CC9" w:rsidRDefault="00B52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D9ABC" w14:textId="77777777" w:rsidR="00923539" w:rsidRDefault="00923539" w:rsidP="00B01088">
    <w:pPr>
      <w:spacing w:after="0" w:line="360" w:lineRule="auto"/>
      <w:ind w:left="-142"/>
      <w:rPr>
        <w:rFonts w:ascii="Open Sans" w:hAnsi="Open Sans" w:cs="Open Sans"/>
        <w:b/>
        <w:bCs/>
        <w:color w:val="575756"/>
        <w:sz w:val="14"/>
        <w:szCs w:val="14"/>
      </w:rPr>
    </w:pPr>
    <w:r w:rsidRPr="00923539">
      <w:rPr>
        <w:rFonts w:ascii="Open Sans" w:hAnsi="Open Sans" w:cs="Open Sans"/>
        <w:b/>
        <w:bCs/>
        <w:noProof/>
        <w:color w:val="575756"/>
        <w:sz w:val="14"/>
        <w:szCs w:val="14"/>
      </w:rPr>
      <w:drawing>
        <wp:inline distT="0" distB="0" distL="0" distR="0" wp14:anchorId="33E7F118" wp14:editId="6418F331">
          <wp:extent cx="5969682" cy="127000"/>
          <wp:effectExtent l="0" t="0" r="0" b="635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25168" cy="164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260CAA" w14:textId="77777777" w:rsidR="00963C28" w:rsidRPr="00A83255" w:rsidRDefault="00365B3F" w:rsidP="00B01088">
    <w:pPr>
      <w:spacing w:after="0" w:line="360" w:lineRule="auto"/>
      <w:ind w:left="-56"/>
      <w:rPr>
        <w:rFonts w:ascii="Open Sans" w:hAnsi="Open Sans" w:cs="Open Sans"/>
        <w:sz w:val="20"/>
        <w:szCs w:val="20"/>
      </w:rPr>
    </w:pPr>
    <w:r w:rsidRPr="00A83255">
      <w:rPr>
        <w:rFonts w:ascii="Open Sans" w:hAnsi="Open Sans" w:cs="Open Sans"/>
        <w:b/>
        <w:bCs/>
        <w:color w:val="575756"/>
        <w:sz w:val="14"/>
        <w:szCs w:val="14"/>
      </w:rPr>
      <w:t>Gdański Zarząd Zieleni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</w:t>
    </w:r>
    <w:r w:rsidR="00923539">
      <w:rPr>
        <w:rFonts w:ascii="Open Sans" w:hAnsi="Open Sans" w:cs="Open Sans"/>
        <w:color w:val="575756"/>
        <w:sz w:val="14"/>
        <w:szCs w:val="14"/>
      </w:rPr>
      <w:t>Al. Grunwaldzka 103A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80-2</w:t>
    </w:r>
    <w:r w:rsidR="00923539">
      <w:rPr>
        <w:rFonts w:ascii="Open Sans" w:hAnsi="Open Sans" w:cs="Open Sans"/>
        <w:color w:val="575756"/>
        <w:sz w:val="14"/>
        <w:szCs w:val="14"/>
      </w:rPr>
      <w:t>4</w:t>
    </w:r>
    <w:r w:rsidRPr="00A83255">
      <w:rPr>
        <w:rFonts w:ascii="Open Sans" w:hAnsi="Open Sans" w:cs="Open Sans"/>
        <w:color w:val="575756"/>
        <w:sz w:val="14"/>
        <w:szCs w:val="14"/>
      </w:rPr>
      <w:t>4 Gdańsk</w:t>
    </w:r>
  </w:p>
  <w:p w14:paraId="00C0C4F5" w14:textId="77777777" w:rsidR="00963C28" w:rsidRPr="00A83255" w:rsidRDefault="00365B3F" w:rsidP="00B01088">
    <w:pPr>
      <w:spacing w:after="0" w:line="360" w:lineRule="auto"/>
      <w:ind w:left="-56"/>
      <w:rPr>
        <w:rFonts w:ascii="Open Sans" w:hAnsi="Open Sans" w:cs="Open Sans"/>
      </w:rPr>
    </w:pPr>
    <w:r w:rsidRPr="00A83255">
      <w:rPr>
        <w:rFonts w:ascii="Open Sans" w:hAnsi="Open Sans" w:cs="Open Sans"/>
        <w:color w:val="575756"/>
        <w:sz w:val="14"/>
        <w:szCs w:val="14"/>
      </w:rPr>
      <w:t xml:space="preserve">tel. </w:t>
    </w:r>
    <w:r w:rsidR="00923539" w:rsidRPr="00923539">
      <w:rPr>
        <w:rFonts w:ascii="Open Sans" w:hAnsi="Open Sans" w:cs="Open Sans"/>
        <w:color w:val="575756"/>
        <w:sz w:val="14"/>
        <w:szCs w:val="14"/>
      </w:rPr>
      <w:t>BOK  516 378 010</w:t>
    </w:r>
    <w:r w:rsidRPr="00A83255">
      <w:rPr>
        <w:rFonts w:ascii="Open Sans" w:hAnsi="Open Sans" w:cs="Open Sans"/>
        <w:color w:val="575756"/>
        <w:sz w:val="14"/>
        <w:szCs w:val="14"/>
      </w:rPr>
      <w:t>| gzz@gdansk.gda.pl | www.gzz.gda.pl</w:t>
    </w:r>
  </w:p>
  <w:p w14:paraId="7E508D64" w14:textId="77777777" w:rsidR="00963C28" w:rsidRPr="00A83255" w:rsidRDefault="00963C28">
    <w:pPr>
      <w:pStyle w:val="Stopka"/>
      <w:rPr>
        <w:rFonts w:ascii="Open Sans" w:hAnsi="Open Sans" w:cs="Open Sans"/>
      </w:rPr>
    </w:pPr>
  </w:p>
  <w:p w14:paraId="734D43D7" w14:textId="77777777" w:rsidR="00963C28" w:rsidRPr="00A83255" w:rsidRDefault="00963C28">
    <w:pPr>
      <w:pStyle w:val="Stopka"/>
      <w:rPr>
        <w:rFonts w:ascii="Open Sans" w:hAnsi="Open Sans" w:cs="Open San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B498C" w14:textId="77777777" w:rsidR="00B52CC9" w:rsidRDefault="00B52CC9">
      <w:pPr>
        <w:spacing w:after="0" w:line="240" w:lineRule="auto"/>
      </w:pPr>
      <w:r>
        <w:separator/>
      </w:r>
    </w:p>
  </w:footnote>
  <w:footnote w:type="continuationSeparator" w:id="0">
    <w:p w14:paraId="39617C49" w14:textId="77777777" w:rsidR="00B52CC9" w:rsidRDefault="00B52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2A3"/>
    <w:multiLevelType w:val="hybridMultilevel"/>
    <w:tmpl w:val="3D4A90F8"/>
    <w:lvl w:ilvl="0" w:tplc="5E38E8CC">
      <w:start w:val="1"/>
      <w:numFmt w:val="decimal"/>
      <w:lvlText w:val="%1)"/>
      <w:lvlJc w:val="left"/>
      <w:pPr>
        <w:ind w:left="1211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3712E77"/>
    <w:multiLevelType w:val="multilevel"/>
    <w:tmpl w:val="EC40D1AC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40D288A"/>
    <w:multiLevelType w:val="multilevel"/>
    <w:tmpl w:val="F1EA5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4210692"/>
    <w:multiLevelType w:val="hybridMultilevel"/>
    <w:tmpl w:val="C93205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456997"/>
    <w:multiLevelType w:val="hybridMultilevel"/>
    <w:tmpl w:val="7932E594"/>
    <w:lvl w:ilvl="0" w:tplc="A19A1F92">
      <w:start w:val="1"/>
      <w:numFmt w:val="lowerLetter"/>
      <w:lvlText w:val="%1)"/>
      <w:lvlJc w:val="left"/>
      <w:pPr>
        <w:ind w:left="786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BAA2CE2"/>
    <w:multiLevelType w:val="multilevel"/>
    <w:tmpl w:val="A3A6854A"/>
    <w:lvl w:ilvl="0">
      <w:start w:val="5"/>
      <w:numFmt w:val="decimal"/>
      <w:lvlText w:val="%1."/>
      <w:lvlJc w:val="left"/>
      <w:pPr>
        <w:tabs>
          <w:tab w:val="num" w:pos="340"/>
        </w:tabs>
        <w:ind w:left="340" w:hanging="34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hint="default"/>
      </w:rPr>
    </w:lvl>
  </w:abstractNum>
  <w:abstractNum w:abstractNumId="6" w15:restartNumberingAfterBreak="0">
    <w:nsid w:val="0BAF7D3F"/>
    <w:multiLevelType w:val="multilevel"/>
    <w:tmpl w:val="49D4AE1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7" w15:restartNumberingAfterBreak="0">
    <w:nsid w:val="114B2089"/>
    <w:multiLevelType w:val="hybridMultilevel"/>
    <w:tmpl w:val="E4681B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DF5D00"/>
    <w:multiLevelType w:val="hybridMultilevel"/>
    <w:tmpl w:val="2DFEC86A"/>
    <w:lvl w:ilvl="0" w:tplc="214A7394">
      <w:start w:val="1"/>
      <w:numFmt w:val="decimal"/>
      <w:lvlText w:val="%1)"/>
      <w:lvlJc w:val="left"/>
      <w:pPr>
        <w:ind w:left="720" w:hanging="360"/>
      </w:pPr>
      <w:rPr>
        <w:rFonts w:ascii="Open Sans" w:eastAsia="Times New Roman" w:hAnsi="Open Sans" w:cs="Tahoma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07484C"/>
    <w:multiLevelType w:val="hybridMultilevel"/>
    <w:tmpl w:val="79344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54B"/>
    <w:multiLevelType w:val="multilevel"/>
    <w:tmpl w:val="58C2A4A8"/>
    <w:styleLink w:val="Biecalista1"/>
    <w:lvl w:ilvl="0">
      <w:start w:val="1"/>
      <w:numFmt w:val="upperRoman"/>
      <w:lvlText w:val="%1."/>
      <w:lvlJc w:val="left"/>
      <w:pPr>
        <w:ind w:left="1080" w:hanging="720"/>
      </w:pPr>
      <w:rPr>
        <w:rFonts w:eastAsia="Arial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A91401"/>
    <w:multiLevelType w:val="hybridMultilevel"/>
    <w:tmpl w:val="98CEA294"/>
    <w:lvl w:ilvl="0" w:tplc="073E22E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E262CF"/>
    <w:multiLevelType w:val="multilevel"/>
    <w:tmpl w:val="FD62299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hint="default"/>
      </w:rPr>
    </w:lvl>
  </w:abstractNum>
  <w:abstractNum w:abstractNumId="13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1B7F0172"/>
    <w:multiLevelType w:val="hybridMultilevel"/>
    <w:tmpl w:val="2FF2E6DA"/>
    <w:lvl w:ilvl="0" w:tplc="B8A4E4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EC1514"/>
    <w:multiLevelType w:val="hybridMultilevel"/>
    <w:tmpl w:val="B5F650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F04664"/>
    <w:multiLevelType w:val="hybridMultilevel"/>
    <w:tmpl w:val="70A8811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443EAA"/>
    <w:multiLevelType w:val="hybridMultilevel"/>
    <w:tmpl w:val="443C0C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9B5401"/>
    <w:multiLevelType w:val="hybridMultilevel"/>
    <w:tmpl w:val="CA7692EC"/>
    <w:lvl w:ilvl="0" w:tplc="FA32D590">
      <w:start w:val="1"/>
      <w:numFmt w:val="decimal"/>
      <w:lvlText w:val="%1)"/>
      <w:lvlJc w:val="left"/>
      <w:pPr>
        <w:ind w:left="360" w:hanging="360"/>
      </w:pPr>
      <w:rPr>
        <w:rFonts w:ascii="Arial" w:eastAsia="Times New Roman" w:hAnsi="Arial" w:cs="Arial"/>
        <w:i w:val="0"/>
        <w:iCs/>
        <w:color w:val="auto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BBC7B3F"/>
    <w:multiLevelType w:val="multilevel"/>
    <w:tmpl w:val="CF0A3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EF5518"/>
    <w:multiLevelType w:val="hybridMultilevel"/>
    <w:tmpl w:val="A89015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723591"/>
    <w:multiLevelType w:val="hybridMultilevel"/>
    <w:tmpl w:val="91C001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81586A"/>
    <w:multiLevelType w:val="hybridMultilevel"/>
    <w:tmpl w:val="C5586AB6"/>
    <w:lvl w:ilvl="0" w:tplc="244A7720">
      <w:start w:val="1"/>
      <w:numFmt w:val="decimal"/>
      <w:lvlText w:val="%1)"/>
      <w:lvlJc w:val="left"/>
      <w:pPr>
        <w:ind w:left="1724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3" w15:restartNumberingAfterBreak="0">
    <w:nsid w:val="31886DC7"/>
    <w:multiLevelType w:val="hybridMultilevel"/>
    <w:tmpl w:val="56D6AB6E"/>
    <w:lvl w:ilvl="0" w:tplc="FB0C88DE">
      <w:start w:val="1"/>
      <w:numFmt w:val="decimal"/>
      <w:lvlText w:val="%1)"/>
      <w:lvlJc w:val="left"/>
      <w:pPr>
        <w:ind w:left="700" w:hanging="360"/>
      </w:p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>
      <w:start w:val="1"/>
      <w:numFmt w:val="decimal"/>
      <w:lvlText w:val="%4."/>
      <w:lvlJc w:val="left"/>
      <w:pPr>
        <w:ind w:left="2860" w:hanging="360"/>
      </w:pPr>
    </w:lvl>
    <w:lvl w:ilvl="4" w:tplc="04150019">
      <w:start w:val="1"/>
      <w:numFmt w:val="lowerLetter"/>
      <w:lvlText w:val="%5."/>
      <w:lvlJc w:val="left"/>
      <w:pPr>
        <w:ind w:left="3580" w:hanging="360"/>
      </w:pPr>
    </w:lvl>
    <w:lvl w:ilvl="5" w:tplc="0415001B">
      <w:start w:val="1"/>
      <w:numFmt w:val="lowerRoman"/>
      <w:lvlText w:val="%6."/>
      <w:lvlJc w:val="right"/>
      <w:pPr>
        <w:ind w:left="4300" w:hanging="180"/>
      </w:pPr>
    </w:lvl>
    <w:lvl w:ilvl="6" w:tplc="0415000F">
      <w:start w:val="1"/>
      <w:numFmt w:val="decimal"/>
      <w:lvlText w:val="%7."/>
      <w:lvlJc w:val="left"/>
      <w:pPr>
        <w:ind w:left="5020" w:hanging="360"/>
      </w:pPr>
    </w:lvl>
    <w:lvl w:ilvl="7" w:tplc="04150019">
      <w:start w:val="1"/>
      <w:numFmt w:val="lowerLetter"/>
      <w:lvlText w:val="%8."/>
      <w:lvlJc w:val="left"/>
      <w:pPr>
        <w:ind w:left="5740" w:hanging="360"/>
      </w:pPr>
    </w:lvl>
    <w:lvl w:ilvl="8" w:tplc="0415001B">
      <w:start w:val="1"/>
      <w:numFmt w:val="lowerRoman"/>
      <w:lvlText w:val="%9."/>
      <w:lvlJc w:val="right"/>
      <w:pPr>
        <w:ind w:left="6460" w:hanging="180"/>
      </w:p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68E1202"/>
    <w:multiLevelType w:val="hybridMultilevel"/>
    <w:tmpl w:val="616256F8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FC166B74">
      <w:start w:val="1"/>
      <w:numFmt w:val="decimal"/>
      <w:lvlText w:val="%2."/>
      <w:lvlJc w:val="left"/>
      <w:pPr>
        <w:ind w:left="1865" w:hanging="360"/>
      </w:pPr>
    </w:lvl>
    <w:lvl w:ilvl="2" w:tplc="0415001B">
      <w:start w:val="1"/>
      <w:numFmt w:val="lowerRoman"/>
      <w:lvlText w:val="%3."/>
      <w:lvlJc w:val="right"/>
      <w:pPr>
        <w:ind w:left="2585" w:hanging="180"/>
      </w:pPr>
    </w:lvl>
    <w:lvl w:ilvl="3" w:tplc="0415000F">
      <w:start w:val="1"/>
      <w:numFmt w:val="decimal"/>
      <w:lvlText w:val="%4."/>
      <w:lvlJc w:val="left"/>
      <w:pPr>
        <w:ind w:left="3305" w:hanging="360"/>
      </w:pPr>
    </w:lvl>
    <w:lvl w:ilvl="4" w:tplc="04150019">
      <w:start w:val="1"/>
      <w:numFmt w:val="lowerLetter"/>
      <w:lvlText w:val="%5."/>
      <w:lvlJc w:val="left"/>
      <w:pPr>
        <w:ind w:left="4025" w:hanging="360"/>
      </w:pPr>
    </w:lvl>
    <w:lvl w:ilvl="5" w:tplc="0415001B">
      <w:start w:val="1"/>
      <w:numFmt w:val="lowerRoman"/>
      <w:lvlText w:val="%6."/>
      <w:lvlJc w:val="right"/>
      <w:pPr>
        <w:ind w:left="4745" w:hanging="180"/>
      </w:pPr>
    </w:lvl>
    <w:lvl w:ilvl="6" w:tplc="0415000F">
      <w:start w:val="1"/>
      <w:numFmt w:val="decimal"/>
      <w:lvlText w:val="%7."/>
      <w:lvlJc w:val="left"/>
      <w:pPr>
        <w:ind w:left="5465" w:hanging="360"/>
      </w:pPr>
    </w:lvl>
    <w:lvl w:ilvl="7" w:tplc="04150019">
      <w:start w:val="1"/>
      <w:numFmt w:val="lowerLetter"/>
      <w:lvlText w:val="%8."/>
      <w:lvlJc w:val="left"/>
      <w:pPr>
        <w:ind w:left="6185" w:hanging="360"/>
      </w:pPr>
    </w:lvl>
    <w:lvl w:ilvl="8" w:tplc="0415001B">
      <w:start w:val="1"/>
      <w:numFmt w:val="lowerRoman"/>
      <w:lvlText w:val="%9."/>
      <w:lvlJc w:val="right"/>
      <w:pPr>
        <w:ind w:left="6905" w:hanging="180"/>
      </w:pPr>
    </w:lvl>
  </w:abstractNum>
  <w:abstractNum w:abstractNumId="26" w15:restartNumberingAfterBreak="0">
    <w:nsid w:val="3E057EEF"/>
    <w:multiLevelType w:val="hybridMultilevel"/>
    <w:tmpl w:val="2E585A62"/>
    <w:lvl w:ilvl="0" w:tplc="ED989DE0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3F1710D4"/>
    <w:multiLevelType w:val="multilevel"/>
    <w:tmpl w:val="81C28CC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28" w15:restartNumberingAfterBreak="0">
    <w:nsid w:val="409435EA"/>
    <w:multiLevelType w:val="hybridMultilevel"/>
    <w:tmpl w:val="C6984822"/>
    <w:lvl w:ilvl="0" w:tplc="0658C15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9" w15:restartNumberingAfterBreak="0">
    <w:nsid w:val="412C6591"/>
    <w:multiLevelType w:val="hybridMultilevel"/>
    <w:tmpl w:val="5838CB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AF29C2"/>
    <w:multiLevelType w:val="multilevel"/>
    <w:tmpl w:val="7F9AC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1" w15:restartNumberingAfterBreak="0">
    <w:nsid w:val="4F4675AF"/>
    <w:multiLevelType w:val="hybridMultilevel"/>
    <w:tmpl w:val="12905E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AB1B84"/>
    <w:multiLevelType w:val="hybridMultilevel"/>
    <w:tmpl w:val="BF98CA9E"/>
    <w:lvl w:ilvl="0" w:tplc="8D2EB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0D1B64"/>
    <w:multiLevelType w:val="multilevel"/>
    <w:tmpl w:val="7226A7BA"/>
    <w:lvl w:ilvl="0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  <w:rPr>
        <w:rFonts w:cs="Times New Roman" w:hint="default"/>
      </w:rPr>
    </w:lvl>
    <w:lvl w:ilvl="2"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hint="default"/>
      </w:rPr>
    </w:lvl>
    <w:lvl w:ilvl="3"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hint="default"/>
      </w:rPr>
    </w:lvl>
    <w:lvl w:ilvl="4"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5"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hint="default"/>
      </w:rPr>
    </w:lvl>
    <w:lvl w:ilvl="6"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hint="default"/>
      </w:rPr>
    </w:lvl>
    <w:lvl w:ilvl="7"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hint="default"/>
      </w:rPr>
    </w:lvl>
    <w:lvl w:ilvl="8"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hint="default"/>
      </w:rPr>
    </w:lvl>
  </w:abstractNum>
  <w:abstractNum w:abstractNumId="34" w15:restartNumberingAfterBreak="0">
    <w:nsid w:val="52FA1365"/>
    <w:multiLevelType w:val="hybridMultilevel"/>
    <w:tmpl w:val="0F8A7AF8"/>
    <w:lvl w:ilvl="0" w:tplc="0D446B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57D0544C"/>
    <w:multiLevelType w:val="hybridMultilevel"/>
    <w:tmpl w:val="23E8EB66"/>
    <w:lvl w:ilvl="0" w:tplc="69D8F1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7EF4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800E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A8F2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5C4B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80C9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C01B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747C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62C7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995BB7"/>
    <w:multiLevelType w:val="hybridMultilevel"/>
    <w:tmpl w:val="2FF2E6DA"/>
    <w:lvl w:ilvl="0" w:tplc="B8A4E4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5C22BC"/>
    <w:multiLevelType w:val="hybridMultilevel"/>
    <w:tmpl w:val="04EAF288"/>
    <w:lvl w:ilvl="0" w:tplc="FFFFFFFF">
      <w:start w:val="1"/>
      <w:numFmt w:val="lowerLetter"/>
      <w:lvlText w:val="%1)"/>
      <w:lvlJc w:val="left"/>
      <w:pPr>
        <w:ind w:left="1764" w:hanging="360"/>
      </w:pPr>
    </w:lvl>
    <w:lvl w:ilvl="1" w:tplc="FFFFFFFF" w:tentative="1">
      <w:start w:val="1"/>
      <w:numFmt w:val="lowerLetter"/>
      <w:lvlText w:val="%2."/>
      <w:lvlJc w:val="left"/>
      <w:pPr>
        <w:ind w:left="2484" w:hanging="360"/>
      </w:pPr>
    </w:lvl>
    <w:lvl w:ilvl="2" w:tplc="FFFFFFFF" w:tentative="1">
      <w:start w:val="1"/>
      <w:numFmt w:val="lowerRoman"/>
      <w:lvlText w:val="%3."/>
      <w:lvlJc w:val="right"/>
      <w:pPr>
        <w:ind w:left="3204" w:hanging="180"/>
      </w:pPr>
    </w:lvl>
    <w:lvl w:ilvl="3" w:tplc="FFFFFFFF" w:tentative="1">
      <w:start w:val="1"/>
      <w:numFmt w:val="decimal"/>
      <w:lvlText w:val="%4."/>
      <w:lvlJc w:val="left"/>
      <w:pPr>
        <w:ind w:left="3924" w:hanging="360"/>
      </w:pPr>
    </w:lvl>
    <w:lvl w:ilvl="4" w:tplc="FFFFFFFF" w:tentative="1">
      <w:start w:val="1"/>
      <w:numFmt w:val="lowerLetter"/>
      <w:lvlText w:val="%5."/>
      <w:lvlJc w:val="left"/>
      <w:pPr>
        <w:ind w:left="4644" w:hanging="360"/>
      </w:pPr>
    </w:lvl>
    <w:lvl w:ilvl="5" w:tplc="FFFFFFFF" w:tentative="1">
      <w:start w:val="1"/>
      <w:numFmt w:val="lowerRoman"/>
      <w:lvlText w:val="%6."/>
      <w:lvlJc w:val="right"/>
      <w:pPr>
        <w:ind w:left="5364" w:hanging="180"/>
      </w:pPr>
    </w:lvl>
    <w:lvl w:ilvl="6" w:tplc="FFFFFFFF" w:tentative="1">
      <w:start w:val="1"/>
      <w:numFmt w:val="decimal"/>
      <w:lvlText w:val="%7."/>
      <w:lvlJc w:val="left"/>
      <w:pPr>
        <w:ind w:left="6084" w:hanging="360"/>
      </w:pPr>
    </w:lvl>
    <w:lvl w:ilvl="7" w:tplc="FFFFFFFF" w:tentative="1">
      <w:start w:val="1"/>
      <w:numFmt w:val="lowerLetter"/>
      <w:lvlText w:val="%8."/>
      <w:lvlJc w:val="left"/>
      <w:pPr>
        <w:ind w:left="6804" w:hanging="360"/>
      </w:pPr>
    </w:lvl>
    <w:lvl w:ilvl="8" w:tplc="FFFFFFFF" w:tentative="1">
      <w:start w:val="1"/>
      <w:numFmt w:val="lowerRoman"/>
      <w:lvlText w:val="%9."/>
      <w:lvlJc w:val="right"/>
      <w:pPr>
        <w:ind w:left="7524" w:hanging="180"/>
      </w:pPr>
    </w:lvl>
  </w:abstractNum>
  <w:abstractNum w:abstractNumId="38" w15:restartNumberingAfterBreak="0">
    <w:nsid w:val="5D8175BC"/>
    <w:multiLevelType w:val="hybridMultilevel"/>
    <w:tmpl w:val="FA0AD4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EC03FC7"/>
    <w:multiLevelType w:val="hybridMultilevel"/>
    <w:tmpl w:val="CD303F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25497F"/>
    <w:multiLevelType w:val="hybridMultilevel"/>
    <w:tmpl w:val="04126D2A"/>
    <w:lvl w:ilvl="0" w:tplc="83607E9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62FA53A3"/>
    <w:multiLevelType w:val="multilevel"/>
    <w:tmpl w:val="7F9AC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2" w15:restartNumberingAfterBreak="0">
    <w:nsid w:val="6386469F"/>
    <w:multiLevelType w:val="hybridMultilevel"/>
    <w:tmpl w:val="99AAB424"/>
    <w:lvl w:ilvl="0" w:tplc="3F2CE29E">
      <w:start w:val="1"/>
      <w:numFmt w:val="decimal"/>
      <w:lvlText w:val="%1."/>
      <w:lvlJc w:val="left"/>
      <w:pPr>
        <w:ind w:left="720" w:hanging="360"/>
      </w:pPr>
      <w:rPr>
        <w:b/>
        <w:bCs w:val="0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886A93"/>
    <w:multiLevelType w:val="multilevel"/>
    <w:tmpl w:val="B31019F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44" w15:restartNumberingAfterBreak="0">
    <w:nsid w:val="6D57613F"/>
    <w:multiLevelType w:val="multilevel"/>
    <w:tmpl w:val="FF9230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6D7151A7"/>
    <w:multiLevelType w:val="hybridMultilevel"/>
    <w:tmpl w:val="0A7446FA"/>
    <w:lvl w:ilvl="0" w:tplc="BC348926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6E115F4B"/>
    <w:multiLevelType w:val="multilevel"/>
    <w:tmpl w:val="7F9AC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7" w15:restartNumberingAfterBreak="0">
    <w:nsid w:val="6FDD2ED3"/>
    <w:multiLevelType w:val="hybridMultilevel"/>
    <w:tmpl w:val="F18AFB50"/>
    <w:lvl w:ilvl="0" w:tplc="0BF8742A">
      <w:start w:val="1"/>
      <w:numFmt w:val="upperRoman"/>
      <w:lvlText w:val="%1."/>
      <w:lvlJc w:val="left"/>
      <w:pPr>
        <w:ind w:left="0" w:firstLine="0"/>
      </w:pPr>
      <w:rPr>
        <w:rFonts w:eastAsia="Aria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3734FAB"/>
    <w:multiLevelType w:val="hybridMultilevel"/>
    <w:tmpl w:val="BF8ACA62"/>
    <w:lvl w:ilvl="0" w:tplc="9FBEB3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3FF41BD"/>
    <w:multiLevelType w:val="hybridMultilevel"/>
    <w:tmpl w:val="74AC45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565B29"/>
    <w:multiLevelType w:val="hybridMultilevel"/>
    <w:tmpl w:val="9B5A71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A572CCA"/>
    <w:multiLevelType w:val="hybridMultilevel"/>
    <w:tmpl w:val="491640B2"/>
    <w:lvl w:ilvl="0" w:tplc="29DA090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24612218">
    <w:abstractNumId w:val="26"/>
  </w:num>
  <w:num w:numId="2" w16cid:durableId="1564364157">
    <w:abstractNumId w:val="0"/>
  </w:num>
  <w:num w:numId="3" w16cid:durableId="1462923569">
    <w:abstractNumId w:val="22"/>
  </w:num>
  <w:num w:numId="4" w16cid:durableId="1424302454">
    <w:abstractNumId w:val="45"/>
  </w:num>
  <w:num w:numId="5" w16cid:durableId="886913347">
    <w:abstractNumId w:val="49"/>
  </w:num>
  <w:num w:numId="6" w16cid:durableId="665740997">
    <w:abstractNumId w:val="19"/>
  </w:num>
  <w:num w:numId="7" w16cid:durableId="3173016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28022802">
    <w:abstractNumId w:val="1"/>
  </w:num>
  <w:num w:numId="9" w16cid:durableId="619534261">
    <w:abstractNumId w:val="48"/>
  </w:num>
  <w:num w:numId="10" w16cid:durableId="1973517077">
    <w:abstractNumId w:val="16"/>
  </w:num>
  <w:num w:numId="11" w16cid:durableId="1554584421">
    <w:abstractNumId w:val="40"/>
  </w:num>
  <w:num w:numId="12" w16cid:durableId="1262563961">
    <w:abstractNumId w:val="28"/>
  </w:num>
  <w:num w:numId="13" w16cid:durableId="814613359">
    <w:abstractNumId w:val="3"/>
  </w:num>
  <w:num w:numId="14" w16cid:durableId="1468402434">
    <w:abstractNumId w:val="47"/>
  </w:num>
  <w:num w:numId="15" w16cid:durableId="1097797141">
    <w:abstractNumId w:val="10"/>
  </w:num>
  <w:num w:numId="16" w16cid:durableId="1418476019">
    <w:abstractNumId w:val="37"/>
  </w:num>
  <w:num w:numId="17" w16cid:durableId="875581234">
    <w:abstractNumId w:val="42"/>
  </w:num>
  <w:num w:numId="18" w16cid:durableId="601574025">
    <w:abstractNumId w:val="35"/>
  </w:num>
  <w:num w:numId="19" w16cid:durableId="31928748">
    <w:abstractNumId w:val="44"/>
  </w:num>
  <w:num w:numId="20" w16cid:durableId="949169621">
    <w:abstractNumId w:val="2"/>
  </w:num>
  <w:num w:numId="21" w16cid:durableId="107185447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2346896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64516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33808371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 w16cid:durableId="5192723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431507408">
    <w:abstractNumId w:val="1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 w16cid:durableId="584612823">
    <w:abstractNumId w:val="5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 w16cid:durableId="1593856764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9" w16cid:durableId="72989138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32061754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95859840">
    <w:abstractNumId w:val="4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2" w16cid:durableId="20832099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6846567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70212917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03446666">
    <w:abstractNumId w:val="38"/>
  </w:num>
  <w:num w:numId="36" w16cid:durableId="120817599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97454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2001704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76731577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7949094">
    <w:abstractNumId w:val="13"/>
  </w:num>
  <w:num w:numId="41" w16cid:durableId="1640914849">
    <w:abstractNumId w:val="24"/>
  </w:num>
  <w:num w:numId="42" w16cid:durableId="383677399">
    <w:abstractNumId w:val="33"/>
  </w:num>
  <w:num w:numId="43" w16cid:durableId="1323237989">
    <w:abstractNumId w:val="32"/>
  </w:num>
  <w:num w:numId="44" w16cid:durableId="661202682">
    <w:abstractNumId w:val="31"/>
  </w:num>
  <w:num w:numId="45" w16cid:durableId="239026778">
    <w:abstractNumId w:val="30"/>
    <w:lvlOverride w:ilvl="0">
      <w:startOverride w:val="1"/>
    </w:lvlOverride>
  </w:num>
  <w:num w:numId="46" w16cid:durableId="1965036572">
    <w:abstractNumId w:val="20"/>
  </w:num>
  <w:num w:numId="47" w16cid:durableId="711152845">
    <w:abstractNumId w:val="46"/>
  </w:num>
  <w:num w:numId="48" w16cid:durableId="1394236776">
    <w:abstractNumId w:val="41"/>
  </w:num>
  <w:num w:numId="49" w16cid:durableId="1757479948">
    <w:abstractNumId w:val="17"/>
  </w:num>
  <w:num w:numId="50" w16cid:durableId="2090730917">
    <w:abstractNumId w:val="21"/>
  </w:num>
  <w:num w:numId="51" w16cid:durableId="2081520689">
    <w:abstractNumId w:val="39"/>
  </w:num>
  <w:num w:numId="52" w16cid:durableId="248076231">
    <w:abstractNumId w:val="9"/>
  </w:num>
  <w:num w:numId="53" w16cid:durableId="1609313140">
    <w:abstractNumId w:val="1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51C"/>
    <w:rsid w:val="00002611"/>
    <w:rsid w:val="00002D44"/>
    <w:rsid w:val="00004351"/>
    <w:rsid w:val="00005E55"/>
    <w:rsid w:val="00010B1A"/>
    <w:rsid w:val="000145FE"/>
    <w:rsid w:val="000153C8"/>
    <w:rsid w:val="00015D4D"/>
    <w:rsid w:val="00020F65"/>
    <w:rsid w:val="0002167C"/>
    <w:rsid w:val="00025B0A"/>
    <w:rsid w:val="00031491"/>
    <w:rsid w:val="00031E2F"/>
    <w:rsid w:val="0003257F"/>
    <w:rsid w:val="0003418E"/>
    <w:rsid w:val="0004158C"/>
    <w:rsid w:val="00042B68"/>
    <w:rsid w:val="00045F37"/>
    <w:rsid w:val="00055380"/>
    <w:rsid w:val="00060630"/>
    <w:rsid w:val="00062CC7"/>
    <w:rsid w:val="000642B9"/>
    <w:rsid w:val="00066409"/>
    <w:rsid w:val="000723C3"/>
    <w:rsid w:val="00072A0F"/>
    <w:rsid w:val="0007452E"/>
    <w:rsid w:val="000842A5"/>
    <w:rsid w:val="000902BB"/>
    <w:rsid w:val="0009037F"/>
    <w:rsid w:val="00090A07"/>
    <w:rsid w:val="00093702"/>
    <w:rsid w:val="00095041"/>
    <w:rsid w:val="00095131"/>
    <w:rsid w:val="00096889"/>
    <w:rsid w:val="000972E3"/>
    <w:rsid w:val="000A6307"/>
    <w:rsid w:val="000A6D76"/>
    <w:rsid w:val="000B05BB"/>
    <w:rsid w:val="000B1520"/>
    <w:rsid w:val="000B380D"/>
    <w:rsid w:val="000B4029"/>
    <w:rsid w:val="000B47AD"/>
    <w:rsid w:val="000B7607"/>
    <w:rsid w:val="000C037E"/>
    <w:rsid w:val="000C464F"/>
    <w:rsid w:val="000C5CFE"/>
    <w:rsid w:val="000C676E"/>
    <w:rsid w:val="000C7943"/>
    <w:rsid w:val="000D0C78"/>
    <w:rsid w:val="000D182E"/>
    <w:rsid w:val="000D3586"/>
    <w:rsid w:val="000D3A27"/>
    <w:rsid w:val="000D495A"/>
    <w:rsid w:val="000D4AE7"/>
    <w:rsid w:val="000D6F9B"/>
    <w:rsid w:val="000E15BE"/>
    <w:rsid w:val="000E4A80"/>
    <w:rsid w:val="000E4F0A"/>
    <w:rsid w:val="000E64A8"/>
    <w:rsid w:val="000F2954"/>
    <w:rsid w:val="000F3F59"/>
    <w:rsid w:val="000F79DB"/>
    <w:rsid w:val="001009F4"/>
    <w:rsid w:val="00100B24"/>
    <w:rsid w:val="001033BB"/>
    <w:rsid w:val="00104120"/>
    <w:rsid w:val="00111AF4"/>
    <w:rsid w:val="00117159"/>
    <w:rsid w:val="0012155A"/>
    <w:rsid w:val="001239AD"/>
    <w:rsid w:val="001242BD"/>
    <w:rsid w:val="00125125"/>
    <w:rsid w:val="001304AD"/>
    <w:rsid w:val="001356A3"/>
    <w:rsid w:val="00137E18"/>
    <w:rsid w:val="00155B70"/>
    <w:rsid w:val="0015783A"/>
    <w:rsid w:val="00164908"/>
    <w:rsid w:val="00172F18"/>
    <w:rsid w:val="00174FEB"/>
    <w:rsid w:val="00182255"/>
    <w:rsid w:val="00183DBF"/>
    <w:rsid w:val="00185511"/>
    <w:rsid w:val="00186DED"/>
    <w:rsid w:val="00186EC3"/>
    <w:rsid w:val="0019084A"/>
    <w:rsid w:val="00191BAC"/>
    <w:rsid w:val="001941CA"/>
    <w:rsid w:val="00194C94"/>
    <w:rsid w:val="00197F1B"/>
    <w:rsid w:val="001A0C23"/>
    <w:rsid w:val="001A5FBB"/>
    <w:rsid w:val="001B2EC0"/>
    <w:rsid w:val="001B390E"/>
    <w:rsid w:val="001C15C5"/>
    <w:rsid w:val="001C3735"/>
    <w:rsid w:val="001C59C8"/>
    <w:rsid w:val="001C6D0B"/>
    <w:rsid w:val="001D06E9"/>
    <w:rsid w:val="001D188E"/>
    <w:rsid w:val="001D2E8B"/>
    <w:rsid w:val="001D505A"/>
    <w:rsid w:val="001D7C0D"/>
    <w:rsid w:val="001D7F92"/>
    <w:rsid w:val="001E1813"/>
    <w:rsid w:val="001E2FD2"/>
    <w:rsid w:val="001E53ED"/>
    <w:rsid w:val="001F6BA4"/>
    <w:rsid w:val="0020351E"/>
    <w:rsid w:val="002039B5"/>
    <w:rsid w:val="00205D7B"/>
    <w:rsid w:val="00205E4B"/>
    <w:rsid w:val="002065E0"/>
    <w:rsid w:val="00212D91"/>
    <w:rsid w:val="0021321B"/>
    <w:rsid w:val="0021553F"/>
    <w:rsid w:val="00222903"/>
    <w:rsid w:val="00223B75"/>
    <w:rsid w:val="0022623D"/>
    <w:rsid w:val="0023016E"/>
    <w:rsid w:val="0024005B"/>
    <w:rsid w:val="002414B6"/>
    <w:rsid w:val="002443CD"/>
    <w:rsid w:val="00253744"/>
    <w:rsid w:val="00265B53"/>
    <w:rsid w:val="0026765C"/>
    <w:rsid w:val="002726E9"/>
    <w:rsid w:val="00272FCC"/>
    <w:rsid w:val="002747CA"/>
    <w:rsid w:val="00275DA7"/>
    <w:rsid w:val="00277592"/>
    <w:rsid w:val="002808FE"/>
    <w:rsid w:val="00281B2E"/>
    <w:rsid w:val="00293F25"/>
    <w:rsid w:val="00295D16"/>
    <w:rsid w:val="00296F6D"/>
    <w:rsid w:val="002A5856"/>
    <w:rsid w:val="002B12B4"/>
    <w:rsid w:val="002B2808"/>
    <w:rsid w:val="002B3BA6"/>
    <w:rsid w:val="002B47D4"/>
    <w:rsid w:val="002C436A"/>
    <w:rsid w:val="002D046A"/>
    <w:rsid w:val="002D2CD0"/>
    <w:rsid w:val="002D3C3B"/>
    <w:rsid w:val="002E1AE0"/>
    <w:rsid w:val="002E2D7F"/>
    <w:rsid w:val="002E6777"/>
    <w:rsid w:val="002F0194"/>
    <w:rsid w:val="002F7526"/>
    <w:rsid w:val="00301073"/>
    <w:rsid w:val="00302A2E"/>
    <w:rsid w:val="00307E96"/>
    <w:rsid w:val="00311E05"/>
    <w:rsid w:val="00313346"/>
    <w:rsid w:val="003168BF"/>
    <w:rsid w:val="003261CF"/>
    <w:rsid w:val="003263F0"/>
    <w:rsid w:val="003301F2"/>
    <w:rsid w:val="00334FE8"/>
    <w:rsid w:val="003407B3"/>
    <w:rsid w:val="00341556"/>
    <w:rsid w:val="00342764"/>
    <w:rsid w:val="00351323"/>
    <w:rsid w:val="00351ECF"/>
    <w:rsid w:val="003528BD"/>
    <w:rsid w:val="00354A51"/>
    <w:rsid w:val="003553F6"/>
    <w:rsid w:val="00356C49"/>
    <w:rsid w:val="0036088D"/>
    <w:rsid w:val="0036186C"/>
    <w:rsid w:val="00361C36"/>
    <w:rsid w:val="00361C54"/>
    <w:rsid w:val="00361E51"/>
    <w:rsid w:val="00363120"/>
    <w:rsid w:val="00365B3F"/>
    <w:rsid w:val="00367159"/>
    <w:rsid w:val="00370D09"/>
    <w:rsid w:val="0037180E"/>
    <w:rsid w:val="00371B6E"/>
    <w:rsid w:val="00377C91"/>
    <w:rsid w:val="00377D8E"/>
    <w:rsid w:val="00385767"/>
    <w:rsid w:val="00385B8B"/>
    <w:rsid w:val="00386644"/>
    <w:rsid w:val="00386C7E"/>
    <w:rsid w:val="00386CA7"/>
    <w:rsid w:val="003966B1"/>
    <w:rsid w:val="003A1DE1"/>
    <w:rsid w:val="003A23C5"/>
    <w:rsid w:val="003A253C"/>
    <w:rsid w:val="003A2C09"/>
    <w:rsid w:val="003A6A18"/>
    <w:rsid w:val="003B4473"/>
    <w:rsid w:val="003B600D"/>
    <w:rsid w:val="003B7FAF"/>
    <w:rsid w:val="003C051C"/>
    <w:rsid w:val="003C2ACC"/>
    <w:rsid w:val="003C4DD8"/>
    <w:rsid w:val="003D2074"/>
    <w:rsid w:val="003D5484"/>
    <w:rsid w:val="003D57F6"/>
    <w:rsid w:val="003E3949"/>
    <w:rsid w:val="003E629F"/>
    <w:rsid w:val="003E652D"/>
    <w:rsid w:val="003F0396"/>
    <w:rsid w:val="003F0565"/>
    <w:rsid w:val="003F0AD6"/>
    <w:rsid w:val="003F2BD9"/>
    <w:rsid w:val="003F36E3"/>
    <w:rsid w:val="0040229C"/>
    <w:rsid w:val="00403475"/>
    <w:rsid w:val="00404543"/>
    <w:rsid w:val="0040580A"/>
    <w:rsid w:val="00413385"/>
    <w:rsid w:val="00413BA3"/>
    <w:rsid w:val="004173E5"/>
    <w:rsid w:val="00417E66"/>
    <w:rsid w:val="00421425"/>
    <w:rsid w:val="004245C4"/>
    <w:rsid w:val="00426375"/>
    <w:rsid w:val="0042792C"/>
    <w:rsid w:val="00430D77"/>
    <w:rsid w:val="00432388"/>
    <w:rsid w:val="00432A7B"/>
    <w:rsid w:val="004413EE"/>
    <w:rsid w:val="00442C8C"/>
    <w:rsid w:val="00442D20"/>
    <w:rsid w:val="0044409A"/>
    <w:rsid w:val="00445E3D"/>
    <w:rsid w:val="00450CBE"/>
    <w:rsid w:val="00451580"/>
    <w:rsid w:val="004519D5"/>
    <w:rsid w:val="00453D45"/>
    <w:rsid w:val="00454BD6"/>
    <w:rsid w:val="004557B0"/>
    <w:rsid w:val="0046092E"/>
    <w:rsid w:val="00460E93"/>
    <w:rsid w:val="0046455F"/>
    <w:rsid w:val="0046582E"/>
    <w:rsid w:val="00467567"/>
    <w:rsid w:val="00471E12"/>
    <w:rsid w:val="00471F6C"/>
    <w:rsid w:val="00475DE9"/>
    <w:rsid w:val="004810B1"/>
    <w:rsid w:val="00487807"/>
    <w:rsid w:val="0049242E"/>
    <w:rsid w:val="00493895"/>
    <w:rsid w:val="00493AF6"/>
    <w:rsid w:val="00494766"/>
    <w:rsid w:val="00494DE9"/>
    <w:rsid w:val="0049538D"/>
    <w:rsid w:val="0049717F"/>
    <w:rsid w:val="00497446"/>
    <w:rsid w:val="004B49CB"/>
    <w:rsid w:val="004B6B29"/>
    <w:rsid w:val="004C0075"/>
    <w:rsid w:val="004D24BF"/>
    <w:rsid w:val="004D2D21"/>
    <w:rsid w:val="004D5451"/>
    <w:rsid w:val="004D606B"/>
    <w:rsid w:val="004D6683"/>
    <w:rsid w:val="004D6F00"/>
    <w:rsid w:val="004D6FA4"/>
    <w:rsid w:val="004E2726"/>
    <w:rsid w:val="004E2A72"/>
    <w:rsid w:val="004E50EB"/>
    <w:rsid w:val="004E5941"/>
    <w:rsid w:val="004E6E25"/>
    <w:rsid w:val="004E76A6"/>
    <w:rsid w:val="004E76DF"/>
    <w:rsid w:val="004F0FAD"/>
    <w:rsid w:val="004F29F3"/>
    <w:rsid w:val="004F2E25"/>
    <w:rsid w:val="004F496D"/>
    <w:rsid w:val="004F7A0B"/>
    <w:rsid w:val="005011D5"/>
    <w:rsid w:val="00501DCF"/>
    <w:rsid w:val="00502C87"/>
    <w:rsid w:val="00505634"/>
    <w:rsid w:val="005056FC"/>
    <w:rsid w:val="00506F06"/>
    <w:rsid w:val="0051020C"/>
    <w:rsid w:val="0051384F"/>
    <w:rsid w:val="00513CED"/>
    <w:rsid w:val="00513DDE"/>
    <w:rsid w:val="005201C3"/>
    <w:rsid w:val="00522CD0"/>
    <w:rsid w:val="00525291"/>
    <w:rsid w:val="005270F8"/>
    <w:rsid w:val="005300F6"/>
    <w:rsid w:val="00531AD2"/>
    <w:rsid w:val="00532954"/>
    <w:rsid w:val="00533BAB"/>
    <w:rsid w:val="00541C77"/>
    <w:rsid w:val="00547179"/>
    <w:rsid w:val="00550DAF"/>
    <w:rsid w:val="00552C2E"/>
    <w:rsid w:val="0055764B"/>
    <w:rsid w:val="00557AAE"/>
    <w:rsid w:val="00560833"/>
    <w:rsid w:val="005620E8"/>
    <w:rsid w:val="00563AE1"/>
    <w:rsid w:val="00563F16"/>
    <w:rsid w:val="00567076"/>
    <w:rsid w:val="00567634"/>
    <w:rsid w:val="00571DFB"/>
    <w:rsid w:val="00574E80"/>
    <w:rsid w:val="00584B67"/>
    <w:rsid w:val="00586DA0"/>
    <w:rsid w:val="00590B75"/>
    <w:rsid w:val="005913D8"/>
    <w:rsid w:val="0059383B"/>
    <w:rsid w:val="005A18DE"/>
    <w:rsid w:val="005B2228"/>
    <w:rsid w:val="005B2E10"/>
    <w:rsid w:val="005B3230"/>
    <w:rsid w:val="005B66A1"/>
    <w:rsid w:val="005B7589"/>
    <w:rsid w:val="005B7AC7"/>
    <w:rsid w:val="005C3B6C"/>
    <w:rsid w:val="005C4E79"/>
    <w:rsid w:val="005D1312"/>
    <w:rsid w:val="005E0B71"/>
    <w:rsid w:val="005E39E0"/>
    <w:rsid w:val="005E592F"/>
    <w:rsid w:val="005F2EDA"/>
    <w:rsid w:val="005F3681"/>
    <w:rsid w:val="005F3ADD"/>
    <w:rsid w:val="005F55ED"/>
    <w:rsid w:val="005F65FB"/>
    <w:rsid w:val="005F6CDA"/>
    <w:rsid w:val="005F7DB6"/>
    <w:rsid w:val="0060031E"/>
    <w:rsid w:val="006035A6"/>
    <w:rsid w:val="006036C1"/>
    <w:rsid w:val="00611467"/>
    <w:rsid w:val="00612BC9"/>
    <w:rsid w:val="00614545"/>
    <w:rsid w:val="0062458D"/>
    <w:rsid w:val="00633043"/>
    <w:rsid w:val="00634A6D"/>
    <w:rsid w:val="00634C5F"/>
    <w:rsid w:val="00637D8B"/>
    <w:rsid w:val="006402FF"/>
    <w:rsid w:val="006419BF"/>
    <w:rsid w:val="006425F8"/>
    <w:rsid w:val="00643B82"/>
    <w:rsid w:val="00647D1D"/>
    <w:rsid w:val="00650451"/>
    <w:rsid w:val="00653F52"/>
    <w:rsid w:val="00655B0C"/>
    <w:rsid w:val="00655B22"/>
    <w:rsid w:val="006565EE"/>
    <w:rsid w:val="006571D7"/>
    <w:rsid w:val="00665FDC"/>
    <w:rsid w:val="00667C8C"/>
    <w:rsid w:val="00685C10"/>
    <w:rsid w:val="00686E9F"/>
    <w:rsid w:val="00687C9F"/>
    <w:rsid w:val="00687F95"/>
    <w:rsid w:val="006907A4"/>
    <w:rsid w:val="00691442"/>
    <w:rsid w:val="0069607B"/>
    <w:rsid w:val="00696DAF"/>
    <w:rsid w:val="00697851"/>
    <w:rsid w:val="006A2CE6"/>
    <w:rsid w:val="006A67D8"/>
    <w:rsid w:val="006A7430"/>
    <w:rsid w:val="006B01F5"/>
    <w:rsid w:val="006B0E11"/>
    <w:rsid w:val="006B2EA6"/>
    <w:rsid w:val="006B5163"/>
    <w:rsid w:val="006B5445"/>
    <w:rsid w:val="006B5D37"/>
    <w:rsid w:val="006B5D82"/>
    <w:rsid w:val="006C430E"/>
    <w:rsid w:val="006C518E"/>
    <w:rsid w:val="006D206E"/>
    <w:rsid w:val="006D2A0D"/>
    <w:rsid w:val="006D4A47"/>
    <w:rsid w:val="006D501E"/>
    <w:rsid w:val="006D59C6"/>
    <w:rsid w:val="006D64E0"/>
    <w:rsid w:val="006D737B"/>
    <w:rsid w:val="006E033F"/>
    <w:rsid w:val="006E162E"/>
    <w:rsid w:val="006E2460"/>
    <w:rsid w:val="006E3DF0"/>
    <w:rsid w:val="006E5E51"/>
    <w:rsid w:val="006E6CDD"/>
    <w:rsid w:val="006E7C3C"/>
    <w:rsid w:val="006F0713"/>
    <w:rsid w:val="006F20AE"/>
    <w:rsid w:val="006F2DB8"/>
    <w:rsid w:val="006F3F46"/>
    <w:rsid w:val="006F7853"/>
    <w:rsid w:val="0070246B"/>
    <w:rsid w:val="007032BA"/>
    <w:rsid w:val="007059CA"/>
    <w:rsid w:val="00710338"/>
    <w:rsid w:val="00712789"/>
    <w:rsid w:val="00716066"/>
    <w:rsid w:val="00716934"/>
    <w:rsid w:val="00717A59"/>
    <w:rsid w:val="00720DE1"/>
    <w:rsid w:val="0072146E"/>
    <w:rsid w:val="00726215"/>
    <w:rsid w:val="00734468"/>
    <w:rsid w:val="00736E1A"/>
    <w:rsid w:val="00740B82"/>
    <w:rsid w:val="00742326"/>
    <w:rsid w:val="00747253"/>
    <w:rsid w:val="0074765E"/>
    <w:rsid w:val="007506CA"/>
    <w:rsid w:val="00751389"/>
    <w:rsid w:val="00752CA6"/>
    <w:rsid w:val="00754A63"/>
    <w:rsid w:val="00754E8A"/>
    <w:rsid w:val="00757F59"/>
    <w:rsid w:val="007617AE"/>
    <w:rsid w:val="007627BC"/>
    <w:rsid w:val="00765DFA"/>
    <w:rsid w:val="00770F32"/>
    <w:rsid w:val="00774BF2"/>
    <w:rsid w:val="007760B3"/>
    <w:rsid w:val="00777107"/>
    <w:rsid w:val="00780B50"/>
    <w:rsid w:val="007817D5"/>
    <w:rsid w:val="00783888"/>
    <w:rsid w:val="00785DD2"/>
    <w:rsid w:val="0079023D"/>
    <w:rsid w:val="007966F7"/>
    <w:rsid w:val="00796FE6"/>
    <w:rsid w:val="007A0C6C"/>
    <w:rsid w:val="007A19EA"/>
    <w:rsid w:val="007A287B"/>
    <w:rsid w:val="007A7426"/>
    <w:rsid w:val="007B4A59"/>
    <w:rsid w:val="007B629C"/>
    <w:rsid w:val="007B743D"/>
    <w:rsid w:val="007B7B92"/>
    <w:rsid w:val="007D0670"/>
    <w:rsid w:val="007D19B0"/>
    <w:rsid w:val="007D5C57"/>
    <w:rsid w:val="007E1D53"/>
    <w:rsid w:val="007E4D3F"/>
    <w:rsid w:val="007E5141"/>
    <w:rsid w:val="007F1BAA"/>
    <w:rsid w:val="007F69DC"/>
    <w:rsid w:val="007F6CA6"/>
    <w:rsid w:val="008004FC"/>
    <w:rsid w:val="00802CB5"/>
    <w:rsid w:val="00806A68"/>
    <w:rsid w:val="0081253D"/>
    <w:rsid w:val="008155EC"/>
    <w:rsid w:val="00822DD0"/>
    <w:rsid w:val="008262BE"/>
    <w:rsid w:val="00827F49"/>
    <w:rsid w:val="00834F1E"/>
    <w:rsid w:val="00842862"/>
    <w:rsid w:val="008447FA"/>
    <w:rsid w:val="00844AC0"/>
    <w:rsid w:val="00846D22"/>
    <w:rsid w:val="008510FF"/>
    <w:rsid w:val="00852A0F"/>
    <w:rsid w:val="00853DD1"/>
    <w:rsid w:val="00856794"/>
    <w:rsid w:val="00857848"/>
    <w:rsid w:val="00860554"/>
    <w:rsid w:val="008647C0"/>
    <w:rsid w:val="00865E73"/>
    <w:rsid w:val="00866D11"/>
    <w:rsid w:val="00867C07"/>
    <w:rsid w:val="0087172A"/>
    <w:rsid w:val="0087240A"/>
    <w:rsid w:val="008733AA"/>
    <w:rsid w:val="00874C13"/>
    <w:rsid w:val="00880C11"/>
    <w:rsid w:val="008847CD"/>
    <w:rsid w:val="00884A09"/>
    <w:rsid w:val="00891EF6"/>
    <w:rsid w:val="008927D9"/>
    <w:rsid w:val="00892B3A"/>
    <w:rsid w:val="00894744"/>
    <w:rsid w:val="00896621"/>
    <w:rsid w:val="008A2058"/>
    <w:rsid w:val="008A2A7C"/>
    <w:rsid w:val="008A615A"/>
    <w:rsid w:val="008B0DA5"/>
    <w:rsid w:val="008B151A"/>
    <w:rsid w:val="008B4646"/>
    <w:rsid w:val="008C11F1"/>
    <w:rsid w:val="008C2BBC"/>
    <w:rsid w:val="008C4FA5"/>
    <w:rsid w:val="008C612F"/>
    <w:rsid w:val="008C7637"/>
    <w:rsid w:val="008D2B8C"/>
    <w:rsid w:val="008D4568"/>
    <w:rsid w:val="008D4599"/>
    <w:rsid w:val="008D5700"/>
    <w:rsid w:val="008E1F51"/>
    <w:rsid w:val="008E61E7"/>
    <w:rsid w:val="008F4F5C"/>
    <w:rsid w:val="008F628E"/>
    <w:rsid w:val="009015B6"/>
    <w:rsid w:val="009015DB"/>
    <w:rsid w:val="009015DE"/>
    <w:rsid w:val="00903B1C"/>
    <w:rsid w:val="00905678"/>
    <w:rsid w:val="00910FFF"/>
    <w:rsid w:val="0091450D"/>
    <w:rsid w:val="00923539"/>
    <w:rsid w:val="00923698"/>
    <w:rsid w:val="00924D2D"/>
    <w:rsid w:val="009324AE"/>
    <w:rsid w:val="00932B7F"/>
    <w:rsid w:val="0093715A"/>
    <w:rsid w:val="009419C1"/>
    <w:rsid w:val="00942C2C"/>
    <w:rsid w:val="00946462"/>
    <w:rsid w:val="009464B6"/>
    <w:rsid w:val="00950EE5"/>
    <w:rsid w:val="00951FBE"/>
    <w:rsid w:val="00952691"/>
    <w:rsid w:val="00952E78"/>
    <w:rsid w:val="00954739"/>
    <w:rsid w:val="00954A6C"/>
    <w:rsid w:val="00954BE5"/>
    <w:rsid w:val="0095722D"/>
    <w:rsid w:val="00957C52"/>
    <w:rsid w:val="00963C28"/>
    <w:rsid w:val="00963ECB"/>
    <w:rsid w:val="00970ECF"/>
    <w:rsid w:val="00971BEB"/>
    <w:rsid w:val="0097444A"/>
    <w:rsid w:val="009759C9"/>
    <w:rsid w:val="00975ECE"/>
    <w:rsid w:val="00975F31"/>
    <w:rsid w:val="00980E9A"/>
    <w:rsid w:val="009867F8"/>
    <w:rsid w:val="0099066C"/>
    <w:rsid w:val="00993AEC"/>
    <w:rsid w:val="00994BB8"/>
    <w:rsid w:val="009A270E"/>
    <w:rsid w:val="009A6770"/>
    <w:rsid w:val="009B03B5"/>
    <w:rsid w:val="009B1B96"/>
    <w:rsid w:val="009B34A3"/>
    <w:rsid w:val="009B5BAA"/>
    <w:rsid w:val="009B6580"/>
    <w:rsid w:val="009C04B6"/>
    <w:rsid w:val="009C1694"/>
    <w:rsid w:val="009C26CE"/>
    <w:rsid w:val="009C3EB3"/>
    <w:rsid w:val="009C4B0B"/>
    <w:rsid w:val="009C50E6"/>
    <w:rsid w:val="009C6591"/>
    <w:rsid w:val="009D1D3A"/>
    <w:rsid w:val="009D41DD"/>
    <w:rsid w:val="009D4826"/>
    <w:rsid w:val="009D55B1"/>
    <w:rsid w:val="009E0196"/>
    <w:rsid w:val="009E0FD5"/>
    <w:rsid w:val="009E124A"/>
    <w:rsid w:val="009E2120"/>
    <w:rsid w:val="009E2E74"/>
    <w:rsid w:val="009E4C66"/>
    <w:rsid w:val="009F7D22"/>
    <w:rsid w:val="00A077A4"/>
    <w:rsid w:val="00A104B5"/>
    <w:rsid w:val="00A14C88"/>
    <w:rsid w:val="00A16A9D"/>
    <w:rsid w:val="00A16C49"/>
    <w:rsid w:val="00A21BDB"/>
    <w:rsid w:val="00A34DE3"/>
    <w:rsid w:val="00A35632"/>
    <w:rsid w:val="00A36175"/>
    <w:rsid w:val="00A419C1"/>
    <w:rsid w:val="00A41DF6"/>
    <w:rsid w:val="00A500E1"/>
    <w:rsid w:val="00A540E7"/>
    <w:rsid w:val="00A558D2"/>
    <w:rsid w:val="00A56D54"/>
    <w:rsid w:val="00A56E91"/>
    <w:rsid w:val="00A60476"/>
    <w:rsid w:val="00A64ACD"/>
    <w:rsid w:val="00A6502A"/>
    <w:rsid w:val="00A6675B"/>
    <w:rsid w:val="00A66C28"/>
    <w:rsid w:val="00A66D07"/>
    <w:rsid w:val="00A73462"/>
    <w:rsid w:val="00A771CA"/>
    <w:rsid w:val="00A776EB"/>
    <w:rsid w:val="00A81661"/>
    <w:rsid w:val="00A92AE2"/>
    <w:rsid w:val="00A96E5C"/>
    <w:rsid w:val="00AA04A6"/>
    <w:rsid w:val="00AA1F32"/>
    <w:rsid w:val="00AA2FE1"/>
    <w:rsid w:val="00AA3C01"/>
    <w:rsid w:val="00AA5273"/>
    <w:rsid w:val="00AA60C7"/>
    <w:rsid w:val="00AA6577"/>
    <w:rsid w:val="00AB29FB"/>
    <w:rsid w:val="00AB30B2"/>
    <w:rsid w:val="00AB4997"/>
    <w:rsid w:val="00AB54B1"/>
    <w:rsid w:val="00AB6111"/>
    <w:rsid w:val="00AB67B0"/>
    <w:rsid w:val="00AC5D71"/>
    <w:rsid w:val="00AD2C7B"/>
    <w:rsid w:val="00AE007C"/>
    <w:rsid w:val="00AE61A3"/>
    <w:rsid w:val="00AE7057"/>
    <w:rsid w:val="00AE7F78"/>
    <w:rsid w:val="00AF235B"/>
    <w:rsid w:val="00AF3684"/>
    <w:rsid w:val="00AF469F"/>
    <w:rsid w:val="00AF4708"/>
    <w:rsid w:val="00AF5962"/>
    <w:rsid w:val="00B00A1C"/>
    <w:rsid w:val="00B01077"/>
    <w:rsid w:val="00B01088"/>
    <w:rsid w:val="00B0349A"/>
    <w:rsid w:val="00B03833"/>
    <w:rsid w:val="00B04BD5"/>
    <w:rsid w:val="00B0503C"/>
    <w:rsid w:val="00B06808"/>
    <w:rsid w:val="00B07C5F"/>
    <w:rsid w:val="00B1225D"/>
    <w:rsid w:val="00B14EE3"/>
    <w:rsid w:val="00B14F31"/>
    <w:rsid w:val="00B16B52"/>
    <w:rsid w:val="00B21DEB"/>
    <w:rsid w:val="00B25F1A"/>
    <w:rsid w:val="00B330AC"/>
    <w:rsid w:val="00B33866"/>
    <w:rsid w:val="00B36B0B"/>
    <w:rsid w:val="00B43BA6"/>
    <w:rsid w:val="00B5097D"/>
    <w:rsid w:val="00B52CC9"/>
    <w:rsid w:val="00B57F4C"/>
    <w:rsid w:val="00B65581"/>
    <w:rsid w:val="00B65CF5"/>
    <w:rsid w:val="00B679D5"/>
    <w:rsid w:val="00B67FCA"/>
    <w:rsid w:val="00B7126D"/>
    <w:rsid w:val="00B71D0D"/>
    <w:rsid w:val="00B72DE6"/>
    <w:rsid w:val="00B754C3"/>
    <w:rsid w:val="00B80358"/>
    <w:rsid w:val="00B85C68"/>
    <w:rsid w:val="00B906A2"/>
    <w:rsid w:val="00B925F4"/>
    <w:rsid w:val="00B93776"/>
    <w:rsid w:val="00B959B3"/>
    <w:rsid w:val="00BA0E0D"/>
    <w:rsid w:val="00BA166A"/>
    <w:rsid w:val="00BA295B"/>
    <w:rsid w:val="00BA30EA"/>
    <w:rsid w:val="00BA39A5"/>
    <w:rsid w:val="00BA4909"/>
    <w:rsid w:val="00BA5542"/>
    <w:rsid w:val="00BB2D09"/>
    <w:rsid w:val="00BB4EE1"/>
    <w:rsid w:val="00BC10A4"/>
    <w:rsid w:val="00BC379A"/>
    <w:rsid w:val="00BC72DC"/>
    <w:rsid w:val="00BD25CA"/>
    <w:rsid w:val="00BD5422"/>
    <w:rsid w:val="00BD604F"/>
    <w:rsid w:val="00BD6EA2"/>
    <w:rsid w:val="00BE0AA6"/>
    <w:rsid w:val="00BE144C"/>
    <w:rsid w:val="00BE308A"/>
    <w:rsid w:val="00BF177F"/>
    <w:rsid w:val="00BF2108"/>
    <w:rsid w:val="00BF2B3E"/>
    <w:rsid w:val="00BF3E90"/>
    <w:rsid w:val="00BF6C74"/>
    <w:rsid w:val="00C00444"/>
    <w:rsid w:val="00C021C8"/>
    <w:rsid w:val="00C03218"/>
    <w:rsid w:val="00C03667"/>
    <w:rsid w:val="00C05993"/>
    <w:rsid w:val="00C118EB"/>
    <w:rsid w:val="00C13979"/>
    <w:rsid w:val="00C141EA"/>
    <w:rsid w:val="00C14DFD"/>
    <w:rsid w:val="00C156B0"/>
    <w:rsid w:val="00C16721"/>
    <w:rsid w:val="00C178A1"/>
    <w:rsid w:val="00C20018"/>
    <w:rsid w:val="00C205FD"/>
    <w:rsid w:val="00C27308"/>
    <w:rsid w:val="00C3151A"/>
    <w:rsid w:val="00C31788"/>
    <w:rsid w:val="00C318B1"/>
    <w:rsid w:val="00C31A18"/>
    <w:rsid w:val="00C33BF0"/>
    <w:rsid w:val="00C36400"/>
    <w:rsid w:val="00C37C5D"/>
    <w:rsid w:val="00C531D2"/>
    <w:rsid w:val="00C57C4B"/>
    <w:rsid w:val="00C62FD3"/>
    <w:rsid w:val="00C631DD"/>
    <w:rsid w:val="00C643E2"/>
    <w:rsid w:val="00C7523E"/>
    <w:rsid w:val="00C768DA"/>
    <w:rsid w:val="00C76FF3"/>
    <w:rsid w:val="00C81856"/>
    <w:rsid w:val="00C87C62"/>
    <w:rsid w:val="00C94BCE"/>
    <w:rsid w:val="00C97C47"/>
    <w:rsid w:val="00CA2EAF"/>
    <w:rsid w:val="00CA3E46"/>
    <w:rsid w:val="00CB2E1F"/>
    <w:rsid w:val="00CB37B9"/>
    <w:rsid w:val="00CB494F"/>
    <w:rsid w:val="00CB591C"/>
    <w:rsid w:val="00CB5B1F"/>
    <w:rsid w:val="00CC2995"/>
    <w:rsid w:val="00CC692E"/>
    <w:rsid w:val="00CD3A85"/>
    <w:rsid w:val="00CD4B4A"/>
    <w:rsid w:val="00CD63BD"/>
    <w:rsid w:val="00CE3990"/>
    <w:rsid w:val="00CE3AF0"/>
    <w:rsid w:val="00CE6DA2"/>
    <w:rsid w:val="00CF1CC1"/>
    <w:rsid w:val="00CF44C2"/>
    <w:rsid w:val="00CF6E5C"/>
    <w:rsid w:val="00D009FD"/>
    <w:rsid w:val="00D00CD8"/>
    <w:rsid w:val="00D07144"/>
    <w:rsid w:val="00D07482"/>
    <w:rsid w:val="00D11CB1"/>
    <w:rsid w:val="00D138DE"/>
    <w:rsid w:val="00D201FC"/>
    <w:rsid w:val="00D22404"/>
    <w:rsid w:val="00D25E99"/>
    <w:rsid w:val="00D25F03"/>
    <w:rsid w:val="00D26DC3"/>
    <w:rsid w:val="00D27668"/>
    <w:rsid w:val="00D32E5A"/>
    <w:rsid w:val="00D33BEC"/>
    <w:rsid w:val="00D36ACC"/>
    <w:rsid w:val="00D41B2C"/>
    <w:rsid w:val="00D42C98"/>
    <w:rsid w:val="00D467F6"/>
    <w:rsid w:val="00D522CA"/>
    <w:rsid w:val="00D54B9C"/>
    <w:rsid w:val="00D568B5"/>
    <w:rsid w:val="00D577C8"/>
    <w:rsid w:val="00D61412"/>
    <w:rsid w:val="00D61F20"/>
    <w:rsid w:val="00D63164"/>
    <w:rsid w:val="00D6745E"/>
    <w:rsid w:val="00D70FAE"/>
    <w:rsid w:val="00D71D9D"/>
    <w:rsid w:val="00D72646"/>
    <w:rsid w:val="00D808CF"/>
    <w:rsid w:val="00D87CAC"/>
    <w:rsid w:val="00D92FEE"/>
    <w:rsid w:val="00DA1F6B"/>
    <w:rsid w:val="00DA2D74"/>
    <w:rsid w:val="00DB2422"/>
    <w:rsid w:val="00DB2943"/>
    <w:rsid w:val="00DC0DEB"/>
    <w:rsid w:val="00DC17D7"/>
    <w:rsid w:val="00DD239D"/>
    <w:rsid w:val="00DD7625"/>
    <w:rsid w:val="00DD793B"/>
    <w:rsid w:val="00DE0E83"/>
    <w:rsid w:val="00DE1F08"/>
    <w:rsid w:val="00DE4DE4"/>
    <w:rsid w:val="00DE6708"/>
    <w:rsid w:val="00DE7247"/>
    <w:rsid w:val="00DF20C5"/>
    <w:rsid w:val="00DF4050"/>
    <w:rsid w:val="00DF51B1"/>
    <w:rsid w:val="00E00F95"/>
    <w:rsid w:val="00E066C3"/>
    <w:rsid w:val="00E068C2"/>
    <w:rsid w:val="00E107D3"/>
    <w:rsid w:val="00E114D1"/>
    <w:rsid w:val="00E13F26"/>
    <w:rsid w:val="00E142AE"/>
    <w:rsid w:val="00E142BB"/>
    <w:rsid w:val="00E14BD1"/>
    <w:rsid w:val="00E207D2"/>
    <w:rsid w:val="00E20AE3"/>
    <w:rsid w:val="00E22F31"/>
    <w:rsid w:val="00E23A16"/>
    <w:rsid w:val="00E26F3F"/>
    <w:rsid w:val="00E278FB"/>
    <w:rsid w:val="00E360D1"/>
    <w:rsid w:val="00E40671"/>
    <w:rsid w:val="00E4355D"/>
    <w:rsid w:val="00E45B68"/>
    <w:rsid w:val="00E469BB"/>
    <w:rsid w:val="00E473E7"/>
    <w:rsid w:val="00E52436"/>
    <w:rsid w:val="00E534F3"/>
    <w:rsid w:val="00E53F1A"/>
    <w:rsid w:val="00E54546"/>
    <w:rsid w:val="00E560DD"/>
    <w:rsid w:val="00E64D8E"/>
    <w:rsid w:val="00E669EF"/>
    <w:rsid w:val="00E72A99"/>
    <w:rsid w:val="00E735D9"/>
    <w:rsid w:val="00E77639"/>
    <w:rsid w:val="00E83BE2"/>
    <w:rsid w:val="00E863A1"/>
    <w:rsid w:val="00E95200"/>
    <w:rsid w:val="00EA05C9"/>
    <w:rsid w:val="00EA13EA"/>
    <w:rsid w:val="00EA35B3"/>
    <w:rsid w:val="00EA7C76"/>
    <w:rsid w:val="00EB582D"/>
    <w:rsid w:val="00EB5F90"/>
    <w:rsid w:val="00EB78E7"/>
    <w:rsid w:val="00EC2310"/>
    <w:rsid w:val="00EC2976"/>
    <w:rsid w:val="00EC4F9D"/>
    <w:rsid w:val="00EC58CB"/>
    <w:rsid w:val="00EC6264"/>
    <w:rsid w:val="00ED366E"/>
    <w:rsid w:val="00ED51E5"/>
    <w:rsid w:val="00ED71EE"/>
    <w:rsid w:val="00EE0054"/>
    <w:rsid w:val="00EE17AC"/>
    <w:rsid w:val="00EE1FE0"/>
    <w:rsid w:val="00EF0CED"/>
    <w:rsid w:val="00EF3F18"/>
    <w:rsid w:val="00EF467C"/>
    <w:rsid w:val="00F005D6"/>
    <w:rsid w:val="00F03026"/>
    <w:rsid w:val="00F052DE"/>
    <w:rsid w:val="00F058F3"/>
    <w:rsid w:val="00F11E8A"/>
    <w:rsid w:val="00F12072"/>
    <w:rsid w:val="00F154B6"/>
    <w:rsid w:val="00F155D5"/>
    <w:rsid w:val="00F15A4A"/>
    <w:rsid w:val="00F207F4"/>
    <w:rsid w:val="00F2288F"/>
    <w:rsid w:val="00F27671"/>
    <w:rsid w:val="00F27F74"/>
    <w:rsid w:val="00F308B1"/>
    <w:rsid w:val="00F31A8F"/>
    <w:rsid w:val="00F367D1"/>
    <w:rsid w:val="00F37D01"/>
    <w:rsid w:val="00F40064"/>
    <w:rsid w:val="00F417FB"/>
    <w:rsid w:val="00F4227F"/>
    <w:rsid w:val="00F42C82"/>
    <w:rsid w:val="00F43094"/>
    <w:rsid w:val="00F44E35"/>
    <w:rsid w:val="00F52A97"/>
    <w:rsid w:val="00F573A1"/>
    <w:rsid w:val="00F60405"/>
    <w:rsid w:val="00F61F12"/>
    <w:rsid w:val="00F62041"/>
    <w:rsid w:val="00F66CA7"/>
    <w:rsid w:val="00F674EA"/>
    <w:rsid w:val="00F700BF"/>
    <w:rsid w:val="00F775E6"/>
    <w:rsid w:val="00F77DDE"/>
    <w:rsid w:val="00F80934"/>
    <w:rsid w:val="00F822D7"/>
    <w:rsid w:val="00F9496A"/>
    <w:rsid w:val="00F94DA4"/>
    <w:rsid w:val="00F95085"/>
    <w:rsid w:val="00F95B38"/>
    <w:rsid w:val="00F95C5D"/>
    <w:rsid w:val="00FA6239"/>
    <w:rsid w:val="00FA6D57"/>
    <w:rsid w:val="00FB04F4"/>
    <w:rsid w:val="00FB2B4E"/>
    <w:rsid w:val="00FB5D30"/>
    <w:rsid w:val="00FB6F83"/>
    <w:rsid w:val="00FC1818"/>
    <w:rsid w:val="00FC5644"/>
    <w:rsid w:val="00FD1218"/>
    <w:rsid w:val="00FD17D6"/>
    <w:rsid w:val="00FD51D5"/>
    <w:rsid w:val="00FD6E02"/>
    <w:rsid w:val="00FD7851"/>
    <w:rsid w:val="00FE0920"/>
    <w:rsid w:val="00FE2971"/>
    <w:rsid w:val="00FE2A30"/>
    <w:rsid w:val="00FE38C7"/>
    <w:rsid w:val="00FE3A1B"/>
    <w:rsid w:val="00FE5D53"/>
    <w:rsid w:val="00FF1CDC"/>
    <w:rsid w:val="00FF2AA7"/>
    <w:rsid w:val="00FF3081"/>
    <w:rsid w:val="00FF3FB1"/>
    <w:rsid w:val="00FF750A"/>
    <w:rsid w:val="00FF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5708731"/>
  <w15:docId w15:val="{BD9767B4-B519-469A-9926-F823C0FCD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Smart Link" w:semiHidden="1" w:uiPriority="99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Nagwek1">
    <w:name w:val="heading 1"/>
    <w:next w:val="Normalny"/>
    <w:link w:val="Nagwek1Znak"/>
    <w:uiPriority w:val="9"/>
    <w:qFormat/>
    <w:locked/>
    <w:rsid w:val="006B0E11"/>
    <w:pPr>
      <w:keepNext/>
      <w:keepLines/>
      <w:spacing w:after="137" w:line="259" w:lineRule="auto"/>
      <w:ind w:left="1243"/>
      <w:outlineLvl w:val="0"/>
    </w:pPr>
    <w:rPr>
      <w:rFonts w:ascii="Arial" w:eastAsia="Arial" w:hAnsi="Arial" w:cs="Arial"/>
      <w:color w:val="000000"/>
      <w:kern w:val="2"/>
      <w:sz w:val="22"/>
      <w:szCs w:val="24"/>
      <w:u w:val="single" w:color="000000"/>
      <w14:ligatures w14:val="standardContextua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locked/>
    <w:rsid w:val="001E18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locked/>
    <w:rsid w:val="001E18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B60D00"/>
    <w:rPr>
      <w:rFonts w:cs="Times New Roman"/>
    </w:rPr>
  </w:style>
  <w:style w:type="character" w:customStyle="1" w:styleId="ZnakZnak1">
    <w:name w:val="Znak Znak1"/>
    <w:locked/>
    <w:rsid w:val="00406F05"/>
    <w:rPr>
      <w:rFonts w:cs="Times New Roman"/>
    </w:rPr>
  </w:style>
  <w:style w:type="character" w:styleId="Hipercze">
    <w:name w:val="Hyperlink"/>
    <w:basedOn w:val="Domylnaczcionkaakapitu"/>
    <w:uiPriority w:val="99"/>
    <w:rsid w:val="00E211D0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uiPriority w:val="99"/>
    <w:rsid w:val="00E211D0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211D0"/>
    <w:rPr>
      <w:rFonts w:ascii="Times New Roman" w:eastAsia="Times New Roman" w:hAnsi="Times New Roman"/>
      <w:sz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6B0E11"/>
    <w:rPr>
      <w:rFonts w:ascii="Arial" w:eastAsia="Arial" w:hAnsi="Arial" w:cs="Arial"/>
      <w:color w:val="000000"/>
      <w:kern w:val="2"/>
      <w:sz w:val="22"/>
      <w:szCs w:val="24"/>
      <w:u w:val="single" w:color="000000"/>
      <w14:ligatures w14:val="standardContextual"/>
    </w:rPr>
  </w:style>
  <w:style w:type="paragraph" w:styleId="Akapitzlist">
    <w:name w:val="List Paragraph"/>
    <w:aliases w:val="Sl_Akapit z listą,List Paragraph1,T_SZ_List Paragraph,Lista PR,Numeracja załączników,Odstavec,Akapit z listą numerowaną,Podsis rysunku,lp1,Bullet List,FooterText,numbered,Paragraphe de liste1,Bulletr List Paragraph,列出段落,列出段落1,Listeafsnit1"/>
    <w:basedOn w:val="Normalny"/>
    <w:link w:val="AkapitzlistZnak"/>
    <w:uiPriority w:val="34"/>
    <w:qFormat/>
    <w:rsid w:val="00D009FD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semiHidden/>
    <w:rsid w:val="001E181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gwek6Znak">
    <w:name w:val="Nagłówek 6 Znak"/>
    <w:basedOn w:val="Domylnaczcionkaakapitu"/>
    <w:link w:val="Nagwek6"/>
    <w:semiHidden/>
    <w:rsid w:val="001E1813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1E1813"/>
    <w:pPr>
      <w:suppressAutoHyphens/>
      <w:spacing w:before="100" w:after="100" w:line="240" w:lineRule="auto"/>
    </w:pPr>
    <w:rPr>
      <w:rFonts w:ascii="Times New Roman" w:hAnsi="Times New Roman"/>
      <w:noProof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E1813"/>
    <w:pPr>
      <w:spacing w:after="0" w:line="360" w:lineRule="auto"/>
      <w:ind w:left="426" w:hanging="426"/>
    </w:pPr>
    <w:rPr>
      <w:rFonts w:ascii="Times New Roman" w:hAnsi="Times New Roman"/>
      <w:color w:val="000000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E1813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W-Tekstpodstawowy3">
    <w:name w:val="WW-Tekst podstawowy 3"/>
    <w:basedOn w:val="Normalny"/>
    <w:uiPriority w:val="99"/>
    <w:rsid w:val="001E1813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bCs/>
      <w:sz w:val="20"/>
      <w:szCs w:val="20"/>
      <w:lang w:eastAsia="pl-PL"/>
    </w:rPr>
  </w:style>
  <w:style w:type="character" w:customStyle="1" w:styleId="AkapitzlistZnak">
    <w:name w:val="Akapit z listą Znak"/>
    <w:aliases w:val="Sl_Akapit z listą Znak,List Paragraph1 Znak,T_SZ_List Paragraph Znak,Lista PR Znak,Numeracja załączników Znak,Odstavec Znak,Akapit z listą numerowaną Znak,Podsis rysunku Znak,lp1 Znak,Bullet List Znak,FooterText Znak,numbered Znak"/>
    <w:link w:val="Akapitzlist"/>
    <w:uiPriority w:val="34"/>
    <w:qFormat/>
    <w:locked/>
    <w:rsid w:val="009015DB"/>
    <w:rPr>
      <w:rFonts w:eastAsia="Times New Roman"/>
      <w:sz w:val="22"/>
      <w:szCs w:val="22"/>
      <w:lang w:eastAsia="en-US"/>
    </w:rPr>
  </w:style>
  <w:style w:type="character" w:styleId="Nierozpoznanawzmianka">
    <w:name w:val="Unresolved Mention"/>
    <w:basedOn w:val="Domylnaczcionkaakapitu"/>
    <w:rsid w:val="005F3681"/>
    <w:rPr>
      <w:color w:val="605E5C"/>
      <w:shd w:val="clear" w:color="auto" w:fill="E1DFDD"/>
    </w:rPr>
  </w:style>
  <w:style w:type="table" w:styleId="Tabela-Siatka">
    <w:name w:val="Table Grid"/>
    <w:basedOn w:val="Standardowy"/>
    <w:locked/>
    <w:rsid w:val="001B2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rsid w:val="00954A6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numbering" w:customStyle="1" w:styleId="Biecalista1">
    <w:name w:val="Bieżąca lista1"/>
    <w:uiPriority w:val="99"/>
    <w:rsid w:val="00C318B1"/>
    <w:pPr>
      <w:numPr>
        <w:numId w:val="15"/>
      </w:numPr>
    </w:pPr>
  </w:style>
  <w:style w:type="paragraph" w:customStyle="1" w:styleId="Default">
    <w:name w:val="Default"/>
    <w:rsid w:val="00EA7C7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Tabelasiatki7kolorowaakcent11">
    <w:name w:val="Tabela siatki 7 — kolorowa — akcent 11"/>
    <w:basedOn w:val="Standardowy"/>
    <w:next w:val="Tabelasiatki7kolorowaakcent1"/>
    <w:uiPriority w:val="52"/>
    <w:rsid w:val="001D7F92"/>
    <w:rPr>
      <w:color w:val="2F5496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D7F92"/>
    <w:pPr>
      <w:spacing w:after="0" w:line="240" w:lineRule="auto"/>
    </w:pPr>
    <w:rPr>
      <w:rFonts w:eastAsia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D7F92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D7F92"/>
    <w:rPr>
      <w:vertAlign w:val="superscript"/>
    </w:rPr>
  </w:style>
  <w:style w:type="table" w:styleId="Tabelasiatki7kolorowaakcent1">
    <w:name w:val="Grid Table 7 Colorful Accent 1"/>
    <w:basedOn w:val="Standardowy"/>
    <w:rsid w:val="001D7F92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character" w:styleId="Pogrubienie">
    <w:name w:val="Strong"/>
    <w:basedOn w:val="Domylnaczcionkaakapitu"/>
    <w:uiPriority w:val="22"/>
    <w:qFormat/>
    <w:locked/>
    <w:rsid w:val="00531A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gzz-przetargi@gdansk.gda.pl" TargetMode="External"/><Relationship Id="rId18" Type="http://schemas.openxmlformats.org/officeDocument/2006/relationships/hyperlink" Target="mailto:gzz-przetargi@gdansk.gda.pl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gzz.gda.pl/" TargetMode="External"/><Relationship Id="rId17" Type="http://schemas.openxmlformats.org/officeDocument/2006/relationships/image" Target="media/image2.emf"/><Relationship Id="rId2" Type="http://schemas.openxmlformats.org/officeDocument/2006/relationships/customXml" Target="../customXml/item2.xml"/><Relationship Id="rId16" Type="http://schemas.openxmlformats.org/officeDocument/2006/relationships/hyperlink" Target="https://www.google.com/search?client=firefox-b-d&amp;channel=entpr&amp;q=30197000-6&amp;mstk=AUtExfDPiOYTcIbWW6GtyWDsqo7Knd-HrMI9PiWxji5V4U1rl9waMsIMNYsCmEARtSqjyZL4UqpIU2u_oJDE6-S0ElJxmyyOWZyY2AY0LGEsQGCz5-_JS3GBl05jiwrdtY1bZOg&amp;csui=3&amp;ved=2ahUKEwjPyJLA-JSTAxUyGxAIHQfAM2AQgK4QegQIAxA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google.com/search?client=firefox-b-d&amp;channel=entpr&amp;q=30197644-2&amp;mstk=AUtExfDPiOYTcIbWW6GtyWDsqo7Knd-HrMI9PiWxji5V4U1rl9waMsIMNYsCmEARtSqjyZL4UqpIU2u_oJDE6-S0ElJxmyyOWZyY2AY0LGEsQGCz5-_JS3GBl05jiwrdtY1bZOg&amp;csui=3&amp;ved=2ahUKEwjPyJLA-JSTAxUyGxAIHQfAM2AQgK4QegQIAxAD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oogle.com/search?client=firefox-b-d&amp;channel=entpr&amp;q=30190000-7&amp;mstk=AUtExfDPiOYTcIbWW6GtyWDsqo7Knd-HrMI9PiWxji5V4U1rl9waMsIMNYsCmEARtSqjyZL4UqpIU2u_oJDE6-S0ElJxmyyOWZyY2AY0LGEsQGCz5-_JS3GBl05jiwrdtY1bZOg&amp;csui=3&amp;ved=2ahUKEwjPyJLA-JSTAxUyGxAIHQfAM2AQgK4QegQIAxAB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jbos.k\AppData\Local\Microsoft\Windows\INetCache\Content.Outlook\LG0OV4DD\GZZ%20papier%20firmowy_19.12.2025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d85284-706d-49ee-8652-586ff4e6fe6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0FF952C46E83408F130E77BD3005D2" ma:contentTypeVersion="16" ma:contentTypeDescription="Utwórz nowy dokument." ma:contentTypeScope="" ma:versionID="50dc6a79c42dfd553b7845cceb34d032">
  <xsd:schema xmlns:xsd="http://www.w3.org/2001/XMLSchema" xmlns:xs="http://www.w3.org/2001/XMLSchema" xmlns:p="http://schemas.microsoft.com/office/2006/metadata/properties" xmlns:ns3="3fd85284-706d-49ee-8652-586ff4e6fe62" xmlns:ns4="e180b0e7-1c43-47a2-a4d7-caeeddd121e1" targetNamespace="http://schemas.microsoft.com/office/2006/metadata/properties" ma:root="true" ma:fieldsID="bf3fecddacfed1e6bc8d5640e4be25aa" ns3:_="" ns4:_="">
    <xsd:import namespace="3fd85284-706d-49ee-8652-586ff4e6fe62"/>
    <xsd:import namespace="e180b0e7-1c43-47a2-a4d7-caeeddd121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5284-706d-49ee-8652-586ff4e6f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0b0e7-1c43-47a2-a4d7-caeeddd12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9DF232-1760-44B8-AA10-F158D28DF427}">
  <ds:schemaRefs>
    <ds:schemaRef ds:uri="http://schemas.microsoft.com/office/2006/metadata/properties"/>
    <ds:schemaRef ds:uri="http://schemas.microsoft.com/office/infopath/2007/PartnerControls"/>
    <ds:schemaRef ds:uri="3fd85284-706d-49ee-8652-586ff4e6fe62"/>
  </ds:schemaRefs>
</ds:datastoreItem>
</file>

<file path=customXml/itemProps2.xml><?xml version="1.0" encoding="utf-8"?>
<ds:datastoreItem xmlns:ds="http://schemas.openxmlformats.org/officeDocument/2006/customXml" ds:itemID="{888C099E-CF67-48AA-9161-E1F599FF7A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85284-706d-49ee-8652-586ff4e6fe62"/>
    <ds:schemaRef ds:uri="e180b0e7-1c43-47a2-a4d7-caeeddd12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5E7703-C7F2-47CD-A406-FD43C1F34AB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185F4A3-2A50-494D-BCFE-7FBDC6861C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GZZ papier firmowy_19.12.2025</Template>
  <TotalTime>347</TotalTime>
  <Pages>18</Pages>
  <Words>5074</Words>
  <Characters>30444</Characters>
  <Application>Microsoft Office Word</Application>
  <DocSecurity>0</DocSecurity>
  <Lines>253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………………………………</vt:lpstr>
    </vt:vector>
  </TitlesOfParts>
  <Company>Microsoft</Company>
  <LinksUpToDate>false</LinksUpToDate>
  <CharactersWithSpaces>35448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………………………………</dc:title>
  <dc:creator>Chajbos Karolina</dc:creator>
  <cp:lastModifiedBy>Wyppich Ewa</cp:lastModifiedBy>
  <cp:revision>1145</cp:revision>
  <cp:lastPrinted>2026-03-04T10:51:00Z</cp:lastPrinted>
  <dcterms:created xsi:type="dcterms:W3CDTF">2026-01-20T11:32:00Z</dcterms:created>
  <dcterms:modified xsi:type="dcterms:W3CDTF">2026-03-11T06:44:00Z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