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Toc53578004"/>
    <w:bookmarkStart w:id="1" w:name="_Toc53577686"/>
    <w:bookmarkStart w:id="2" w:name="_Toc56442099"/>
    <w:p w14:paraId="716C0A3C" w14:textId="24F6E7FE" w:rsidR="00747A65" w:rsidRPr="00C46877" w:rsidRDefault="009656D9" w:rsidP="00C46877">
      <w:pPr>
        <w:tabs>
          <w:tab w:val="right" w:pos="9072"/>
        </w:tabs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CFB14F" wp14:editId="02D21F5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760720" cy="0"/>
                <wp:effectExtent l="0" t="0" r="0" b="0"/>
                <wp:wrapNone/>
                <wp:docPr id="4" name="AutoShap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dec="http://schemas.microsoft.com/office/drawing/2017/decorative" xmlns:a14="http://schemas.microsoft.com/office/drawing/2010/main">
            <w:pict w14:anchorId="2FE5F21F">
              <v:shapetype id="_x0000_t32" coordsize="21600,21600" o:oned="t" filled="f" o:spt="32" path="m,l21600,21600e" w14:anchorId="469FDF9F">
                <v:path fillok="f" arrowok="t" o:connecttype="none"/>
                <o:lock v:ext="edit" shapetype="t"/>
              </v:shapetype>
              <v:shape id="AutoShape 2" style="position:absolute;margin-left:0;margin-top:-.05pt;width:453.6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"/>
            </w:pict>
          </mc:Fallback>
        </mc:AlternateContent>
      </w:r>
      <w:bookmarkEnd w:id="0"/>
      <w:bookmarkEnd w:id="1"/>
      <w:bookmarkEnd w:id="2"/>
    </w:p>
    <w:p w14:paraId="19C1C297" w14:textId="489C027A" w:rsidR="00747A65" w:rsidRDefault="00737A93" w:rsidP="00F05949">
      <w:pPr>
        <w:pBdr>
          <w:top w:val="single" w:sz="4" w:space="1" w:color="auto" w:shadow="1"/>
          <w:left w:val="single" w:sz="4" w:space="4" w:color="auto" w:shadow="1"/>
          <w:bottom w:val="single" w:sz="4" w:space="6" w:color="auto" w:shadow="1"/>
          <w:right w:val="single" w:sz="4" w:space="4" w:color="auto" w:shadow="1"/>
        </w:pBdr>
        <w:tabs>
          <w:tab w:val="left" w:pos="900"/>
        </w:tabs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REGULAMIN REKRUTACJI I UCZESTNICTWA</w:t>
      </w:r>
    </w:p>
    <w:p w14:paraId="2417E334" w14:textId="5266EA33" w:rsidR="00737A93" w:rsidRPr="0078725D" w:rsidRDefault="6DC96208" w:rsidP="0E715692">
      <w:pPr>
        <w:pBdr>
          <w:top w:val="single" w:sz="4" w:space="1" w:color="auto" w:shadow="1"/>
          <w:left w:val="single" w:sz="4" w:space="4" w:color="auto" w:shadow="1"/>
          <w:bottom w:val="single" w:sz="4" w:space="6" w:color="auto" w:shadow="1"/>
          <w:right w:val="single" w:sz="4" w:space="4" w:color="auto" w:shadow="1"/>
        </w:pBdr>
        <w:tabs>
          <w:tab w:val="left" w:pos="900"/>
        </w:tabs>
        <w:spacing w:line="276" w:lineRule="auto"/>
        <w:jc w:val="center"/>
        <w:rPr>
          <w:rFonts w:ascii="Calibri" w:hAnsi="Calibri"/>
          <w:b/>
          <w:bCs/>
          <w:sz w:val="22"/>
          <w:szCs w:val="22"/>
        </w:rPr>
      </w:pPr>
      <w:r w:rsidRPr="0E715692">
        <w:rPr>
          <w:rFonts w:ascii="Calibri" w:hAnsi="Calibri"/>
          <w:b/>
          <w:bCs/>
          <w:sz w:val="22"/>
          <w:szCs w:val="22"/>
        </w:rPr>
        <w:t xml:space="preserve">w projekcie pn. „Kobieta w Równowadze: Zdrowie i Rozwój Zawodowy” </w:t>
      </w:r>
      <w:r w:rsidR="00A65331">
        <w:br/>
      </w:r>
      <w:r w:rsidRPr="0E715692">
        <w:rPr>
          <w:rFonts w:ascii="Calibri" w:hAnsi="Calibri"/>
          <w:b/>
          <w:bCs/>
          <w:sz w:val="22"/>
          <w:szCs w:val="22"/>
        </w:rPr>
        <w:t xml:space="preserve"> Umowa Nr </w:t>
      </w:r>
      <w:r w:rsidR="6930DF28" w:rsidRPr="00315A13">
        <w:rPr>
          <w:rFonts w:ascii="Calibri" w:hAnsi="Calibri"/>
          <w:b/>
          <w:bCs/>
          <w:sz w:val="22"/>
          <w:szCs w:val="22"/>
        </w:rPr>
        <w:t>FEPM.05.04-IZ.00-0027/25</w:t>
      </w:r>
      <w:r w:rsidR="002B7019" w:rsidRPr="00315A13">
        <w:rPr>
          <w:rFonts w:ascii="Calibri" w:hAnsi="Calibri"/>
          <w:b/>
          <w:bCs/>
          <w:sz w:val="22"/>
          <w:szCs w:val="22"/>
        </w:rPr>
        <w:t>-</w:t>
      </w:r>
      <w:r w:rsidR="001170B1" w:rsidRPr="00315A13">
        <w:rPr>
          <w:rFonts w:ascii="Calibri" w:hAnsi="Calibri"/>
          <w:b/>
          <w:bCs/>
          <w:sz w:val="22"/>
          <w:szCs w:val="22"/>
        </w:rPr>
        <w:t>00</w:t>
      </w:r>
      <w:r w:rsidR="48CF1E2B" w:rsidRPr="0E715692">
        <w:rPr>
          <w:rFonts w:ascii="Calibri" w:hAnsi="Calibri"/>
          <w:b/>
          <w:bCs/>
          <w:sz w:val="22"/>
          <w:szCs w:val="22"/>
        </w:rPr>
        <w:t xml:space="preserve">, dofinansowanym </w:t>
      </w:r>
      <w:r w:rsidR="22F7DB2D" w:rsidRPr="0E715692">
        <w:rPr>
          <w:rFonts w:ascii="Calibri" w:hAnsi="Calibri"/>
          <w:b/>
          <w:bCs/>
          <w:sz w:val="22"/>
          <w:szCs w:val="22"/>
        </w:rPr>
        <w:t xml:space="preserve">ze środków </w:t>
      </w:r>
      <w:r w:rsidR="01A14520" w:rsidRPr="0E715692">
        <w:rPr>
          <w:rFonts w:ascii="Calibri" w:hAnsi="Calibri"/>
          <w:b/>
          <w:bCs/>
          <w:sz w:val="22"/>
          <w:szCs w:val="22"/>
        </w:rPr>
        <w:t xml:space="preserve">Funduszy </w:t>
      </w:r>
      <w:r w:rsidR="16B6C39C" w:rsidRPr="0E715692">
        <w:rPr>
          <w:rFonts w:ascii="Calibri" w:hAnsi="Calibri"/>
          <w:b/>
          <w:bCs/>
          <w:sz w:val="22"/>
          <w:szCs w:val="22"/>
        </w:rPr>
        <w:t>e</w:t>
      </w:r>
      <w:r w:rsidR="01A14520" w:rsidRPr="0E715692">
        <w:rPr>
          <w:rFonts w:ascii="Calibri" w:hAnsi="Calibri"/>
          <w:b/>
          <w:bCs/>
          <w:sz w:val="22"/>
          <w:szCs w:val="22"/>
        </w:rPr>
        <w:t xml:space="preserve">uropejskich </w:t>
      </w:r>
      <w:r w:rsidR="00A65331">
        <w:br/>
      </w:r>
      <w:r w:rsidR="01A14520" w:rsidRPr="0E715692">
        <w:rPr>
          <w:rFonts w:ascii="Calibri" w:hAnsi="Calibri"/>
          <w:b/>
          <w:bCs/>
          <w:sz w:val="22"/>
          <w:szCs w:val="22"/>
        </w:rPr>
        <w:t xml:space="preserve">dla silnego społecznie Pomorza (EFS+) w ramach programu regionalnego Fundusze Europejskie </w:t>
      </w:r>
      <w:r w:rsidR="00A65331">
        <w:br/>
      </w:r>
      <w:r w:rsidR="01A14520" w:rsidRPr="0E715692">
        <w:rPr>
          <w:rFonts w:ascii="Calibri" w:hAnsi="Calibri"/>
          <w:b/>
          <w:bCs/>
          <w:sz w:val="22"/>
          <w:szCs w:val="22"/>
        </w:rPr>
        <w:t>dla Pomorza 2021-2027, Działanie 5.4. Kobiety na rynku pracy</w:t>
      </w:r>
      <w:r w:rsidR="394F6AEE" w:rsidRPr="0E715692">
        <w:rPr>
          <w:rFonts w:ascii="Calibri" w:hAnsi="Calibri"/>
          <w:b/>
          <w:bCs/>
          <w:sz w:val="22"/>
          <w:szCs w:val="22"/>
        </w:rPr>
        <w:t>.</w:t>
      </w:r>
    </w:p>
    <w:p w14:paraId="3C4B7C2E" w14:textId="1BFB640B" w:rsidR="00390B9D" w:rsidRDefault="00390B9D" w:rsidP="00444071">
      <w:pPr>
        <w:rPr>
          <w:rFonts w:ascii="Calibri" w:eastAsia="Calibri" w:hAnsi="Calibri"/>
          <w:sz w:val="22"/>
          <w:szCs w:val="22"/>
          <w:lang w:eastAsia="en-US"/>
        </w:rPr>
      </w:pPr>
    </w:p>
    <w:p w14:paraId="61E59E10" w14:textId="77777777" w:rsidR="008826C7" w:rsidRDefault="008826C7" w:rsidP="00444071">
      <w:pPr>
        <w:rPr>
          <w:rFonts w:ascii="Calibri" w:eastAsia="Calibri" w:hAnsi="Calibri"/>
          <w:sz w:val="22"/>
          <w:szCs w:val="22"/>
          <w:lang w:eastAsia="en-US"/>
        </w:rPr>
      </w:pPr>
    </w:p>
    <w:p w14:paraId="61AC4EF9" w14:textId="77777777" w:rsidR="00E86480" w:rsidRDefault="00E86480" w:rsidP="00444071">
      <w:pPr>
        <w:rPr>
          <w:rFonts w:ascii="Calibri" w:eastAsia="Calibri" w:hAnsi="Calibri"/>
          <w:sz w:val="22"/>
          <w:szCs w:val="22"/>
          <w:lang w:eastAsia="en-US"/>
        </w:rPr>
      </w:pPr>
    </w:p>
    <w:p w14:paraId="2202D0A7" w14:textId="019797AE" w:rsidR="00747A65" w:rsidRPr="00747A65" w:rsidRDefault="00747A65" w:rsidP="000E429D">
      <w:pPr>
        <w:pStyle w:val="Nagwek2"/>
        <w:numPr>
          <w:ilvl w:val="0"/>
          <w:numId w:val="0"/>
        </w:numPr>
        <w:spacing w:line="276" w:lineRule="auto"/>
        <w:ind w:left="720"/>
        <w:jc w:val="center"/>
      </w:pPr>
      <w:bookmarkStart w:id="3" w:name="_Toc56442115"/>
      <w:r w:rsidRPr="00747A65">
        <w:t xml:space="preserve">§ </w:t>
      </w:r>
      <w:r w:rsidRPr="000E2669">
        <w:t>1.</w:t>
      </w:r>
      <w:r w:rsidR="00903D57">
        <w:br/>
      </w:r>
      <w:r w:rsidRPr="00747A65">
        <w:t>Post</w:t>
      </w:r>
      <w:bookmarkEnd w:id="3"/>
      <w:r w:rsidR="00A65331">
        <w:t>anowienia ogólne</w:t>
      </w:r>
    </w:p>
    <w:p w14:paraId="48B1861F" w14:textId="337CBD40" w:rsidR="00A65331" w:rsidRDefault="23F96545" w:rsidP="00742B5D">
      <w:pPr>
        <w:pStyle w:val="Akapitzlist"/>
        <w:numPr>
          <w:ilvl w:val="0"/>
          <w:numId w:val="6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 xml:space="preserve">Regulamin określa zasady rekrutacji </w:t>
      </w:r>
      <w:r w:rsidR="221A30FC" w:rsidRPr="0E715692">
        <w:rPr>
          <w:rFonts w:ascii="Calibri" w:hAnsi="Calibri" w:cs="Calibri"/>
          <w:sz w:val="22"/>
          <w:szCs w:val="22"/>
        </w:rPr>
        <w:t xml:space="preserve">i </w:t>
      </w:r>
      <w:r w:rsidR="091C766E" w:rsidRPr="0E715692">
        <w:rPr>
          <w:rFonts w:ascii="Calibri" w:hAnsi="Calibri" w:cs="Calibri"/>
          <w:sz w:val="22"/>
          <w:szCs w:val="22"/>
        </w:rPr>
        <w:t xml:space="preserve">warunki </w:t>
      </w:r>
      <w:r w:rsidRPr="0E715692">
        <w:rPr>
          <w:rFonts w:ascii="Calibri" w:hAnsi="Calibri" w:cs="Calibri"/>
          <w:sz w:val="22"/>
          <w:szCs w:val="22"/>
        </w:rPr>
        <w:t>uczestni</w:t>
      </w:r>
      <w:r w:rsidR="221A30FC" w:rsidRPr="0E715692">
        <w:rPr>
          <w:rFonts w:ascii="Calibri" w:hAnsi="Calibri" w:cs="Calibri"/>
          <w:sz w:val="22"/>
          <w:szCs w:val="22"/>
        </w:rPr>
        <w:t>ctwa w</w:t>
      </w:r>
      <w:r w:rsidRPr="0E715692">
        <w:rPr>
          <w:rFonts w:ascii="Calibri" w:hAnsi="Calibri" w:cs="Calibri"/>
          <w:sz w:val="22"/>
          <w:szCs w:val="22"/>
        </w:rPr>
        <w:t xml:space="preserve"> projek</w:t>
      </w:r>
      <w:r w:rsidR="221A30FC" w:rsidRPr="0E715692">
        <w:rPr>
          <w:rFonts w:ascii="Calibri" w:hAnsi="Calibri" w:cs="Calibri"/>
          <w:sz w:val="22"/>
          <w:szCs w:val="22"/>
        </w:rPr>
        <w:t>cie</w:t>
      </w:r>
      <w:r w:rsidRPr="0E715692">
        <w:rPr>
          <w:rFonts w:ascii="Calibri" w:hAnsi="Calibri" w:cs="Calibri"/>
          <w:sz w:val="22"/>
          <w:szCs w:val="22"/>
        </w:rPr>
        <w:t xml:space="preserve"> pn. „Kobieta w Równowadze: Zdrowie i Rozwój Zawodowy”, oferowane formy wsparcia,</w:t>
      </w:r>
      <w:r w:rsidR="50FE005A" w:rsidRPr="0E715692">
        <w:rPr>
          <w:rFonts w:ascii="Calibri" w:hAnsi="Calibri" w:cs="Calibri"/>
          <w:sz w:val="22"/>
          <w:szCs w:val="22"/>
        </w:rPr>
        <w:t xml:space="preserve"> prawa i</w:t>
      </w:r>
      <w:r w:rsidRPr="0E715692">
        <w:rPr>
          <w:rFonts w:ascii="Calibri" w:hAnsi="Calibri" w:cs="Calibri"/>
          <w:sz w:val="22"/>
          <w:szCs w:val="22"/>
        </w:rPr>
        <w:t xml:space="preserve"> obowiązki stron, a także procedury w przypadku rezygnacji </w:t>
      </w:r>
      <w:r w:rsidR="05102D1D" w:rsidRPr="0E715692">
        <w:rPr>
          <w:rFonts w:ascii="Calibri" w:hAnsi="Calibri" w:cs="Calibri"/>
          <w:sz w:val="22"/>
          <w:szCs w:val="22"/>
        </w:rPr>
        <w:t xml:space="preserve">lub skreślenia z listy uczestniczek </w:t>
      </w:r>
      <w:r w:rsidRPr="0E715692">
        <w:rPr>
          <w:rFonts w:ascii="Calibri" w:hAnsi="Calibri" w:cs="Calibri"/>
          <w:sz w:val="22"/>
          <w:szCs w:val="22"/>
        </w:rPr>
        <w:t>w trakcie trwania projektu.</w:t>
      </w:r>
    </w:p>
    <w:p w14:paraId="421C5AAB" w14:textId="6A08843B" w:rsidR="004D36C5" w:rsidRPr="00296088" w:rsidRDefault="004D36C5" w:rsidP="00742B5D">
      <w:pPr>
        <w:pStyle w:val="Akapitzlist"/>
        <w:numPr>
          <w:ilvl w:val="0"/>
          <w:numId w:val="6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Użyte w </w:t>
      </w:r>
      <w:r w:rsidR="00C86DAD">
        <w:rPr>
          <w:rFonts w:ascii="Calibri" w:hAnsi="Calibri"/>
          <w:sz w:val="22"/>
          <w:szCs w:val="22"/>
        </w:rPr>
        <w:t>R</w:t>
      </w:r>
      <w:r>
        <w:rPr>
          <w:rFonts w:ascii="Calibri" w:hAnsi="Calibri"/>
          <w:sz w:val="22"/>
          <w:szCs w:val="22"/>
        </w:rPr>
        <w:t>egulaminie zwroty oznaczają:</w:t>
      </w:r>
    </w:p>
    <w:p w14:paraId="4058D9B2" w14:textId="0E7CB4B7" w:rsidR="004D36C5" w:rsidRDefault="004D36C5" w:rsidP="00742B5D">
      <w:pPr>
        <w:pStyle w:val="Akapitzlist"/>
        <w:numPr>
          <w:ilvl w:val="0"/>
          <w:numId w:val="37"/>
        </w:numPr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296088">
        <w:rPr>
          <w:rFonts w:ascii="Calibri" w:hAnsi="Calibri" w:cs="Calibri"/>
          <w:sz w:val="22"/>
          <w:szCs w:val="22"/>
        </w:rPr>
        <w:t xml:space="preserve">Beneficjent: </w:t>
      </w:r>
      <w:r w:rsidR="000B4EAF" w:rsidRPr="00296088">
        <w:rPr>
          <w:rFonts w:ascii="Calibri" w:hAnsi="Calibri"/>
          <w:sz w:val="22"/>
          <w:szCs w:val="22"/>
        </w:rPr>
        <w:t>Gmina Miasta Gdańsk</w:t>
      </w:r>
      <w:r w:rsidR="00504079">
        <w:rPr>
          <w:rFonts w:ascii="Calibri" w:hAnsi="Calibri"/>
          <w:sz w:val="22"/>
          <w:szCs w:val="22"/>
        </w:rPr>
        <w:t>a</w:t>
      </w:r>
      <w:r w:rsidRPr="00296088">
        <w:rPr>
          <w:rFonts w:ascii="Calibri" w:hAnsi="Calibri"/>
          <w:sz w:val="22"/>
          <w:szCs w:val="22"/>
        </w:rPr>
        <w:t>, ul. Nowe Ogrody 8/12, 80-803 Gdańsk.</w:t>
      </w:r>
    </w:p>
    <w:p w14:paraId="596C73D9" w14:textId="094B6E1F" w:rsidR="004D36C5" w:rsidRDefault="23F96545" w:rsidP="00742B5D">
      <w:pPr>
        <w:pStyle w:val="Akapitzlist"/>
        <w:numPr>
          <w:ilvl w:val="0"/>
          <w:numId w:val="37"/>
        </w:numPr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 xml:space="preserve">Partner </w:t>
      </w:r>
      <w:r w:rsidR="05CB851F" w:rsidRPr="0E715692">
        <w:rPr>
          <w:rFonts w:ascii="Calibri" w:hAnsi="Calibri" w:cs="Calibri"/>
          <w:sz w:val="22"/>
          <w:szCs w:val="22"/>
        </w:rPr>
        <w:t>W</w:t>
      </w:r>
      <w:r w:rsidRPr="0E715692">
        <w:rPr>
          <w:rFonts w:ascii="Calibri" w:hAnsi="Calibri"/>
          <w:sz w:val="22"/>
          <w:szCs w:val="22"/>
        </w:rPr>
        <w:t>iodący ze strony Gminy Miasta Gdańsk</w:t>
      </w:r>
      <w:r w:rsidR="34C5F921" w:rsidRPr="0E715692">
        <w:rPr>
          <w:rFonts w:ascii="Calibri" w:hAnsi="Calibri"/>
          <w:sz w:val="22"/>
          <w:szCs w:val="22"/>
        </w:rPr>
        <w:t>a</w:t>
      </w:r>
      <w:r w:rsidRPr="0E715692">
        <w:rPr>
          <w:rFonts w:ascii="Calibri" w:hAnsi="Calibri"/>
          <w:sz w:val="22"/>
          <w:szCs w:val="22"/>
        </w:rPr>
        <w:t>: Wydział Rozwoju Społecznego</w:t>
      </w:r>
      <w:r w:rsidR="011EAA7E" w:rsidRPr="0E715692">
        <w:rPr>
          <w:rFonts w:ascii="Calibri" w:hAnsi="Calibri"/>
          <w:sz w:val="22"/>
          <w:szCs w:val="22"/>
        </w:rPr>
        <w:t>,</w:t>
      </w:r>
      <w:r w:rsidRPr="0E715692">
        <w:rPr>
          <w:rFonts w:ascii="Calibri" w:hAnsi="Calibri"/>
          <w:sz w:val="22"/>
          <w:szCs w:val="22"/>
        </w:rPr>
        <w:t xml:space="preserve"> Referat Projektów Społecznych, ul. Kartuska 5, 80-103 Gdańsk.</w:t>
      </w:r>
    </w:p>
    <w:p w14:paraId="0A178F48" w14:textId="762A80A7" w:rsidR="004D36C5" w:rsidRPr="003D6342" w:rsidRDefault="004D36C5" w:rsidP="00742B5D">
      <w:pPr>
        <w:pStyle w:val="Akapitzlist"/>
        <w:numPr>
          <w:ilvl w:val="0"/>
          <w:numId w:val="37"/>
        </w:numPr>
        <w:spacing w:after="120" w:line="276" w:lineRule="auto"/>
        <w:jc w:val="both"/>
        <w:rPr>
          <w:rFonts w:ascii="Calibri" w:hAnsi="Calibri"/>
          <w:sz w:val="22"/>
          <w:szCs w:val="22"/>
        </w:rPr>
      </w:pPr>
      <w:r w:rsidRPr="003D6342">
        <w:rPr>
          <w:rFonts w:ascii="Calibri" w:hAnsi="Calibri"/>
          <w:sz w:val="22"/>
          <w:szCs w:val="22"/>
        </w:rPr>
        <w:t xml:space="preserve">Partner: </w:t>
      </w:r>
      <w:r w:rsidRPr="00B44DB1">
        <w:rPr>
          <w:rFonts w:ascii="Calibri" w:hAnsi="Calibri"/>
          <w:sz w:val="22"/>
          <w:szCs w:val="22"/>
        </w:rPr>
        <w:t>o</w:t>
      </w:r>
      <w:r w:rsidR="00C51B5B" w:rsidRPr="00B44DB1">
        <w:rPr>
          <w:rFonts w:ascii="Calibri" w:hAnsi="Calibri"/>
          <w:sz w:val="22"/>
          <w:szCs w:val="22"/>
        </w:rPr>
        <w:t>rganizacja</w:t>
      </w:r>
      <w:r w:rsidR="00CE2BD6" w:rsidRPr="00B44DB1">
        <w:rPr>
          <w:rFonts w:ascii="Calibri" w:hAnsi="Calibri"/>
          <w:sz w:val="22"/>
          <w:szCs w:val="22"/>
        </w:rPr>
        <w:t xml:space="preserve"> </w:t>
      </w:r>
      <w:r w:rsidRPr="00B44DB1">
        <w:rPr>
          <w:rFonts w:ascii="Calibri" w:hAnsi="Calibri"/>
          <w:sz w:val="22"/>
          <w:szCs w:val="22"/>
        </w:rPr>
        <w:t xml:space="preserve">realizująca </w:t>
      </w:r>
      <w:r w:rsidRPr="003D6342">
        <w:rPr>
          <w:rFonts w:ascii="Calibri" w:hAnsi="Calibri"/>
          <w:sz w:val="22"/>
          <w:szCs w:val="22"/>
        </w:rPr>
        <w:t xml:space="preserve">projekt wspólnie z Beneficjentem i innymi Partnerami </w:t>
      </w:r>
      <w:r w:rsidR="00100A81">
        <w:rPr>
          <w:rFonts w:ascii="Calibri" w:hAnsi="Calibri"/>
          <w:sz w:val="22"/>
          <w:szCs w:val="22"/>
        </w:rPr>
        <w:br/>
      </w:r>
      <w:r w:rsidRPr="003D6342">
        <w:rPr>
          <w:rFonts w:ascii="Calibri" w:hAnsi="Calibri"/>
          <w:sz w:val="22"/>
          <w:szCs w:val="22"/>
        </w:rPr>
        <w:t>na warunkach określonych w umowie o partnerstwie:</w:t>
      </w:r>
    </w:p>
    <w:p w14:paraId="3F5A134C" w14:textId="720CCE40" w:rsidR="004D36C5" w:rsidRPr="00E13E24" w:rsidRDefault="004D36C5" w:rsidP="00742B5D">
      <w:pPr>
        <w:pStyle w:val="Akapitzlist"/>
        <w:numPr>
          <w:ilvl w:val="0"/>
          <w:numId w:val="19"/>
        </w:numPr>
        <w:tabs>
          <w:tab w:val="num" w:pos="2340"/>
        </w:tabs>
        <w:spacing w:after="200"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Partner 1 - </w:t>
      </w:r>
      <w:r>
        <w:rPr>
          <w:rFonts w:ascii="Calibri" w:hAnsi="Calibri"/>
          <w:sz w:val="22"/>
          <w:szCs w:val="22"/>
        </w:rPr>
        <w:t>Gdańska Fundacja Innowacji Społecznej, ul. Gościnna 1, 80-032 Gdańsk</w:t>
      </w:r>
      <w:r w:rsidR="00E02A60">
        <w:rPr>
          <w:rFonts w:ascii="Calibri" w:hAnsi="Calibri"/>
          <w:sz w:val="22"/>
          <w:szCs w:val="22"/>
        </w:rPr>
        <w:t>,</w:t>
      </w:r>
    </w:p>
    <w:p w14:paraId="69793800" w14:textId="693BE243" w:rsidR="00EE691A" w:rsidRPr="00E13E24" w:rsidRDefault="00EE691A" w:rsidP="00742B5D">
      <w:pPr>
        <w:pStyle w:val="Akapitzlist"/>
        <w:numPr>
          <w:ilvl w:val="0"/>
          <w:numId w:val="19"/>
        </w:numPr>
        <w:tabs>
          <w:tab w:val="num" w:pos="2340"/>
        </w:tabs>
        <w:spacing w:after="200" w:line="276" w:lineRule="auto"/>
        <w:jc w:val="both"/>
        <w:rPr>
          <w:rFonts w:ascii="Calibri" w:hAnsi="Calibri" w:cs="Calibri"/>
          <w:sz w:val="22"/>
          <w:szCs w:val="22"/>
        </w:rPr>
      </w:pPr>
      <w:r w:rsidRPr="00E13E24">
        <w:rPr>
          <w:rFonts w:ascii="Calibri" w:hAnsi="Calibri"/>
          <w:sz w:val="22"/>
          <w:szCs w:val="22"/>
        </w:rPr>
        <w:t>Partner 2 - Fundacja Centrum Praw Kobiet, ul. Wilcza 60/19, 00-679 Warszawa</w:t>
      </w:r>
      <w:r w:rsidR="00E02A60">
        <w:rPr>
          <w:rFonts w:ascii="Calibri" w:hAnsi="Calibri"/>
          <w:sz w:val="22"/>
          <w:szCs w:val="22"/>
        </w:rPr>
        <w:t>,</w:t>
      </w:r>
      <w:r w:rsidR="00D64ED0">
        <w:rPr>
          <w:rFonts w:ascii="Calibri" w:hAnsi="Calibri"/>
          <w:sz w:val="22"/>
          <w:szCs w:val="22"/>
        </w:rPr>
        <w:t xml:space="preserve"> realizacja projektu </w:t>
      </w:r>
      <w:r w:rsidR="007E717B">
        <w:rPr>
          <w:rFonts w:ascii="Calibri" w:hAnsi="Calibri"/>
          <w:sz w:val="22"/>
          <w:szCs w:val="22"/>
        </w:rPr>
        <w:t xml:space="preserve">ul. </w:t>
      </w:r>
      <w:r w:rsidR="00914228">
        <w:rPr>
          <w:rFonts w:ascii="Calibri" w:hAnsi="Calibri"/>
          <w:sz w:val="22"/>
          <w:szCs w:val="22"/>
        </w:rPr>
        <w:t xml:space="preserve">Gdyńskich </w:t>
      </w:r>
      <w:r w:rsidR="00AD3007">
        <w:rPr>
          <w:rFonts w:ascii="Calibri" w:hAnsi="Calibri"/>
          <w:sz w:val="22"/>
          <w:szCs w:val="22"/>
        </w:rPr>
        <w:t xml:space="preserve">Kosynierów </w:t>
      </w:r>
      <w:r w:rsidR="00205A1E">
        <w:rPr>
          <w:rFonts w:ascii="Calibri" w:hAnsi="Calibri"/>
          <w:sz w:val="22"/>
          <w:szCs w:val="22"/>
        </w:rPr>
        <w:t xml:space="preserve">11, 80-866 </w:t>
      </w:r>
      <w:r w:rsidR="00BC3DE4">
        <w:rPr>
          <w:rFonts w:ascii="Calibri" w:hAnsi="Calibri"/>
          <w:sz w:val="22"/>
          <w:szCs w:val="22"/>
        </w:rPr>
        <w:t>Gdańsk</w:t>
      </w:r>
      <w:r w:rsidR="00205A1E">
        <w:rPr>
          <w:rFonts w:ascii="Calibri" w:hAnsi="Calibri"/>
          <w:sz w:val="22"/>
          <w:szCs w:val="22"/>
        </w:rPr>
        <w:t>,</w:t>
      </w:r>
    </w:p>
    <w:p w14:paraId="5C59FC57" w14:textId="1537BEE9" w:rsidR="00EE691A" w:rsidRPr="00E13E24" w:rsidRDefault="00EE691A" w:rsidP="00742B5D">
      <w:pPr>
        <w:pStyle w:val="Akapitzlist"/>
        <w:numPr>
          <w:ilvl w:val="0"/>
          <w:numId w:val="19"/>
        </w:numPr>
        <w:tabs>
          <w:tab w:val="num" w:pos="2340"/>
        </w:tabs>
        <w:spacing w:after="200" w:line="276" w:lineRule="auto"/>
        <w:jc w:val="both"/>
        <w:rPr>
          <w:rFonts w:ascii="Calibri" w:hAnsi="Calibri" w:cs="Calibri"/>
          <w:sz w:val="22"/>
          <w:szCs w:val="22"/>
        </w:rPr>
      </w:pPr>
      <w:r w:rsidRPr="00E13E24">
        <w:rPr>
          <w:rFonts w:ascii="Calibri" w:hAnsi="Calibri"/>
          <w:sz w:val="22"/>
          <w:szCs w:val="22"/>
        </w:rPr>
        <w:t>Partne</w:t>
      </w:r>
      <w:r w:rsidR="00B823B9">
        <w:rPr>
          <w:rFonts w:ascii="Calibri" w:hAnsi="Calibri"/>
          <w:sz w:val="22"/>
          <w:szCs w:val="22"/>
        </w:rPr>
        <w:t xml:space="preserve">r 3 - </w:t>
      </w:r>
      <w:r w:rsidRPr="00E13E24">
        <w:rPr>
          <w:rFonts w:ascii="Calibri" w:hAnsi="Calibri"/>
          <w:sz w:val="22"/>
          <w:szCs w:val="22"/>
        </w:rPr>
        <w:t>Fundacja Wspierania Inicjatyw Spo</w:t>
      </w:r>
      <w:r w:rsidR="004E14DF">
        <w:rPr>
          <w:rFonts w:ascii="Calibri" w:hAnsi="Calibri"/>
          <w:sz w:val="22"/>
          <w:szCs w:val="22"/>
        </w:rPr>
        <w:t>łeczno</w:t>
      </w:r>
      <w:r w:rsidR="00504079">
        <w:rPr>
          <w:rFonts w:ascii="Calibri" w:hAnsi="Calibri"/>
          <w:sz w:val="22"/>
          <w:szCs w:val="22"/>
        </w:rPr>
        <w:t xml:space="preserve"> </w:t>
      </w:r>
      <w:r w:rsidRPr="00E13E24">
        <w:rPr>
          <w:rFonts w:ascii="Calibri" w:hAnsi="Calibri"/>
          <w:sz w:val="22"/>
          <w:szCs w:val="22"/>
        </w:rPr>
        <w:t>-</w:t>
      </w:r>
      <w:r w:rsidR="00504079">
        <w:rPr>
          <w:rFonts w:ascii="Calibri" w:hAnsi="Calibri"/>
          <w:sz w:val="22"/>
          <w:szCs w:val="22"/>
        </w:rPr>
        <w:t xml:space="preserve"> </w:t>
      </w:r>
      <w:r w:rsidRPr="00E13E24">
        <w:rPr>
          <w:rFonts w:ascii="Calibri" w:hAnsi="Calibri"/>
          <w:sz w:val="22"/>
          <w:szCs w:val="22"/>
        </w:rPr>
        <w:t xml:space="preserve">Sportowych IMPULS, </w:t>
      </w:r>
      <w:r w:rsidR="00FC28F8">
        <w:rPr>
          <w:rFonts w:ascii="Calibri" w:hAnsi="Calibri"/>
          <w:sz w:val="22"/>
          <w:szCs w:val="22"/>
        </w:rPr>
        <w:br/>
      </w:r>
      <w:r w:rsidRPr="00E13E24">
        <w:rPr>
          <w:rFonts w:ascii="Calibri" w:hAnsi="Calibri"/>
          <w:sz w:val="22"/>
          <w:szCs w:val="22"/>
        </w:rPr>
        <w:t>ul. Gen. Bora – Komorowskiego 3a/2, 80-385 Gdańsk</w:t>
      </w:r>
      <w:r w:rsidR="00E02A60">
        <w:rPr>
          <w:rFonts w:ascii="Calibri" w:hAnsi="Calibri"/>
          <w:sz w:val="22"/>
          <w:szCs w:val="22"/>
        </w:rPr>
        <w:t>,</w:t>
      </w:r>
    </w:p>
    <w:p w14:paraId="35933A42" w14:textId="2A677CAC" w:rsidR="00EE691A" w:rsidRPr="00F2121D" w:rsidRDefault="00EE691A" w:rsidP="00742B5D">
      <w:pPr>
        <w:pStyle w:val="Akapitzlist"/>
        <w:numPr>
          <w:ilvl w:val="0"/>
          <w:numId w:val="19"/>
        </w:numPr>
        <w:tabs>
          <w:tab w:val="num" w:pos="2340"/>
        </w:tabs>
        <w:spacing w:after="200" w:line="276" w:lineRule="auto"/>
        <w:jc w:val="both"/>
        <w:rPr>
          <w:rFonts w:ascii="Calibri" w:hAnsi="Calibri" w:cs="Calibri"/>
          <w:sz w:val="22"/>
          <w:szCs w:val="22"/>
        </w:rPr>
      </w:pPr>
      <w:r w:rsidRPr="00E13E24">
        <w:rPr>
          <w:rFonts w:ascii="Calibri" w:hAnsi="Calibri"/>
          <w:sz w:val="22"/>
          <w:szCs w:val="22"/>
        </w:rPr>
        <w:t>Partner 4 - Stowarzyszenie Waga, ul. Biskupia 4, 80-875 Gdańsk.</w:t>
      </w:r>
    </w:p>
    <w:p w14:paraId="00694224" w14:textId="3A9870B5" w:rsidR="00F2121D" w:rsidRPr="00F2121D" w:rsidRDefault="00F2121D" w:rsidP="00742B5D">
      <w:pPr>
        <w:pStyle w:val="Akapitzlist"/>
        <w:numPr>
          <w:ilvl w:val="0"/>
          <w:numId w:val="37"/>
        </w:numPr>
        <w:spacing w:after="200"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Instytucja Zarządzająca P</w:t>
      </w:r>
      <w:r w:rsidRPr="00F2121D">
        <w:rPr>
          <w:rFonts w:ascii="Calibri" w:hAnsi="Calibri" w:cs="Calibri"/>
          <w:sz w:val="22"/>
          <w:szCs w:val="22"/>
        </w:rPr>
        <w:t>rogram</w:t>
      </w:r>
      <w:r>
        <w:rPr>
          <w:rFonts w:ascii="Calibri" w:hAnsi="Calibri" w:cs="Calibri"/>
          <w:sz w:val="22"/>
          <w:szCs w:val="22"/>
        </w:rPr>
        <w:t>em</w:t>
      </w:r>
      <w:r w:rsidRPr="00F2121D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R</w:t>
      </w:r>
      <w:r w:rsidRPr="00F2121D">
        <w:rPr>
          <w:rFonts w:ascii="Calibri" w:hAnsi="Calibri" w:cs="Calibri"/>
          <w:sz w:val="22"/>
          <w:szCs w:val="22"/>
        </w:rPr>
        <w:t>egionaln</w:t>
      </w:r>
      <w:r>
        <w:rPr>
          <w:rFonts w:ascii="Calibri" w:hAnsi="Calibri" w:cs="Calibri"/>
          <w:sz w:val="22"/>
          <w:szCs w:val="22"/>
        </w:rPr>
        <w:t>ym</w:t>
      </w:r>
      <w:r w:rsidRPr="00F2121D">
        <w:rPr>
          <w:rFonts w:ascii="Calibri" w:hAnsi="Calibri" w:cs="Calibri"/>
          <w:sz w:val="22"/>
          <w:szCs w:val="22"/>
        </w:rPr>
        <w:t xml:space="preserve"> "Fundusze Europejskie dla Pomorza 2021-2027"</w:t>
      </w:r>
      <w:r>
        <w:rPr>
          <w:rFonts w:ascii="Calibri" w:hAnsi="Calibri" w:cs="Calibri"/>
          <w:sz w:val="22"/>
          <w:szCs w:val="22"/>
        </w:rPr>
        <w:t xml:space="preserve">: Urząd Marszałkowski Województwa Pomorskiego. </w:t>
      </w:r>
    </w:p>
    <w:p w14:paraId="207A1028" w14:textId="17613A50" w:rsidR="00EE691A" w:rsidRPr="00EE691A" w:rsidRDefault="00EE691A" w:rsidP="00742B5D">
      <w:pPr>
        <w:pStyle w:val="Akapitzlist"/>
        <w:numPr>
          <w:ilvl w:val="0"/>
          <w:numId w:val="6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Projekt: </w:t>
      </w:r>
      <w:r>
        <w:rPr>
          <w:rFonts w:ascii="Calibri" w:hAnsi="Calibri"/>
          <w:sz w:val="22"/>
          <w:szCs w:val="22"/>
        </w:rPr>
        <w:t xml:space="preserve">„Kobieta w Równowadze: Zdrowie i Rozwój Zawodowy” - </w:t>
      </w:r>
      <w:r w:rsidRPr="00315A13">
        <w:rPr>
          <w:rFonts w:ascii="Calibri" w:hAnsi="Calibri"/>
          <w:sz w:val="22"/>
          <w:szCs w:val="22"/>
        </w:rPr>
        <w:t>Umowa Nr</w:t>
      </w:r>
      <w:r w:rsidR="003251A0" w:rsidRPr="00315A13">
        <w:rPr>
          <w:rFonts w:ascii="Calibri" w:hAnsi="Calibri"/>
          <w:sz w:val="22"/>
          <w:szCs w:val="22"/>
        </w:rPr>
        <w:t xml:space="preserve"> FEPM</w:t>
      </w:r>
      <w:r w:rsidR="00A02341" w:rsidRPr="00315A13">
        <w:rPr>
          <w:rFonts w:ascii="Calibri" w:hAnsi="Calibri"/>
          <w:sz w:val="22"/>
          <w:szCs w:val="22"/>
        </w:rPr>
        <w:t>.05.04-I</w:t>
      </w:r>
      <w:r w:rsidR="00E34492" w:rsidRPr="00315A13">
        <w:rPr>
          <w:rFonts w:ascii="Calibri" w:hAnsi="Calibri"/>
          <w:sz w:val="22"/>
          <w:szCs w:val="22"/>
        </w:rPr>
        <w:t>Z</w:t>
      </w:r>
      <w:r w:rsidR="00A02341" w:rsidRPr="00315A13">
        <w:rPr>
          <w:rFonts w:ascii="Calibri" w:hAnsi="Calibri"/>
          <w:sz w:val="22"/>
          <w:szCs w:val="22"/>
        </w:rPr>
        <w:t>.00-0027/25</w:t>
      </w:r>
      <w:r w:rsidR="001170B1" w:rsidRPr="00315A13">
        <w:rPr>
          <w:rFonts w:ascii="Calibri" w:hAnsi="Calibri"/>
          <w:sz w:val="22"/>
          <w:szCs w:val="22"/>
        </w:rPr>
        <w:t>-00</w:t>
      </w:r>
      <w:r w:rsidRPr="00315A13">
        <w:rPr>
          <w:rFonts w:ascii="Calibri" w:hAnsi="Calibri"/>
          <w:sz w:val="22"/>
          <w:szCs w:val="22"/>
        </w:rPr>
        <w:t xml:space="preserve">, </w:t>
      </w:r>
      <w:r w:rsidR="00AA3F70">
        <w:rPr>
          <w:rFonts w:ascii="Calibri" w:hAnsi="Calibri"/>
          <w:sz w:val="22"/>
          <w:szCs w:val="22"/>
        </w:rPr>
        <w:t>współfinansowany</w:t>
      </w:r>
      <w:r w:rsidR="00AA3F70" w:rsidRPr="00AA3F70">
        <w:rPr>
          <w:rFonts w:ascii="Calibri" w:hAnsi="Calibri"/>
          <w:sz w:val="22"/>
          <w:szCs w:val="22"/>
        </w:rPr>
        <w:t xml:space="preserve"> ze środków Europejskiego Funduszu Społecznego Plus (EFS+)</w:t>
      </w:r>
      <w:r w:rsidRPr="00EB06AA">
        <w:rPr>
          <w:rFonts w:ascii="Calibri" w:hAnsi="Calibri"/>
          <w:sz w:val="22"/>
          <w:szCs w:val="22"/>
        </w:rPr>
        <w:t xml:space="preserve"> w ramach programu regionalnego Fundusze Europejskie dla Pomorza 2021-2027</w:t>
      </w:r>
      <w:r>
        <w:rPr>
          <w:rFonts w:ascii="Calibri" w:hAnsi="Calibri"/>
          <w:sz w:val="22"/>
          <w:szCs w:val="22"/>
        </w:rPr>
        <w:t>.</w:t>
      </w:r>
    </w:p>
    <w:p w14:paraId="6E39D927" w14:textId="1ABEA5C5" w:rsidR="00EE691A" w:rsidRPr="00EE691A" w:rsidRDefault="5F5950DB" w:rsidP="00742B5D">
      <w:pPr>
        <w:pStyle w:val="Akapitzlist"/>
        <w:numPr>
          <w:ilvl w:val="0"/>
          <w:numId w:val="6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/>
          <w:sz w:val="22"/>
          <w:szCs w:val="22"/>
        </w:rPr>
        <w:t xml:space="preserve">Uczestniczka: osoba, która po spełnieniu wymogów określonych w Regulaminie rekrutacji </w:t>
      </w:r>
      <w:r w:rsidR="00EE691A">
        <w:br/>
      </w:r>
      <w:r w:rsidR="419AC371" w:rsidRPr="0E715692">
        <w:rPr>
          <w:rFonts w:ascii="Calibri" w:hAnsi="Calibri"/>
          <w:sz w:val="22"/>
          <w:szCs w:val="22"/>
        </w:rPr>
        <w:t xml:space="preserve">i uczestnictwa </w:t>
      </w:r>
      <w:r w:rsidRPr="0E715692">
        <w:rPr>
          <w:rFonts w:ascii="Calibri" w:hAnsi="Calibri"/>
          <w:sz w:val="22"/>
          <w:szCs w:val="22"/>
        </w:rPr>
        <w:t xml:space="preserve">została zakwalifikowana </w:t>
      </w:r>
      <w:r w:rsidR="28037C78" w:rsidRPr="0E715692">
        <w:rPr>
          <w:rFonts w:ascii="Calibri" w:hAnsi="Calibri"/>
          <w:sz w:val="22"/>
          <w:szCs w:val="22"/>
        </w:rPr>
        <w:t>do projektu</w:t>
      </w:r>
      <w:r w:rsidR="53A0BC78" w:rsidRPr="0E715692">
        <w:rPr>
          <w:rFonts w:ascii="Calibri" w:hAnsi="Calibri"/>
          <w:sz w:val="22"/>
          <w:szCs w:val="22"/>
        </w:rPr>
        <w:t>, zaakceptowała Regulamin</w:t>
      </w:r>
      <w:r w:rsidR="00CB56F0">
        <w:rPr>
          <w:rFonts w:ascii="Calibri" w:hAnsi="Calibri"/>
          <w:sz w:val="22"/>
          <w:szCs w:val="22"/>
        </w:rPr>
        <w:t xml:space="preserve">, wypełniła </w:t>
      </w:r>
      <w:r w:rsidR="00CE3FEB">
        <w:rPr>
          <w:rFonts w:ascii="Calibri" w:hAnsi="Calibri"/>
          <w:sz w:val="22"/>
          <w:szCs w:val="22"/>
        </w:rPr>
        <w:br/>
      </w:r>
      <w:r w:rsidR="00CB56F0">
        <w:rPr>
          <w:rFonts w:ascii="Calibri" w:hAnsi="Calibri"/>
          <w:sz w:val="22"/>
          <w:szCs w:val="22"/>
        </w:rPr>
        <w:t xml:space="preserve">i podpisała </w:t>
      </w:r>
      <w:r w:rsidR="000B0FDE">
        <w:rPr>
          <w:rFonts w:ascii="Calibri" w:hAnsi="Calibri"/>
          <w:sz w:val="22"/>
          <w:szCs w:val="22"/>
        </w:rPr>
        <w:t xml:space="preserve">Formularz </w:t>
      </w:r>
      <w:r w:rsidR="0037792A">
        <w:rPr>
          <w:rFonts w:ascii="Calibri" w:hAnsi="Calibri"/>
          <w:sz w:val="22"/>
          <w:szCs w:val="22"/>
        </w:rPr>
        <w:t>r</w:t>
      </w:r>
      <w:r w:rsidR="000B0FDE">
        <w:rPr>
          <w:rFonts w:ascii="Calibri" w:hAnsi="Calibri"/>
          <w:sz w:val="22"/>
          <w:szCs w:val="22"/>
        </w:rPr>
        <w:t>e</w:t>
      </w:r>
      <w:r w:rsidR="00BF76E3">
        <w:rPr>
          <w:rFonts w:ascii="Calibri" w:hAnsi="Calibri"/>
          <w:sz w:val="22"/>
          <w:szCs w:val="22"/>
        </w:rPr>
        <w:t xml:space="preserve">krutacyjny </w:t>
      </w:r>
      <w:r w:rsidR="009D2A39" w:rsidRPr="009D2A39">
        <w:rPr>
          <w:rFonts w:ascii="Calibri" w:hAnsi="Calibri"/>
          <w:sz w:val="22"/>
          <w:szCs w:val="22"/>
        </w:rPr>
        <w:t xml:space="preserve">wraz z Klauzulą Informacyjną </w:t>
      </w:r>
      <w:r w:rsidR="00C1498D">
        <w:rPr>
          <w:rFonts w:ascii="Calibri" w:hAnsi="Calibri"/>
          <w:sz w:val="22"/>
          <w:szCs w:val="22"/>
        </w:rPr>
        <w:t xml:space="preserve">oraz </w:t>
      </w:r>
      <w:r w:rsidR="00C1498D" w:rsidRPr="0E715692">
        <w:rPr>
          <w:rFonts w:ascii="Calibri" w:hAnsi="Calibri"/>
          <w:sz w:val="22"/>
          <w:szCs w:val="22"/>
        </w:rPr>
        <w:t>podpisała</w:t>
      </w:r>
      <w:r w:rsidRPr="0E715692">
        <w:rPr>
          <w:rFonts w:ascii="Calibri" w:hAnsi="Calibri"/>
          <w:sz w:val="22"/>
          <w:szCs w:val="22"/>
        </w:rPr>
        <w:t xml:space="preserve"> </w:t>
      </w:r>
      <w:r w:rsidR="288B70D4" w:rsidRPr="0E715692">
        <w:rPr>
          <w:rFonts w:ascii="Calibri" w:hAnsi="Calibri"/>
          <w:sz w:val="22"/>
          <w:szCs w:val="22"/>
        </w:rPr>
        <w:t>D</w:t>
      </w:r>
      <w:r w:rsidRPr="0E715692">
        <w:rPr>
          <w:rFonts w:ascii="Calibri" w:hAnsi="Calibri"/>
          <w:sz w:val="22"/>
          <w:szCs w:val="22"/>
        </w:rPr>
        <w:t xml:space="preserve">eklarację </w:t>
      </w:r>
      <w:r w:rsidR="00C1498D">
        <w:rPr>
          <w:rFonts w:ascii="Calibri" w:hAnsi="Calibri"/>
          <w:sz w:val="22"/>
          <w:szCs w:val="22"/>
        </w:rPr>
        <w:t>u</w:t>
      </w:r>
      <w:r w:rsidRPr="0E715692">
        <w:rPr>
          <w:rFonts w:ascii="Calibri" w:hAnsi="Calibri"/>
          <w:sz w:val="22"/>
          <w:szCs w:val="22"/>
        </w:rPr>
        <w:t>czestnictwa.</w:t>
      </w:r>
    </w:p>
    <w:p w14:paraId="56BE86A0" w14:textId="34990F78" w:rsidR="00EB06AA" w:rsidRPr="00C14013" w:rsidRDefault="5F5950DB" w:rsidP="00C14013">
      <w:pPr>
        <w:pStyle w:val="Akapitzlist"/>
        <w:numPr>
          <w:ilvl w:val="0"/>
          <w:numId w:val="6"/>
        </w:numPr>
        <w:jc w:val="both"/>
        <w:rPr>
          <w:rFonts w:ascii="Calibri" w:hAnsi="Calibri"/>
          <w:sz w:val="22"/>
          <w:szCs w:val="22"/>
        </w:rPr>
      </w:pPr>
      <w:r w:rsidRPr="00C14013">
        <w:rPr>
          <w:rFonts w:ascii="Calibri" w:hAnsi="Calibri"/>
          <w:sz w:val="22"/>
          <w:szCs w:val="22"/>
        </w:rPr>
        <w:t>Formularz rekrutacyjny</w:t>
      </w:r>
      <w:r w:rsidR="00410D27" w:rsidRPr="00C14013">
        <w:rPr>
          <w:rFonts w:ascii="Calibri" w:hAnsi="Calibri"/>
          <w:sz w:val="22"/>
          <w:szCs w:val="22"/>
        </w:rPr>
        <w:t xml:space="preserve"> </w:t>
      </w:r>
      <w:r w:rsidR="00C14013" w:rsidRPr="00C14013">
        <w:rPr>
          <w:rFonts w:ascii="Calibri" w:hAnsi="Calibri"/>
          <w:sz w:val="22"/>
          <w:szCs w:val="22"/>
        </w:rPr>
        <w:t>wraz z Klauzulą Informacyjną</w:t>
      </w:r>
      <w:r w:rsidRPr="00C14013">
        <w:rPr>
          <w:rFonts w:ascii="Calibri" w:hAnsi="Calibri"/>
          <w:sz w:val="22"/>
          <w:szCs w:val="22"/>
        </w:rPr>
        <w:t>: dokument, w oparciu o który prowadzony jest proces rekrutacji uczestników do projektu.</w:t>
      </w:r>
    </w:p>
    <w:p w14:paraId="514FABFD" w14:textId="27AF9ECC" w:rsidR="00882770" w:rsidRPr="00B8295C" w:rsidRDefault="00CE7C93" w:rsidP="00B8295C">
      <w:pPr>
        <w:pStyle w:val="Akapitzlist"/>
        <w:numPr>
          <w:ilvl w:val="0"/>
          <w:numId w:val="6"/>
        </w:numPr>
        <w:spacing w:after="120"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Deklaracja uczestnictwa: dokument</w:t>
      </w:r>
      <w:r w:rsidR="00CA7754">
        <w:rPr>
          <w:rFonts w:ascii="Calibri" w:hAnsi="Calibri"/>
          <w:sz w:val="22"/>
          <w:szCs w:val="22"/>
        </w:rPr>
        <w:t xml:space="preserve">, </w:t>
      </w:r>
      <w:r w:rsidR="00286FCC" w:rsidRPr="0E715692">
        <w:rPr>
          <w:rFonts w:ascii="Calibri" w:hAnsi="Calibri"/>
          <w:sz w:val="22"/>
          <w:szCs w:val="22"/>
        </w:rPr>
        <w:t>w oparciu o który prowadzony jest proces rekrutacji uczestników do projektu.</w:t>
      </w:r>
    </w:p>
    <w:p w14:paraId="43CBAC40" w14:textId="77777777" w:rsidR="00882770" w:rsidRPr="00286FCC" w:rsidRDefault="00882770" w:rsidP="00882770">
      <w:pPr>
        <w:pStyle w:val="Akapitzlist"/>
        <w:spacing w:after="120" w:line="276" w:lineRule="auto"/>
        <w:jc w:val="both"/>
        <w:rPr>
          <w:rFonts w:ascii="Calibri" w:hAnsi="Calibri"/>
          <w:sz w:val="22"/>
          <w:szCs w:val="22"/>
        </w:rPr>
      </w:pPr>
    </w:p>
    <w:p w14:paraId="5FF1E274" w14:textId="1BE3B219" w:rsidR="00EB06AA" w:rsidRDefault="07B54C65" w:rsidP="0E715692">
      <w:pPr>
        <w:pStyle w:val="Akapitzlist"/>
        <w:keepLines/>
        <w:spacing w:before="240" w:after="240" w:line="276" w:lineRule="auto"/>
        <w:jc w:val="center"/>
        <w:rPr>
          <w:rFonts w:asciiTheme="minorHAnsi" w:eastAsiaTheme="minorEastAsia" w:hAnsiTheme="minorHAnsi" w:cstheme="minorBidi"/>
          <w:b/>
          <w:bCs/>
        </w:rPr>
      </w:pPr>
      <w:r w:rsidRPr="0E715692">
        <w:rPr>
          <w:rFonts w:asciiTheme="minorHAnsi" w:eastAsiaTheme="minorEastAsia" w:hAnsiTheme="minorHAnsi" w:cstheme="minorBidi"/>
          <w:b/>
          <w:bCs/>
        </w:rPr>
        <w:t>§ 2.</w:t>
      </w:r>
      <w:r w:rsidR="00EB06AA">
        <w:br/>
      </w:r>
      <w:r w:rsidRPr="0E715692">
        <w:rPr>
          <w:rFonts w:asciiTheme="minorHAnsi" w:eastAsiaTheme="minorEastAsia" w:hAnsiTheme="minorHAnsi" w:cstheme="minorBidi"/>
          <w:b/>
          <w:bCs/>
        </w:rPr>
        <w:t>Informacje o projekcie</w:t>
      </w:r>
    </w:p>
    <w:p w14:paraId="1B19C714" w14:textId="3CF5890E" w:rsidR="00B306D3" w:rsidRPr="006F080C" w:rsidRDefault="16EE7F10" w:rsidP="00260065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 xml:space="preserve">Projekt realizowany jest przez </w:t>
      </w:r>
      <w:r w:rsidR="15A597D1" w:rsidRPr="0E715692">
        <w:rPr>
          <w:rFonts w:ascii="Calibri" w:hAnsi="Calibri" w:cs="Calibri"/>
          <w:sz w:val="22"/>
          <w:szCs w:val="22"/>
        </w:rPr>
        <w:t xml:space="preserve">Partnera Wiodącego: </w:t>
      </w:r>
      <w:r w:rsidRPr="0E715692">
        <w:rPr>
          <w:rFonts w:ascii="Calibri" w:hAnsi="Calibri"/>
          <w:sz w:val="22"/>
          <w:szCs w:val="22"/>
        </w:rPr>
        <w:t xml:space="preserve">Wydział Rozwoju Społecznego </w:t>
      </w:r>
      <w:r w:rsidR="2FCF16F5" w:rsidRPr="0E715692">
        <w:rPr>
          <w:rFonts w:ascii="Calibri" w:hAnsi="Calibri"/>
          <w:sz w:val="22"/>
          <w:szCs w:val="22"/>
        </w:rPr>
        <w:t xml:space="preserve">- </w:t>
      </w:r>
      <w:r w:rsidRPr="0E715692">
        <w:rPr>
          <w:rFonts w:ascii="Calibri" w:hAnsi="Calibri"/>
          <w:sz w:val="22"/>
          <w:szCs w:val="22"/>
        </w:rPr>
        <w:t>Referat Projektów Społecznych Urzędu Miejskiego w Gdańsku</w:t>
      </w:r>
      <w:r w:rsidR="00EC1A9B" w:rsidRPr="0E715692">
        <w:rPr>
          <w:rFonts w:ascii="Calibri" w:hAnsi="Calibri"/>
          <w:sz w:val="22"/>
          <w:szCs w:val="22"/>
        </w:rPr>
        <w:t xml:space="preserve"> oraz 4 </w:t>
      </w:r>
      <w:r w:rsidR="63EED5A8" w:rsidRPr="0E715692">
        <w:rPr>
          <w:rFonts w:ascii="Calibri" w:hAnsi="Calibri"/>
          <w:sz w:val="22"/>
          <w:szCs w:val="22"/>
        </w:rPr>
        <w:t>P</w:t>
      </w:r>
      <w:r w:rsidR="00EC1A9B" w:rsidRPr="0E715692">
        <w:rPr>
          <w:rFonts w:ascii="Calibri" w:hAnsi="Calibri"/>
          <w:sz w:val="22"/>
          <w:szCs w:val="22"/>
        </w:rPr>
        <w:t xml:space="preserve">artnerów wymienionych </w:t>
      </w:r>
      <w:r w:rsidR="006F080C">
        <w:br/>
      </w:r>
      <w:r w:rsidR="00EC1A9B" w:rsidRPr="0E715692">
        <w:rPr>
          <w:rFonts w:ascii="Calibri" w:hAnsi="Calibri"/>
          <w:sz w:val="22"/>
          <w:szCs w:val="22"/>
        </w:rPr>
        <w:t xml:space="preserve">w </w:t>
      </w:r>
      <w:r w:rsidR="0575D734" w:rsidRPr="0E715692">
        <w:rPr>
          <w:rFonts w:ascii="Calibri" w:hAnsi="Calibri"/>
          <w:sz w:val="22"/>
          <w:szCs w:val="22"/>
        </w:rPr>
        <w:t xml:space="preserve">§ </w:t>
      </w:r>
      <w:r w:rsidR="70BC73EA" w:rsidRPr="0E715692">
        <w:rPr>
          <w:rFonts w:ascii="Calibri" w:hAnsi="Calibri"/>
          <w:sz w:val="22"/>
          <w:szCs w:val="22"/>
        </w:rPr>
        <w:t>1</w:t>
      </w:r>
      <w:r w:rsidR="0372A294" w:rsidRPr="0E715692">
        <w:rPr>
          <w:rFonts w:ascii="Calibri" w:hAnsi="Calibri"/>
          <w:sz w:val="22"/>
          <w:szCs w:val="22"/>
        </w:rPr>
        <w:t xml:space="preserve"> ust. </w:t>
      </w:r>
      <w:r w:rsidR="00D32F76">
        <w:rPr>
          <w:rFonts w:ascii="Calibri" w:hAnsi="Calibri"/>
          <w:sz w:val="22"/>
          <w:szCs w:val="22"/>
        </w:rPr>
        <w:t>2</w:t>
      </w:r>
      <w:r w:rsidR="70BC73EA" w:rsidRPr="0E715692">
        <w:rPr>
          <w:rFonts w:ascii="Calibri" w:hAnsi="Calibri"/>
          <w:sz w:val="22"/>
          <w:szCs w:val="22"/>
        </w:rPr>
        <w:t>.</w:t>
      </w:r>
    </w:p>
    <w:p w14:paraId="62B2B218" w14:textId="0332F91E" w:rsidR="006F080C" w:rsidRPr="006F080C" w:rsidRDefault="006F080C" w:rsidP="00260065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Projekt realizowany jest w okresie od 01.09.2025 r. do 31.08.2027 r.</w:t>
      </w:r>
    </w:p>
    <w:p w14:paraId="5D875C9D" w14:textId="7698C31B" w:rsidR="00C34DEA" w:rsidRPr="009416AE" w:rsidRDefault="16EE7F10" w:rsidP="009416AE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/>
          <w:sz w:val="22"/>
          <w:szCs w:val="22"/>
        </w:rPr>
        <w:t>Celem projektu jest zwiększeni</w:t>
      </w:r>
      <w:r w:rsidR="18D3D899" w:rsidRPr="0E715692">
        <w:rPr>
          <w:rFonts w:ascii="Calibri" w:hAnsi="Calibri"/>
          <w:sz w:val="22"/>
          <w:szCs w:val="22"/>
        </w:rPr>
        <w:t>e</w:t>
      </w:r>
      <w:r w:rsidRPr="0E715692">
        <w:rPr>
          <w:rFonts w:ascii="Calibri" w:hAnsi="Calibri"/>
          <w:sz w:val="22"/>
          <w:szCs w:val="22"/>
        </w:rPr>
        <w:t xml:space="preserve"> aktywności zawodowej mieszkanek </w:t>
      </w:r>
      <w:r w:rsidR="7D86A6A0" w:rsidRPr="0E715692">
        <w:rPr>
          <w:rFonts w:ascii="Calibri" w:hAnsi="Calibri"/>
          <w:sz w:val="22"/>
          <w:szCs w:val="22"/>
        </w:rPr>
        <w:t xml:space="preserve">Miasta </w:t>
      </w:r>
      <w:r w:rsidRPr="0E715692">
        <w:rPr>
          <w:rFonts w:ascii="Calibri" w:hAnsi="Calibri"/>
          <w:sz w:val="22"/>
          <w:szCs w:val="22"/>
        </w:rPr>
        <w:t>Gdańska</w:t>
      </w:r>
      <w:r w:rsidR="2D097DCA" w:rsidRPr="0E715692">
        <w:rPr>
          <w:rFonts w:ascii="Calibri" w:hAnsi="Calibri"/>
          <w:sz w:val="22"/>
          <w:szCs w:val="22"/>
        </w:rPr>
        <w:t xml:space="preserve"> oraz</w:t>
      </w:r>
      <w:r w:rsidR="0E537372" w:rsidRPr="0E715692">
        <w:rPr>
          <w:rFonts w:ascii="Calibri" w:hAnsi="Calibri"/>
          <w:sz w:val="22"/>
          <w:szCs w:val="22"/>
        </w:rPr>
        <w:t xml:space="preserve"> </w:t>
      </w:r>
      <w:r w:rsidRPr="0E715692">
        <w:rPr>
          <w:rFonts w:ascii="Calibri" w:hAnsi="Calibri"/>
          <w:sz w:val="22"/>
          <w:szCs w:val="22"/>
        </w:rPr>
        <w:t xml:space="preserve">wzmacnianie </w:t>
      </w:r>
      <w:r w:rsidR="0E537372" w:rsidRPr="0E715692">
        <w:rPr>
          <w:rFonts w:ascii="Calibri" w:hAnsi="Calibri"/>
          <w:sz w:val="22"/>
          <w:szCs w:val="22"/>
        </w:rPr>
        <w:t xml:space="preserve">ich </w:t>
      </w:r>
      <w:r w:rsidRPr="0E715692">
        <w:rPr>
          <w:rFonts w:ascii="Calibri" w:hAnsi="Calibri"/>
          <w:sz w:val="22"/>
          <w:szCs w:val="22"/>
        </w:rPr>
        <w:t xml:space="preserve">pozycji na rynku pracy poprzez budowanie </w:t>
      </w:r>
      <w:r w:rsidR="1EC6A8C5" w:rsidRPr="0E715692">
        <w:rPr>
          <w:rFonts w:ascii="Calibri" w:hAnsi="Calibri"/>
          <w:sz w:val="22"/>
          <w:szCs w:val="22"/>
        </w:rPr>
        <w:t>pewności siebie i świadomości własnych możliwości zawodowych</w:t>
      </w:r>
      <w:r w:rsidR="198F5718" w:rsidRPr="0E715692">
        <w:rPr>
          <w:rFonts w:ascii="Calibri" w:hAnsi="Calibri"/>
          <w:sz w:val="22"/>
          <w:szCs w:val="22"/>
        </w:rPr>
        <w:t>,</w:t>
      </w:r>
      <w:r w:rsidR="1EC6A8C5" w:rsidRPr="0E715692">
        <w:rPr>
          <w:rFonts w:ascii="Calibri" w:hAnsi="Calibri"/>
          <w:sz w:val="22"/>
          <w:szCs w:val="22"/>
        </w:rPr>
        <w:t xml:space="preserve"> </w:t>
      </w:r>
      <w:r w:rsidR="198F5718" w:rsidRPr="0E715692">
        <w:rPr>
          <w:rFonts w:ascii="Calibri" w:hAnsi="Calibri"/>
          <w:sz w:val="22"/>
          <w:szCs w:val="22"/>
        </w:rPr>
        <w:t>a także</w:t>
      </w:r>
      <w:r w:rsidR="76011277" w:rsidRPr="0E715692">
        <w:rPr>
          <w:rFonts w:ascii="Calibri" w:hAnsi="Calibri"/>
          <w:sz w:val="22"/>
          <w:szCs w:val="22"/>
        </w:rPr>
        <w:t xml:space="preserve"> </w:t>
      </w:r>
      <w:r w:rsidR="03CB6761" w:rsidRPr="0E715692">
        <w:rPr>
          <w:rFonts w:ascii="Calibri" w:hAnsi="Calibri"/>
          <w:sz w:val="22"/>
          <w:szCs w:val="22"/>
        </w:rPr>
        <w:t>rozwój</w:t>
      </w:r>
      <w:r w:rsidRPr="0E715692">
        <w:rPr>
          <w:rFonts w:ascii="Calibri" w:hAnsi="Calibri"/>
          <w:sz w:val="22"/>
          <w:szCs w:val="22"/>
        </w:rPr>
        <w:t xml:space="preserve"> </w:t>
      </w:r>
      <w:r w:rsidR="1CCF5DC8" w:rsidRPr="0E715692">
        <w:rPr>
          <w:rFonts w:ascii="Calibri" w:hAnsi="Calibri"/>
          <w:sz w:val="22"/>
          <w:szCs w:val="22"/>
        </w:rPr>
        <w:t>kompetencji miękkich</w:t>
      </w:r>
      <w:r w:rsidR="198F5718" w:rsidRPr="0E715692">
        <w:rPr>
          <w:rFonts w:ascii="Calibri" w:hAnsi="Calibri"/>
          <w:sz w:val="22"/>
          <w:szCs w:val="22"/>
        </w:rPr>
        <w:t xml:space="preserve"> i</w:t>
      </w:r>
      <w:r w:rsidR="52A76662" w:rsidRPr="0E715692">
        <w:rPr>
          <w:rFonts w:ascii="Calibri" w:hAnsi="Calibri"/>
          <w:sz w:val="22"/>
          <w:szCs w:val="22"/>
        </w:rPr>
        <w:t xml:space="preserve"> wsparcie zdrowia psychicznego</w:t>
      </w:r>
      <w:r w:rsidR="112D2558" w:rsidRPr="0E715692">
        <w:rPr>
          <w:rFonts w:ascii="Calibri" w:hAnsi="Calibri"/>
          <w:sz w:val="22"/>
          <w:szCs w:val="22"/>
        </w:rPr>
        <w:t>.</w:t>
      </w:r>
      <w:r w:rsidR="05BF3803" w:rsidRPr="0E715692">
        <w:rPr>
          <w:rFonts w:ascii="Calibri" w:hAnsi="Calibri"/>
          <w:sz w:val="22"/>
          <w:szCs w:val="22"/>
        </w:rPr>
        <w:t xml:space="preserve"> </w:t>
      </w:r>
    </w:p>
    <w:p w14:paraId="04E1EB6C" w14:textId="1436CBB0" w:rsidR="00526B0C" w:rsidRDefault="00526B0C" w:rsidP="006E4CFB">
      <w:pPr>
        <w:pStyle w:val="Nagwek2"/>
        <w:numPr>
          <w:ilvl w:val="0"/>
          <w:numId w:val="0"/>
        </w:numPr>
        <w:ind w:left="720"/>
        <w:jc w:val="center"/>
      </w:pPr>
      <w:r w:rsidRPr="00747A65">
        <w:t xml:space="preserve">§ </w:t>
      </w:r>
      <w:r>
        <w:t>3</w:t>
      </w:r>
      <w:r w:rsidRPr="000E2669">
        <w:t>.</w:t>
      </w:r>
      <w:r>
        <w:br/>
        <w:t>Opis grupy docelowej</w:t>
      </w:r>
    </w:p>
    <w:p w14:paraId="1530E73F" w14:textId="1BD9AF42" w:rsidR="00526B0C" w:rsidRDefault="18D3D899" w:rsidP="00260065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 xml:space="preserve">Projekt skierowany jest do 200 mieszkanek </w:t>
      </w:r>
      <w:r w:rsidR="57E45EC0" w:rsidRPr="0E715692">
        <w:rPr>
          <w:rFonts w:ascii="Calibri" w:hAnsi="Calibri" w:cs="Calibri"/>
          <w:sz w:val="22"/>
          <w:szCs w:val="22"/>
        </w:rPr>
        <w:t>M</w:t>
      </w:r>
      <w:r w:rsidR="0686AAED" w:rsidRPr="0E715692">
        <w:rPr>
          <w:rFonts w:ascii="Calibri" w:hAnsi="Calibri" w:cs="Calibri"/>
          <w:sz w:val="22"/>
          <w:szCs w:val="22"/>
        </w:rPr>
        <w:t xml:space="preserve">iasta </w:t>
      </w:r>
      <w:r w:rsidRPr="0E715692">
        <w:rPr>
          <w:rFonts w:ascii="Calibri" w:hAnsi="Calibri" w:cs="Calibri"/>
          <w:sz w:val="22"/>
          <w:szCs w:val="22"/>
        </w:rPr>
        <w:t>Gdańsk</w:t>
      </w:r>
      <w:r w:rsidR="30D41849" w:rsidRPr="0E715692">
        <w:rPr>
          <w:rFonts w:ascii="Calibri" w:hAnsi="Calibri" w:cs="Calibri"/>
          <w:sz w:val="22"/>
          <w:szCs w:val="22"/>
        </w:rPr>
        <w:t>a</w:t>
      </w:r>
      <w:r w:rsidR="0686AAED" w:rsidRPr="0E715692">
        <w:rPr>
          <w:rFonts w:ascii="Calibri" w:hAnsi="Calibri" w:cs="Calibri"/>
          <w:sz w:val="22"/>
          <w:szCs w:val="22"/>
        </w:rPr>
        <w:t>.</w:t>
      </w:r>
    </w:p>
    <w:p w14:paraId="6C1B48BD" w14:textId="7C00BAC3" w:rsidR="000B4EAF" w:rsidRDefault="091C766E" w:rsidP="00260065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>Uczestniczkami projektu mogą zostać kobiety</w:t>
      </w:r>
      <w:r w:rsidR="1DF1524C" w:rsidRPr="0E715692">
        <w:rPr>
          <w:rFonts w:ascii="Calibri" w:hAnsi="Calibri" w:cs="Calibri"/>
          <w:sz w:val="22"/>
          <w:szCs w:val="22"/>
        </w:rPr>
        <w:t>,</w:t>
      </w:r>
      <w:r w:rsidRPr="0E715692">
        <w:rPr>
          <w:rFonts w:ascii="Calibri" w:hAnsi="Calibri" w:cs="Calibri"/>
          <w:sz w:val="22"/>
          <w:szCs w:val="22"/>
        </w:rPr>
        <w:t xml:space="preserve"> </w:t>
      </w:r>
      <w:r w:rsidR="3BDA1736" w:rsidRPr="0E715692">
        <w:rPr>
          <w:rFonts w:ascii="Calibri" w:hAnsi="Calibri" w:cs="Calibri"/>
          <w:sz w:val="22"/>
          <w:szCs w:val="22"/>
        </w:rPr>
        <w:t xml:space="preserve">które ukończyły 18 rok życia, </w:t>
      </w:r>
      <w:r w:rsidR="0686AAED" w:rsidRPr="0E715692">
        <w:rPr>
          <w:rFonts w:ascii="Calibri" w:hAnsi="Calibri" w:cs="Calibri"/>
          <w:sz w:val="22"/>
          <w:szCs w:val="22"/>
        </w:rPr>
        <w:t xml:space="preserve">mieszkają </w:t>
      </w:r>
      <w:r w:rsidR="00640885">
        <w:rPr>
          <w:rFonts w:ascii="Calibri" w:hAnsi="Calibri" w:cs="Calibri"/>
          <w:sz w:val="22"/>
          <w:szCs w:val="22"/>
        </w:rPr>
        <w:br/>
      </w:r>
      <w:r w:rsidR="0686AAED" w:rsidRPr="0E715692">
        <w:rPr>
          <w:rFonts w:ascii="Calibri" w:hAnsi="Calibri" w:cs="Calibri"/>
          <w:sz w:val="22"/>
          <w:szCs w:val="22"/>
        </w:rPr>
        <w:t>na teren</w:t>
      </w:r>
      <w:r w:rsidR="22A5E219" w:rsidRPr="0E715692">
        <w:rPr>
          <w:rFonts w:ascii="Calibri" w:hAnsi="Calibri" w:cs="Calibri"/>
          <w:sz w:val="22"/>
          <w:szCs w:val="22"/>
        </w:rPr>
        <w:t>ie Miasta Gdańsk</w:t>
      </w:r>
      <w:r w:rsidR="7690F9DF" w:rsidRPr="0E715692">
        <w:rPr>
          <w:rFonts w:ascii="Calibri" w:hAnsi="Calibri" w:cs="Calibri"/>
          <w:sz w:val="22"/>
          <w:szCs w:val="22"/>
        </w:rPr>
        <w:t>a</w:t>
      </w:r>
      <w:r w:rsidR="22A5E219" w:rsidRPr="0E715692">
        <w:rPr>
          <w:rFonts w:ascii="Calibri" w:hAnsi="Calibri" w:cs="Calibri"/>
          <w:sz w:val="22"/>
          <w:szCs w:val="22"/>
        </w:rPr>
        <w:t xml:space="preserve">, </w:t>
      </w:r>
      <w:r w:rsidR="42ED01C1" w:rsidRPr="0E715692">
        <w:rPr>
          <w:rFonts w:ascii="Calibri" w:hAnsi="Calibri" w:cs="Calibri"/>
          <w:sz w:val="22"/>
          <w:szCs w:val="22"/>
        </w:rPr>
        <w:t>ze szczególnym uwzględnieniem</w:t>
      </w:r>
      <w:r w:rsidR="22A5E219" w:rsidRPr="0E715692">
        <w:rPr>
          <w:rFonts w:ascii="Calibri" w:hAnsi="Calibri" w:cs="Calibri"/>
          <w:sz w:val="22"/>
          <w:szCs w:val="22"/>
        </w:rPr>
        <w:t xml:space="preserve"> </w:t>
      </w:r>
      <w:r w:rsidR="65070E2E" w:rsidRPr="0E715692">
        <w:rPr>
          <w:rFonts w:ascii="Calibri" w:hAnsi="Calibri" w:cs="Calibri"/>
          <w:sz w:val="22"/>
          <w:szCs w:val="22"/>
        </w:rPr>
        <w:t xml:space="preserve">osób </w:t>
      </w:r>
      <w:r w:rsidR="22A5E219" w:rsidRPr="0E715692">
        <w:rPr>
          <w:rFonts w:ascii="Calibri" w:hAnsi="Calibri" w:cs="Calibri"/>
          <w:sz w:val="22"/>
          <w:szCs w:val="22"/>
        </w:rPr>
        <w:t>narażonych na wykluczenie z rynku pracy</w:t>
      </w:r>
      <w:r w:rsidR="72D1EA41" w:rsidRPr="0E715692">
        <w:rPr>
          <w:rFonts w:ascii="Calibri" w:hAnsi="Calibri" w:cs="Calibri"/>
          <w:sz w:val="22"/>
          <w:szCs w:val="22"/>
        </w:rPr>
        <w:t>, w tym</w:t>
      </w:r>
      <w:r w:rsidR="0686AAED" w:rsidRPr="0E715692">
        <w:rPr>
          <w:rFonts w:ascii="Calibri" w:hAnsi="Calibri" w:cs="Calibri"/>
          <w:sz w:val="22"/>
          <w:szCs w:val="22"/>
        </w:rPr>
        <w:t>:</w:t>
      </w:r>
    </w:p>
    <w:p w14:paraId="286E06B2" w14:textId="03601A58" w:rsidR="000B4EAF" w:rsidRDefault="09812DC2" w:rsidP="00FE5C35">
      <w:pPr>
        <w:pStyle w:val="Akapitzlist"/>
        <w:numPr>
          <w:ilvl w:val="0"/>
          <w:numId w:val="42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 xml:space="preserve">kobiety </w:t>
      </w:r>
      <w:r w:rsidR="0686AAED" w:rsidRPr="0E715692">
        <w:rPr>
          <w:rFonts w:ascii="Calibri" w:hAnsi="Calibri" w:cs="Calibri"/>
          <w:sz w:val="22"/>
          <w:szCs w:val="22"/>
        </w:rPr>
        <w:t xml:space="preserve">wychowujące dzieci – napotykające na bariery związane z obowiązkami opiekuńczymi i trudnościami w znalezieniu elastycznych form </w:t>
      </w:r>
      <w:r w:rsidR="00AB6475">
        <w:rPr>
          <w:rFonts w:ascii="Calibri" w:hAnsi="Calibri" w:cs="Calibri"/>
          <w:sz w:val="22"/>
          <w:szCs w:val="22"/>
        </w:rPr>
        <w:t>zatrudnienia</w:t>
      </w:r>
      <w:r w:rsidR="69C455B1" w:rsidRPr="0E715692">
        <w:rPr>
          <w:rFonts w:ascii="Calibri" w:hAnsi="Calibri" w:cs="Calibri"/>
          <w:sz w:val="22"/>
          <w:szCs w:val="22"/>
        </w:rPr>
        <w:t>;</w:t>
      </w:r>
    </w:p>
    <w:p w14:paraId="54B1E2DB" w14:textId="017947EF" w:rsidR="000962A6" w:rsidRDefault="01873DBB" w:rsidP="0E715692">
      <w:pPr>
        <w:pStyle w:val="Akapitzlist"/>
        <w:numPr>
          <w:ilvl w:val="0"/>
          <w:numId w:val="42"/>
        </w:numPr>
        <w:spacing w:after="120" w:line="276" w:lineRule="auto"/>
        <w:jc w:val="both"/>
        <w:rPr>
          <w:rFonts w:ascii="Calibri" w:hAnsi="Calibri" w:cs="Calibri"/>
        </w:rPr>
      </w:pPr>
      <w:r w:rsidRPr="0E715692">
        <w:rPr>
          <w:rFonts w:ascii="Calibri" w:hAnsi="Calibri" w:cs="Calibri"/>
          <w:sz w:val="22"/>
          <w:szCs w:val="22"/>
        </w:rPr>
        <w:t>k</w:t>
      </w:r>
      <w:r w:rsidR="3B21894E" w:rsidRPr="0E715692">
        <w:rPr>
          <w:rFonts w:ascii="Calibri" w:hAnsi="Calibri" w:cs="Calibri"/>
          <w:sz w:val="22"/>
          <w:szCs w:val="22"/>
        </w:rPr>
        <w:t xml:space="preserve">obiety </w:t>
      </w:r>
      <w:r w:rsidR="3AF71770" w:rsidRPr="0E715692">
        <w:rPr>
          <w:rFonts w:ascii="Calibri" w:hAnsi="Calibri" w:cs="Calibri"/>
          <w:sz w:val="22"/>
          <w:szCs w:val="22"/>
        </w:rPr>
        <w:t>powracające na rynek pracy – mające przerwę w aktywności zawodowej,</w:t>
      </w:r>
      <w:r w:rsidR="000962A6">
        <w:br/>
      </w:r>
      <w:r w:rsidR="3AF71770" w:rsidRPr="0E715692">
        <w:rPr>
          <w:rFonts w:ascii="Calibri" w:hAnsi="Calibri" w:cs="Calibri"/>
          <w:sz w:val="22"/>
          <w:szCs w:val="22"/>
        </w:rPr>
        <w:t xml:space="preserve"> np. związanej z urlopem macierzyńskim lub wychowawczym</w:t>
      </w:r>
      <w:r w:rsidR="542B023E" w:rsidRPr="0E715692">
        <w:rPr>
          <w:rFonts w:ascii="Calibri" w:hAnsi="Calibri" w:cs="Calibri"/>
          <w:sz w:val="22"/>
          <w:szCs w:val="22"/>
        </w:rPr>
        <w:t>;</w:t>
      </w:r>
    </w:p>
    <w:p w14:paraId="69CFF12D" w14:textId="0E2B5BA3" w:rsidR="000962A6" w:rsidRDefault="5E41257C" w:rsidP="0E715692">
      <w:pPr>
        <w:pStyle w:val="Akapitzlist"/>
        <w:numPr>
          <w:ilvl w:val="0"/>
          <w:numId w:val="42"/>
        </w:numPr>
        <w:spacing w:after="120" w:line="276" w:lineRule="auto"/>
        <w:jc w:val="both"/>
        <w:rPr>
          <w:rFonts w:ascii="Calibri" w:hAnsi="Calibri" w:cs="Calibri"/>
        </w:rPr>
      </w:pPr>
      <w:r w:rsidRPr="0E715692">
        <w:rPr>
          <w:rFonts w:ascii="Calibri" w:hAnsi="Calibri" w:cs="Calibri"/>
          <w:sz w:val="22"/>
          <w:szCs w:val="22"/>
        </w:rPr>
        <w:t xml:space="preserve">kobiety </w:t>
      </w:r>
      <w:r w:rsidR="3AF71770" w:rsidRPr="0E715692">
        <w:rPr>
          <w:rFonts w:ascii="Calibri" w:hAnsi="Calibri" w:cs="Calibri"/>
          <w:sz w:val="22"/>
          <w:szCs w:val="22"/>
        </w:rPr>
        <w:t>w wieku 50 + znajdujące się w grupie wiekowej, w której ryzyko długotrwałego bezrobocia oraz stereotypy związane z wiekiem utrudniają znalezienie pracy</w:t>
      </w:r>
      <w:r w:rsidR="53E0B4C6" w:rsidRPr="0E715692">
        <w:rPr>
          <w:rFonts w:ascii="Calibri" w:hAnsi="Calibri" w:cs="Calibri"/>
          <w:sz w:val="22"/>
          <w:szCs w:val="22"/>
        </w:rPr>
        <w:t>;</w:t>
      </w:r>
    </w:p>
    <w:p w14:paraId="35CC4B4D" w14:textId="41C7AECC" w:rsidR="000962A6" w:rsidRDefault="5255E93E" w:rsidP="00FE5C35">
      <w:pPr>
        <w:pStyle w:val="Akapitzlist"/>
        <w:numPr>
          <w:ilvl w:val="0"/>
          <w:numId w:val="42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 xml:space="preserve">kobiety </w:t>
      </w:r>
      <w:r w:rsidR="14FA194D" w:rsidRPr="0E715692">
        <w:rPr>
          <w:rFonts w:ascii="Calibri" w:hAnsi="Calibri" w:cs="Calibri"/>
          <w:sz w:val="22"/>
          <w:szCs w:val="22"/>
        </w:rPr>
        <w:t xml:space="preserve">długotrwale bezrobotne lub nieaktywne zawodowo – borykające się z brakiem aktualnych kompetencji, obniżonym poczuciem własnej wartości zawodowej </w:t>
      </w:r>
      <w:r w:rsidR="004B7C72">
        <w:br/>
      </w:r>
      <w:r w:rsidR="14FA194D" w:rsidRPr="0E715692">
        <w:rPr>
          <w:rFonts w:ascii="Calibri" w:hAnsi="Calibri" w:cs="Calibri"/>
          <w:sz w:val="22"/>
          <w:szCs w:val="22"/>
        </w:rPr>
        <w:t>i trudnościami w znalezieniu pracy</w:t>
      </w:r>
      <w:r w:rsidR="743EAD25" w:rsidRPr="0E715692">
        <w:rPr>
          <w:rFonts w:ascii="Calibri" w:hAnsi="Calibri" w:cs="Calibri"/>
          <w:sz w:val="22"/>
          <w:szCs w:val="22"/>
        </w:rPr>
        <w:t>;</w:t>
      </w:r>
    </w:p>
    <w:p w14:paraId="7DB81D86" w14:textId="521EAAB5" w:rsidR="004B7C72" w:rsidRPr="00762FB3" w:rsidRDefault="00BA3DF9" w:rsidP="00FE5C35">
      <w:pPr>
        <w:pStyle w:val="Akapitzlist"/>
        <w:numPr>
          <w:ilvl w:val="0"/>
          <w:numId w:val="42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0762FB3">
        <w:rPr>
          <w:rFonts w:ascii="Calibri" w:hAnsi="Calibri" w:cs="Calibri"/>
          <w:sz w:val="22"/>
          <w:szCs w:val="22"/>
        </w:rPr>
        <w:t xml:space="preserve">kobiety </w:t>
      </w:r>
      <w:r w:rsidR="14FA194D" w:rsidRPr="00762FB3">
        <w:rPr>
          <w:rFonts w:ascii="Calibri" w:hAnsi="Calibri" w:cs="Calibri"/>
          <w:sz w:val="22"/>
          <w:szCs w:val="22"/>
        </w:rPr>
        <w:t xml:space="preserve">migrantki – napotykające na bariery językowe, kulturowe oraz trudności </w:t>
      </w:r>
      <w:r w:rsidR="005C7BAA">
        <w:rPr>
          <w:rFonts w:ascii="Calibri" w:hAnsi="Calibri" w:cs="Calibri"/>
          <w:sz w:val="22"/>
          <w:szCs w:val="22"/>
        </w:rPr>
        <w:br/>
      </w:r>
      <w:r w:rsidR="14FA194D" w:rsidRPr="00762FB3">
        <w:rPr>
          <w:rFonts w:ascii="Calibri" w:hAnsi="Calibri" w:cs="Calibri"/>
          <w:sz w:val="22"/>
          <w:szCs w:val="22"/>
        </w:rPr>
        <w:t>w uznawaniu kwalifikacji zawodowych</w:t>
      </w:r>
      <w:r w:rsidR="5417A6C0" w:rsidRPr="00762FB3">
        <w:rPr>
          <w:rFonts w:ascii="Calibri" w:hAnsi="Calibri" w:cs="Calibri"/>
          <w:sz w:val="22"/>
          <w:szCs w:val="22"/>
        </w:rPr>
        <w:t>;</w:t>
      </w:r>
    </w:p>
    <w:p w14:paraId="60330C54" w14:textId="7157D6B9" w:rsidR="009416AE" w:rsidRPr="009416AE" w:rsidRDefault="7C770D57" w:rsidP="009416AE">
      <w:pPr>
        <w:pStyle w:val="Akapitzlist"/>
        <w:numPr>
          <w:ilvl w:val="0"/>
          <w:numId w:val="42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 xml:space="preserve">kobiety </w:t>
      </w:r>
      <w:r w:rsidR="14FA194D" w:rsidRPr="0E715692">
        <w:rPr>
          <w:rFonts w:ascii="Calibri" w:hAnsi="Calibri" w:cs="Calibri"/>
          <w:sz w:val="22"/>
          <w:szCs w:val="22"/>
        </w:rPr>
        <w:t>pracujące chcące poprawić swoją sytuacj</w:t>
      </w:r>
      <w:r w:rsidR="00CD0FB2">
        <w:rPr>
          <w:rFonts w:ascii="Calibri" w:hAnsi="Calibri" w:cs="Calibri"/>
          <w:sz w:val="22"/>
          <w:szCs w:val="22"/>
        </w:rPr>
        <w:t>ę</w:t>
      </w:r>
      <w:r w:rsidR="14FA194D" w:rsidRPr="0E715692">
        <w:rPr>
          <w:rFonts w:ascii="Calibri" w:hAnsi="Calibri" w:cs="Calibri"/>
          <w:sz w:val="22"/>
          <w:szCs w:val="22"/>
        </w:rPr>
        <w:t xml:space="preserve"> na rynku pracy – odczuwające brak możliwości rozwoju zawodowego, zmotywowane do przekwalifikowania się w celu znalezienia bardziej stabilnego i satysfakcjonującego zatrudnienia</w:t>
      </w:r>
      <w:r w:rsidR="005306A9">
        <w:rPr>
          <w:rFonts w:ascii="Calibri" w:hAnsi="Calibri" w:cs="Calibri"/>
          <w:sz w:val="22"/>
          <w:szCs w:val="22"/>
        </w:rPr>
        <w:t>.</w:t>
      </w:r>
    </w:p>
    <w:p w14:paraId="4790DC28" w14:textId="3DDA374A" w:rsidR="00704833" w:rsidRPr="00564101" w:rsidRDefault="00F0716B" w:rsidP="0013463A">
      <w:pPr>
        <w:pStyle w:val="Nagwek2"/>
        <w:numPr>
          <w:ilvl w:val="0"/>
          <w:numId w:val="0"/>
        </w:numPr>
        <w:spacing w:line="276" w:lineRule="auto"/>
        <w:ind w:left="720"/>
        <w:jc w:val="center"/>
      </w:pPr>
      <w:bookmarkStart w:id="4" w:name="_Hlk211256981"/>
      <w:bookmarkStart w:id="5" w:name="_Hlk210649675"/>
      <w:r w:rsidRPr="00747A65">
        <w:t xml:space="preserve">§ </w:t>
      </w:r>
      <w:r>
        <w:t>4</w:t>
      </w:r>
      <w:r w:rsidRPr="000E2669">
        <w:t>.</w:t>
      </w:r>
      <w:bookmarkEnd w:id="4"/>
      <w:r>
        <w:br/>
        <w:t>Proces rekrutacji i uczestnictwa w projekcie</w:t>
      </w:r>
    </w:p>
    <w:bookmarkEnd w:id="5"/>
    <w:p w14:paraId="25B1C247" w14:textId="0E0A3A4F" w:rsidR="00D7184A" w:rsidRPr="00734088" w:rsidRDefault="0B4DE02E" w:rsidP="0E715692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Rekrutacja </w:t>
      </w:r>
      <w:r w:rsidR="12365CC2" w:rsidRPr="0E715692">
        <w:rPr>
          <w:rFonts w:ascii="Calibri" w:eastAsia="Calibri" w:hAnsi="Calibri"/>
          <w:sz w:val="22"/>
          <w:szCs w:val="22"/>
          <w:lang w:eastAsia="en-US"/>
        </w:rPr>
        <w:t xml:space="preserve">do </w:t>
      </w:r>
      <w:r w:rsidR="129D1982" w:rsidRPr="0E715692">
        <w:rPr>
          <w:rFonts w:ascii="Calibri" w:eastAsia="Calibri" w:hAnsi="Calibri"/>
          <w:sz w:val="22"/>
          <w:szCs w:val="22"/>
          <w:lang w:eastAsia="en-US"/>
        </w:rPr>
        <w:t>projektu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1EC31B31" w:rsidRPr="0E715692">
        <w:rPr>
          <w:rFonts w:ascii="Calibri" w:eastAsia="Calibri" w:hAnsi="Calibri"/>
          <w:sz w:val="22"/>
          <w:szCs w:val="22"/>
          <w:lang w:eastAsia="en-US"/>
        </w:rPr>
        <w:t>m</w:t>
      </w:r>
      <w:r w:rsidR="55AD6048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charakter ciągły </w:t>
      </w:r>
      <w:r w:rsidR="46ABD3C5" w:rsidRPr="0E715692">
        <w:rPr>
          <w:rFonts w:ascii="Calibri" w:eastAsia="Calibri" w:hAnsi="Calibri"/>
          <w:sz w:val="22"/>
          <w:szCs w:val="22"/>
          <w:lang w:eastAsia="en-US"/>
        </w:rPr>
        <w:t xml:space="preserve">i </w:t>
      </w:r>
      <w:r w:rsidR="19FB2BCF" w:rsidRPr="0E715692">
        <w:rPr>
          <w:rFonts w:ascii="Calibri" w:eastAsia="Calibri" w:hAnsi="Calibri"/>
          <w:sz w:val="22"/>
          <w:szCs w:val="22"/>
          <w:lang w:eastAsia="en-US"/>
        </w:rPr>
        <w:t xml:space="preserve">jest </w:t>
      </w:r>
      <w:r w:rsidR="2A591C8B" w:rsidRPr="0E715692">
        <w:rPr>
          <w:rFonts w:ascii="Calibri" w:eastAsia="Calibri" w:hAnsi="Calibri"/>
          <w:sz w:val="22"/>
          <w:szCs w:val="22"/>
          <w:lang w:eastAsia="en-US"/>
        </w:rPr>
        <w:t xml:space="preserve">prowadzona 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przez cały </w:t>
      </w:r>
      <w:r w:rsidR="2A591C8B" w:rsidRPr="0E715692">
        <w:rPr>
          <w:rFonts w:ascii="Calibri" w:eastAsia="Calibri" w:hAnsi="Calibri"/>
          <w:sz w:val="22"/>
          <w:szCs w:val="22"/>
          <w:lang w:eastAsia="en-US"/>
        </w:rPr>
        <w:t>okres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trwania </w:t>
      </w:r>
      <w:r w:rsidR="00923E6B">
        <w:rPr>
          <w:rFonts w:ascii="Calibri" w:eastAsia="Calibri" w:hAnsi="Calibri"/>
          <w:sz w:val="22"/>
          <w:szCs w:val="22"/>
          <w:lang w:eastAsia="en-US"/>
        </w:rPr>
        <w:t>p</w:t>
      </w:r>
      <w:r w:rsidRPr="0E715692">
        <w:rPr>
          <w:rFonts w:ascii="Calibri" w:eastAsia="Calibri" w:hAnsi="Calibri"/>
          <w:sz w:val="22"/>
          <w:szCs w:val="22"/>
          <w:lang w:eastAsia="en-US"/>
        </w:rPr>
        <w:t>rojektu</w:t>
      </w:r>
      <w:r w:rsidR="5BCB0743" w:rsidRPr="0E715692">
        <w:rPr>
          <w:rFonts w:ascii="Calibri" w:eastAsia="Calibri" w:hAnsi="Calibri"/>
          <w:sz w:val="22"/>
          <w:szCs w:val="22"/>
          <w:lang w:eastAsia="en-US"/>
        </w:rPr>
        <w:t xml:space="preserve"> w sposób otwarty, przejrzysty i niedyskryminujący.</w:t>
      </w:r>
    </w:p>
    <w:p w14:paraId="2D1734EE" w14:textId="71125A35" w:rsidR="00C77393" w:rsidRPr="00511872" w:rsidRDefault="1DA87592" w:rsidP="0E715692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Rekrutacja </w:t>
      </w:r>
      <w:r w:rsidR="66953E02" w:rsidRPr="0E715692">
        <w:rPr>
          <w:rFonts w:ascii="Calibri" w:eastAsia="Calibri" w:hAnsi="Calibri"/>
          <w:sz w:val="22"/>
          <w:szCs w:val="22"/>
          <w:lang w:eastAsia="en-US"/>
        </w:rPr>
        <w:t>jest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prowadzona ze szczególnym uwzględnieniem </w:t>
      </w:r>
      <w:r w:rsidR="61032610" w:rsidRPr="0E715692">
        <w:rPr>
          <w:rFonts w:ascii="Calibri" w:eastAsia="Calibri" w:hAnsi="Calibri"/>
          <w:sz w:val="22"/>
          <w:szCs w:val="22"/>
          <w:lang w:eastAsia="en-US"/>
        </w:rPr>
        <w:t xml:space="preserve">indywidualnych </w:t>
      </w:r>
      <w:r w:rsidRPr="0E715692">
        <w:rPr>
          <w:rFonts w:ascii="Calibri" w:eastAsia="Calibri" w:hAnsi="Calibri"/>
          <w:sz w:val="22"/>
          <w:szCs w:val="22"/>
          <w:lang w:eastAsia="en-US"/>
        </w:rPr>
        <w:t>potrzeb</w:t>
      </w:r>
      <w:r w:rsidR="61032610" w:rsidRPr="0E715692">
        <w:rPr>
          <w:rFonts w:ascii="Calibri" w:eastAsia="Calibri" w:hAnsi="Calibri"/>
          <w:sz w:val="22"/>
          <w:szCs w:val="22"/>
          <w:lang w:eastAsia="en-US"/>
        </w:rPr>
        <w:t xml:space="preserve"> kandydatek na Uczestniczki</w:t>
      </w:r>
      <w:r w:rsidR="5267AA92" w:rsidRPr="0E715692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69A2C6C2" w14:textId="713931AC" w:rsidR="001E79F3" w:rsidRPr="00440B2E" w:rsidRDefault="1BB600A4" w:rsidP="007B64DC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bookmarkStart w:id="6" w:name="_Hlk211256962"/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Rekrutacja </w:t>
      </w:r>
      <w:r w:rsidR="61032610" w:rsidRPr="0E715692">
        <w:rPr>
          <w:rFonts w:ascii="Calibri" w:eastAsia="Calibri" w:hAnsi="Calibri"/>
          <w:sz w:val="22"/>
          <w:szCs w:val="22"/>
          <w:lang w:eastAsia="en-US"/>
        </w:rPr>
        <w:t xml:space="preserve">do </w:t>
      </w:r>
      <w:r w:rsidR="00923E6B">
        <w:rPr>
          <w:rFonts w:ascii="Calibri" w:eastAsia="Calibri" w:hAnsi="Calibri"/>
          <w:sz w:val="22"/>
          <w:szCs w:val="22"/>
          <w:lang w:eastAsia="en-US"/>
        </w:rPr>
        <w:t>p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rojektu </w:t>
      </w:r>
      <w:r w:rsidR="609983C3" w:rsidRPr="0E715692">
        <w:rPr>
          <w:rFonts w:ascii="Calibri" w:eastAsia="Calibri" w:hAnsi="Calibri"/>
          <w:sz w:val="22"/>
          <w:szCs w:val="22"/>
          <w:lang w:eastAsia="en-US"/>
        </w:rPr>
        <w:t xml:space="preserve">jest 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prowadzona </w:t>
      </w:r>
      <w:r w:rsidR="61032610" w:rsidRPr="0E715692">
        <w:rPr>
          <w:rFonts w:ascii="Calibri" w:eastAsia="Calibri" w:hAnsi="Calibri"/>
          <w:sz w:val="22"/>
          <w:szCs w:val="22"/>
          <w:lang w:eastAsia="en-US"/>
        </w:rPr>
        <w:t xml:space="preserve">przez 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Partnerów </w:t>
      </w:r>
      <w:r w:rsidR="00A32DC3">
        <w:rPr>
          <w:rFonts w:ascii="Calibri" w:eastAsia="Calibri" w:hAnsi="Calibri"/>
          <w:sz w:val="22"/>
          <w:szCs w:val="22"/>
          <w:lang w:eastAsia="en-US"/>
        </w:rPr>
        <w:t>p</w:t>
      </w:r>
      <w:r w:rsidR="55AD6048" w:rsidRPr="0E715692">
        <w:rPr>
          <w:rFonts w:ascii="Calibri" w:eastAsia="Calibri" w:hAnsi="Calibri"/>
          <w:sz w:val="22"/>
          <w:szCs w:val="22"/>
          <w:lang w:eastAsia="en-US"/>
        </w:rPr>
        <w:t>rojektu</w:t>
      </w:r>
      <w:r w:rsidRPr="0E715692">
        <w:rPr>
          <w:rFonts w:ascii="Calibri" w:eastAsia="Calibri" w:hAnsi="Calibri"/>
          <w:sz w:val="22"/>
          <w:szCs w:val="22"/>
          <w:lang w:eastAsia="en-US"/>
        </w:rPr>
        <w:t>.</w:t>
      </w:r>
    </w:p>
    <w:bookmarkEnd w:id="6"/>
    <w:p w14:paraId="1A5C8A29" w14:textId="3E3F44F0" w:rsidR="00071FE6" w:rsidRDefault="55AD6048" w:rsidP="00214307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Informacja o możliwości udziału w Projekcie </w:t>
      </w:r>
      <w:r w:rsidR="799BE9F7" w:rsidRPr="0E715692">
        <w:rPr>
          <w:rFonts w:ascii="Calibri" w:eastAsia="Calibri" w:hAnsi="Calibri"/>
          <w:sz w:val="22"/>
          <w:szCs w:val="22"/>
          <w:lang w:eastAsia="en-US"/>
        </w:rPr>
        <w:t>jest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oparta na akcji informacyjno-promocyjnej oraz informacjach zamieszczanych na portalach społecznościowych i na stronach</w:t>
      </w:r>
      <w:r w:rsidR="00214307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E715692">
        <w:rPr>
          <w:rFonts w:ascii="Calibri" w:eastAsia="Calibri" w:hAnsi="Calibri"/>
          <w:sz w:val="22"/>
          <w:szCs w:val="22"/>
          <w:lang w:eastAsia="en-US"/>
        </w:rPr>
        <w:t>internetowych Partnerów projektu.</w:t>
      </w:r>
    </w:p>
    <w:p w14:paraId="6D0D315A" w14:textId="6C8EE290" w:rsidR="00D06CAA" w:rsidRDefault="66D025FA" w:rsidP="0E715692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lastRenderedPageBreak/>
        <w:t xml:space="preserve">Regulamin rekrutacji </w:t>
      </w:r>
      <w:r w:rsidR="2609AED3" w:rsidRPr="0E715692">
        <w:rPr>
          <w:rFonts w:ascii="Calibri" w:eastAsia="Calibri" w:hAnsi="Calibri"/>
          <w:sz w:val="22"/>
          <w:szCs w:val="22"/>
          <w:lang w:eastAsia="en-US"/>
        </w:rPr>
        <w:t xml:space="preserve">i uczestnictwa </w:t>
      </w:r>
      <w:r w:rsidR="63CBAD58" w:rsidRPr="0E715692">
        <w:rPr>
          <w:rFonts w:ascii="Calibri" w:eastAsia="Calibri" w:hAnsi="Calibri"/>
          <w:sz w:val="22"/>
          <w:szCs w:val="22"/>
          <w:lang w:eastAsia="en-US"/>
        </w:rPr>
        <w:t xml:space="preserve">w </w:t>
      </w:r>
      <w:r w:rsidR="55AD6048" w:rsidRPr="0E715692">
        <w:rPr>
          <w:rFonts w:ascii="Calibri" w:eastAsia="Calibri" w:hAnsi="Calibri"/>
          <w:sz w:val="22"/>
          <w:szCs w:val="22"/>
          <w:lang w:eastAsia="en-US"/>
        </w:rPr>
        <w:t>P</w:t>
      </w:r>
      <w:r w:rsidR="63CBAD58" w:rsidRPr="0E715692">
        <w:rPr>
          <w:rFonts w:ascii="Calibri" w:eastAsia="Calibri" w:hAnsi="Calibri"/>
          <w:sz w:val="22"/>
          <w:szCs w:val="22"/>
          <w:lang w:eastAsia="en-US"/>
        </w:rPr>
        <w:t>rojekcie</w:t>
      </w:r>
      <w:r w:rsidR="1172983D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55AD6048" w:rsidRPr="0E715692">
        <w:rPr>
          <w:rFonts w:ascii="Calibri" w:eastAsia="Calibri" w:hAnsi="Calibri"/>
          <w:sz w:val="22"/>
          <w:szCs w:val="22"/>
          <w:lang w:eastAsia="en-US"/>
        </w:rPr>
        <w:t>wraz z pozostałą dokumentacją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55AD6048" w:rsidRPr="0E715692">
        <w:rPr>
          <w:rFonts w:ascii="Calibri" w:eastAsia="Calibri" w:hAnsi="Calibri"/>
          <w:sz w:val="22"/>
          <w:szCs w:val="22"/>
          <w:lang w:eastAsia="en-US"/>
        </w:rPr>
        <w:t>jest dostępny na stronach internetowych Partneró</w:t>
      </w:r>
      <w:r w:rsidR="27CDDC8E" w:rsidRPr="0E715692">
        <w:rPr>
          <w:rFonts w:ascii="Calibri" w:eastAsia="Calibri" w:hAnsi="Calibri"/>
          <w:sz w:val="22"/>
          <w:szCs w:val="22"/>
          <w:lang w:eastAsia="en-US"/>
        </w:rPr>
        <w:t>w</w:t>
      </w:r>
      <w:r w:rsidR="55AD6048" w:rsidRPr="0E715692">
        <w:rPr>
          <w:rFonts w:ascii="Calibri" w:eastAsia="Calibri" w:hAnsi="Calibri"/>
          <w:sz w:val="22"/>
          <w:szCs w:val="22"/>
          <w:lang w:eastAsia="en-US"/>
        </w:rPr>
        <w:t xml:space="preserve"> projektu</w:t>
      </w:r>
      <w:r w:rsidR="420CAA97" w:rsidRPr="0E715692">
        <w:rPr>
          <w:rFonts w:ascii="Calibri" w:eastAsia="Calibri" w:hAnsi="Calibri"/>
          <w:sz w:val="22"/>
          <w:szCs w:val="22"/>
          <w:lang w:eastAsia="en-US"/>
        </w:rPr>
        <w:t>:</w:t>
      </w:r>
      <w:r w:rsidR="2B7CEDF5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hyperlink r:id="rId12">
        <w:r w:rsidR="2ECCEFB9" w:rsidRPr="0E715692">
          <w:rPr>
            <w:rStyle w:val="Hipercze"/>
            <w:rFonts w:ascii="Calibri" w:eastAsia="Calibri" w:hAnsi="Calibri"/>
            <w:color w:val="auto"/>
            <w:sz w:val="22"/>
            <w:szCs w:val="22"/>
            <w:lang w:eastAsia="en-US"/>
          </w:rPr>
          <w:t>www.bip.gdansk.pl</w:t>
        </w:r>
      </w:hyperlink>
      <w:r w:rsidR="51E3E62A" w:rsidRPr="0E715692">
        <w:rPr>
          <w:rFonts w:ascii="Calibri" w:eastAsia="Calibri" w:hAnsi="Calibri"/>
          <w:sz w:val="22"/>
          <w:szCs w:val="22"/>
          <w:lang w:eastAsia="en-US"/>
        </w:rPr>
        <w:t>;</w:t>
      </w:r>
      <w:r w:rsidR="0BEE4457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hyperlink r:id="rId13">
        <w:r w:rsidR="4CF2DDF4" w:rsidRPr="0E715692">
          <w:rPr>
            <w:rStyle w:val="Hipercze"/>
            <w:rFonts w:ascii="Calibri" w:eastAsia="Calibri" w:hAnsi="Calibri"/>
            <w:color w:val="auto"/>
            <w:sz w:val="22"/>
            <w:szCs w:val="22"/>
            <w:lang w:eastAsia="en-US"/>
          </w:rPr>
          <w:t>www.gfis.pl</w:t>
        </w:r>
      </w:hyperlink>
      <w:r w:rsidR="51E3E62A" w:rsidRPr="0E715692">
        <w:rPr>
          <w:rFonts w:ascii="Calibri" w:eastAsia="Calibri" w:hAnsi="Calibri"/>
          <w:sz w:val="22"/>
          <w:szCs w:val="22"/>
          <w:lang w:eastAsia="en-US"/>
        </w:rPr>
        <w:t>;</w:t>
      </w:r>
      <w:r w:rsidR="4CF2DDF4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hyperlink r:id="rId14">
        <w:r w:rsidR="4CF2DDF4" w:rsidRPr="0E715692">
          <w:rPr>
            <w:rStyle w:val="Hipercze"/>
            <w:rFonts w:ascii="Calibri" w:eastAsia="Calibri" w:hAnsi="Calibri"/>
            <w:color w:val="auto"/>
            <w:sz w:val="22"/>
            <w:szCs w:val="22"/>
            <w:lang w:eastAsia="en-US"/>
          </w:rPr>
          <w:t>www.</w:t>
        </w:r>
        <w:r w:rsidR="7406E274" w:rsidRPr="0E715692">
          <w:rPr>
            <w:rStyle w:val="Hipercze"/>
            <w:rFonts w:ascii="Calibri" w:eastAsia="Calibri" w:hAnsi="Calibri"/>
            <w:color w:val="auto"/>
            <w:sz w:val="22"/>
            <w:szCs w:val="22"/>
            <w:lang w:eastAsia="en-US"/>
          </w:rPr>
          <w:t>gdansk.</w:t>
        </w:r>
        <w:r w:rsidR="4CF2DDF4" w:rsidRPr="0E715692">
          <w:rPr>
            <w:rStyle w:val="Hipercze"/>
            <w:rFonts w:ascii="Calibri" w:eastAsia="Calibri" w:hAnsi="Calibri"/>
            <w:color w:val="auto"/>
            <w:sz w:val="22"/>
            <w:szCs w:val="22"/>
            <w:lang w:eastAsia="en-US"/>
          </w:rPr>
          <w:t>cpk.org.pl</w:t>
        </w:r>
      </w:hyperlink>
      <w:r w:rsidR="51E3E62A" w:rsidRPr="0E715692">
        <w:rPr>
          <w:rFonts w:ascii="Calibri" w:eastAsia="Calibri" w:hAnsi="Calibri"/>
          <w:sz w:val="22"/>
          <w:szCs w:val="22"/>
          <w:lang w:eastAsia="en-US"/>
        </w:rPr>
        <w:t xml:space="preserve">; </w:t>
      </w:r>
      <w:hyperlink r:id="rId15">
        <w:r w:rsidR="569DBD3A" w:rsidRPr="0E715692">
          <w:rPr>
            <w:rStyle w:val="Hipercze"/>
            <w:rFonts w:ascii="Calibri" w:eastAsia="Calibri" w:hAnsi="Calibri"/>
            <w:color w:val="auto"/>
            <w:sz w:val="22"/>
            <w:szCs w:val="22"/>
            <w:lang w:eastAsia="en-US"/>
          </w:rPr>
          <w:t>www.impuls.org.pl</w:t>
        </w:r>
      </w:hyperlink>
      <w:r w:rsidR="71DF8E9C" w:rsidRPr="0E715692">
        <w:rPr>
          <w:rFonts w:ascii="Calibri" w:eastAsia="Calibri" w:hAnsi="Calibri"/>
          <w:sz w:val="22"/>
          <w:szCs w:val="22"/>
          <w:lang w:eastAsia="en-US"/>
        </w:rPr>
        <w:t xml:space="preserve">; </w:t>
      </w:r>
      <w:hyperlink r:id="rId16">
        <w:r w:rsidR="6B52D1A8" w:rsidRPr="0E715692">
          <w:rPr>
            <w:rStyle w:val="Hipercze"/>
            <w:rFonts w:ascii="Calibri" w:eastAsia="Calibri" w:hAnsi="Calibri"/>
            <w:color w:val="auto"/>
            <w:sz w:val="22"/>
            <w:szCs w:val="22"/>
            <w:lang w:eastAsia="en-US"/>
          </w:rPr>
          <w:t>www.stowarzyszeniewaga.pl</w:t>
        </w:r>
      </w:hyperlink>
      <w:r w:rsidR="55AD6048" w:rsidRPr="0E715692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655E1C87" w14:textId="4D90782F" w:rsidR="00936BBC" w:rsidRPr="00DC177E" w:rsidRDefault="61032610" w:rsidP="00D06CAA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Partnerzy prowadzą działania informacyjne i promocyjne zgodne z Wytycznymi Ministra Funduszy i Polityki Regionalnej dotyczącymi informacji i promocji Funduszy Europejskich </w:t>
      </w:r>
      <w:r w:rsidR="00936BBC">
        <w:br/>
      </w:r>
      <w:r w:rsidRPr="0E715692">
        <w:rPr>
          <w:rFonts w:ascii="Calibri" w:eastAsia="Calibri" w:hAnsi="Calibri"/>
          <w:sz w:val="22"/>
          <w:szCs w:val="22"/>
          <w:lang w:eastAsia="en-US"/>
        </w:rPr>
        <w:t>na lata 2021-2027.</w:t>
      </w:r>
    </w:p>
    <w:p w14:paraId="47D5CA06" w14:textId="75D38A4C" w:rsidR="00C51B5B" w:rsidRPr="00116610" w:rsidRDefault="00313459" w:rsidP="00116610">
      <w:pPr>
        <w:pStyle w:val="Akapitzlist"/>
        <w:numPr>
          <w:ilvl w:val="0"/>
          <w:numId w:val="15"/>
        </w:numPr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396DD8">
        <w:rPr>
          <w:rFonts w:ascii="Calibri" w:eastAsia="Calibri" w:hAnsi="Calibri"/>
          <w:sz w:val="22"/>
          <w:szCs w:val="22"/>
          <w:lang w:eastAsia="en-US"/>
        </w:rPr>
        <w:t xml:space="preserve">Dokumentacja rekrutacyjna składa się z </w:t>
      </w:r>
      <w:r w:rsidR="00F03383" w:rsidRPr="00396DD8">
        <w:rPr>
          <w:rFonts w:ascii="Calibri" w:eastAsia="Calibri" w:hAnsi="Calibri"/>
          <w:sz w:val="22"/>
          <w:szCs w:val="22"/>
          <w:lang w:eastAsia="en-US"/>
        </w:rPr>
        <w:t>F</w:t>
      </w:r>
      <w:r w:rsidRPr="00396DD8">
        <w:rPr>
          <w:rFonts w:ascii="Calibri" w:eastAsia="Calibri" w:hAnsi="Calibri"/>
          <w:sz w:val="22"/>
          <w:szCs w:val="22"/>
          <w:lang w:eastAsia="en-US"/>
        </w:rPr>
        <w:t>ormularza rekrutacyjnego</w:t>
      </w:r>
      <w:r w:rsidR="00396DD8" w:rsidRPr="00396DD8">
        <w:rPr>
          <w:rFonts w:ascii="Calibri" w:eastAsia="Calibri" w:hAnsi="Calibri"/>
          <w:sz w:val="22"/>
          <w:szCs w:val="22"/>
          <w:lang w:eastAsia="en-US"/>
        </w:rPr>
        <w:t xml:space="preserve"> wraz z Klauzulą</w:t>
      </w:r>
      <w:r w:rsidR="00396DD8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396DD8" w:rsidRPr="00396DD8">
        <w:rPr>
          <w:rFonts w:ascii="Calibri" w:eastAsia="Calibri" w:hAnsi="Calibri"/>
          <w:sz w:val="22"/>
          <w:szCs w:val="22"/>
          <w:lang w:eastAsia="en-US"/>
        </w:rPr>
        <w:t>Informacyjną</w:t>
      </w:r>
      <w:r w:rsidR="001E6601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731D82">
        <w:rPr>
          <w:rFonts w:ascii="Calibri" w:eastAsia="Calibri" w:hAnsi="Calibri"/>
          <w:sz w:val="22"/>
          <w:szCs w:val="22"/>
          <w:lang w:eastAsia="en-US"/>
        </w:rPr>
        <w:t xml:space="preserve">i </w:t>
      </w:r>
      <w:r w:rsidR="00F03383" w:rsidRPr="00116610">
        <w:rPr>
          <w:rFonts w:ascii="Calibri" w:eastAsia="Calibri" w:hAnsi="Calibri"/>
          <w:sz w:val="22"/>
          <w:szCs w:val="22"/>
          <w:lang w:eastAsia="en-US"/>
        </w:rPr>
        <w:t>D</w:t>
      </w:r>
      <w:r w:rsidRPr="00116610">
        <w:rPr>
          <w:rFonts w:ascii="Calibri" w:eastAsia="Calibri" w:hAnsi="Calibri"/>
          <w:sz w:val="22"/>
          <w:szCs w:val="22"/>
          <w:lang w:eastAsia="en-US"/>
        </w:rPr>
        <w:t>eklaracji uczestnictwa</w:t>
      </w:r>
      <w:bookmarkStart w:id="7" w:name="_Hlk210983918"/>
      <w:r w:rsidR="00313BEF" w:rsidRPr="00116610">
        <w:rPr>
          <w:rFonts w:ascii="Calibri" w:eastAsia="Calibri" w:hAnsi="Calibri"/>
          <w:sz w:val="22"/>
          <w:szCs w:val="22"/>
          <w:lang w:eastAsia="en-US"/>
        </w:rPr>
        <w:t xml:space="preserve">, </w:t>
      </w:r>
      <w:r w:rsidR="00E97187" w:rsidRPr="00116610">
        <w:rPr>
          <w:rFonts w:ascii="Calibri" w:eastAsia="Calibri" w:hAnsi="Calibri"/>
          <w:sz w:val="22"/>
          <w:szCs w:val="22"/>
          <w:lang w:eastAsia="en-US"/>
        </w:rPr>
        <w:t xml:space="preserve">stanowiących </w:t>
      </w:r>
      <w:r w:rsidRPr="00116610">
        <w:rPr>
          <w:rFonts w:ascii="Calibri" w:eastAsia="Calibri" w:hAnsi="Calibri"/>
          <w:sz w:val="22"/>
          <w:szCs w:val="22"/>
          <w:lang w:eastAsia="en-US"/>
        </w:rPr>
        <w:t>załączniki do niniejszego Regulamin</w:t>
      </w:r>
      <w:r w:rsidR="004F4958" w:rsidRPr="00116610">
        <w:rPr>
          <w:rFonts w:ascii="Calibri" w:eastAsia="Calibri" w:hAnsi="Calibri"/>
          <w:sz w:val="22"/>
          <w:szCs w:val="22"/>
          <w:lang w:eastAsia="en-US"/>
        </w:rPr>
        <w:t>u.</w:t>
      </w:r>
    </w:p>
    <w:p w14:paraId="75E42C6A" w14:textId="70ADF0C0" w:rsidR="003063FF" w:rsidRDefault="54BCC7B7" w:rsidP="00A0344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Dokumentacja rekrutacyjna </w:t>
      </w:r>
      <w:r w:rsidR="55AD6048" w:rsidRPr="0E715692">
        <w:rPr>
          <w:rFonts w:ascii="Calibri" w:eastAsia="Calibri" w:hAnsi="Calibri"/>
          <w:sz w:val="22"/>
          <w:szCs w:val="22"/>
          <w:lang w:eastAsia="en-US"/>
        </w:rPr>
        <w:t>jest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55AD6048" w:rsidRPr="0E715692">
        <w:rPr>
          <w:rFonts w:ascii="Calibri" w:eastAsia="Calibri" w:hAnsi="Calibri"/>
          <w:sz w:val="22"/>
          <w:szCs w:val="22"/>
          <w:lang w:eastAsia="en-US"/>
        </w:rPr>
        <w:t>przechowywana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przez </w:t>
      </w:r>
      <w:r w:rsidR="55AD6048" w:rsidRPr="0E715692">
        <w:rPr>
          <w:rFonts w:ascii="Calibri" w:eastAsia="Calibri" w:hAnsi="Calibri"/>
          <w:sz w:val="22"/>
          <w:szCs w:val="22"/>
          <w:lang w:eastAsia="en-US"/>
        </w:rPr>
        <w:t xml:space="preserve">upoważnionych 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pracowników Partnerów </w:t>
      </w:r>
      <w:r w:rsidR="440CC242" w:rsidRPr="0E715692">
        <w:rPr>
          <w:rFonts w:ascii="Calibri" w:eastAsia="Calibri" w:hAnsi="Calibri"/>
          <w:sz w:val="22"/>
          <w:szCs w:val="22"/>
          <w:lang w:eastAsia="en-US"/>
        </w:rPr>
        <w:t>projektu</w:t>
      </w:r>
      <w:r w:rsidRPr="0E715692">
        <w:rPr>
          <w:rFonts w:ascii="Calibri" w:eastAsia="Calibri" w:hAnsi="Calibri"/>
          <w:sz w:val="22"/>
          <w:szCs w:val="22"/>
          <w:lang w:eastAsia="en-US"/>
        </w:rPr>
        <w:t>.</w:t>
      </w:r>
    </w:p>
    <w:bookmarkEnd w:id="7"/>
    <w:p w14:paraId="69B70F34" w14:textId="5BDAA859" w:rsidR="2EFE1778" w:rsidRDefault="2EFE1778" w:rsidP="0E715692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color w:val="000000" w:themeColor="text1"/>
          <w:sz w:val="22"/>
          <w:szCs w:val="22"/>
          <w:lang w:eastAsia="en-US"/>
        </w:rPr>
      </w:pPr>
      <w:r w:rsidRPr="0E715692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 xml:space="preserve">Pierwszeństwo </w:t>
      </w:r>
      <w:r w:rsidR="57D5BC57" w:rsidRPr="0E715692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 xml:space="preserve">w rekrutacji mają osoby </w:t>
      </w:r>
      <w:r w:rsidRPr="0E715692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>należące do grup szczególnie narażonych na wykluczenie z rynku pracy</w:t>
      </w:r>
      <w:r w:rsidR="00A92978" w:rsidRPr="0E715692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 xml:space="preserve">, zgodnie z § 3 </w:t>
      </w:r>
      <w:r w:rsidR="650E2EE9" w:rsidRPr="0E715692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>niniejszego Regulaminu</w:t>
      </w:r>
      <w:r w:rsidR="00A92978" w:rsidRPr="0E715692">
        <w:rPr>
          <w:rFonts w:ascii="Calibri" w:eastAsia="Calibri" w:hAnsi="Calibri"/>
          <w:color w:val="000000" w:themeColor="text1"/>
          <w:sz w:val="22"/>
          <w:szCs w:val="22"/>
          <w:lang w:eastAsia="en-US"/>
        </w:rPr>
        <w:t>.</w:t>
      </w:r>
    </w:p>
    <w:p w14:paraId="442B0AD7" w14:textId="20E264E0" w:rsidR="50E913BD" w:rsidRDefault="1A7C0B36" w:rsidP="0E715692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O kwalifikacji do projektu decyduje kolejność zgłoszeń</w:t>
      </w:r>
      <w:r w:rsidR="11899B7E" w:rsidRPr="0E715692">
        <w:rPr>
          <w:rFonts w:ascii="Calibri" w:eastAsia="Calibri" w:hAnsi="Calibri"/>
          <w:sz w:val="22"/>
          <w:szCs w:val="22"/>
          <w:lang w:eastAsia="en-US"/>
        </w:rPr>
        <w:t>, do wyczerpania limitu miejsc</w:t>
      </w:r>
      <w:r w:rsidRPr="0E715692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424AF3B2" w14:textId="61C36934" w:rsidR="1A7C0B36" w:rsidRDefault="1A7C0B36" w:rsidP="0E715692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O zakwalifikowaniu lub braku kwalifikacji do projektu uczestniczki zostaną powiadomione osobiście, telefonicznie lub mailowo.</w:t>
      </w:r>
    </w:p>
    <w:p w14:paraId="7F2BF73A" w14:textId="18E1C636" w:rsidR="50E913BD" w:rsidRDefault="41C88243" w:rsidP="0E715692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Osoby</w:t>
      </w:r>
      <w:r w:rsidR="1A7C0B36" w:rsidRPr="0E715692">
        <w:rPr>
          <w:rFonts w:ascii="Calibri" w:eastAsia="Calibri" w:hAnsi="Calibri"/>
          <w:sz w:val="22"/>
          <w:szCs w:val="22"/>
          <w:lang w:eastAsia="en-US"/>
        </w:rPr>
        <w:t xml:space="preserve">, które z powodu braku miejsc nie zostaną zakwalifikowane do udziału </w:t>
      </w:r>
      <w:r w:rsidR="50E913BD">
        <w:br/>
      </w:r>
      <w:r w:rsidR="1A7C0B36" w:rsidRPr="0E715692">
        <w:rPr>
          <w:rFonts w:ascii="Calibri" w:eastAsia="Calibri" w:hAnsi="Calibri"/>
          <w:sz w:val="22"/>
          <w:szCs w:val="22"/>
          <w:lang w:eastAsia="en-US"/>
        </w:rPr>
        <w:t xml:space="preserve">w </w:t>
      </w:r>
      <w:r w:rsidR="00472E04">
        <w:rPr>
          <w:rFonts w:ascii="Calibri" w:eastAsia="Calibri" w:hAnsi="Calibri"/>
          <w:sz w:val="22"/>
          <w:szCs w:val="22"/>
          <w:lang w:eastAsia="en-US"/>
        </w:rPr>
        <w:t>p</w:t>
      </w:r>
      <w:r w:rsidR="1A7C0B36" w:rsidRPr="0E715692">
        <w:rPr>
          <w:rFonts w:ascii="Calibri" w:eastAsia="Calibri" w:hAnsi="Calibri"/>
          <w:sz w:val="22"/>
          <w:szCs w:val="22"/>
          <w:lang w:eastAsia="en-US"/>
        </w:rPr>
        <w:t xml:space="preserve">rojekcie, </w:t>
      </w:r>
      <w:r w:rsidR="701C5B98" w:rsidRPr="0E715692">
        <w:rPr>
          <w:rFonts w:ascii="Calibri" w:eastAsia="Calibri" w:hAnsi="Calibri"/>
          <w:sz w:val="22"/>
          <w:szCs w:val="22"/>
          <w:lang w:eastAsia="en-US"/>
        </w:rPr>
        <w:t>zostaną</w:t>
      </w:r>
      <w:r w:rsidR="1A7C0B36" w:rsidRPr="0E715692">
        <w:rPr>
          <w:rFonts w:ascii="Calibri" w:eastAsia="Calibri" w:hAnsi="Calibri"/>
          <w:sz w:val="22"/>
          <w:szCs w:val="22"/>
          <w:lang w:eastAsia="en-US"/>
        </w:rPr>
        <w:t xml:space="preserve"> umieszczone na </w:t>
      </w:r>
      <w:r w:rsidR="364454F1" w:rsidRPr="0E715692">
        <w:rPr>
          <w:rFonts w:ascii="Calibri" w:eastAsia="Calibri" w:hAnsi="Calibri"/>
          <w:sz w:val="22"/>
          <w:szCs w:val="22"/>
          <w:lang w:eastAsia="en-US"/>
        </w:rPr>
        <w:t>rezerwowej liście rekrutac</w:t>
      </w:r>
      <w:r w:rsidR="52E99A86" w:rsidRPr="0E715692">
        <w:rPr>
          <w:rFonts w:ascii="Calibri" w:eastAsia="Calibri" w:hAnsi="Calibri"/>
          <w:sz w:val="22"/>
          <w:szCs w:val="22"/>
          <w:lang w:eastAsia="en-US"/>
        </w:rPr>
        <w:t>yjnej</w:t>
      </w:r>
      <w:r w:rsidR="1A7C0B36" w:rsidRPr="0E715692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72393970" w14:textId="7ACA6B44" w:rsidR="00854C42" w:rsidRDefault="3DBE10EE" w:rsidP="00E97187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Kandydatka na Uczestniczkę</w:t>
      </w:r>
      <w:r w:rsidR="72CD83A7" w:rsidRPr="0E715692">
        <w:rPr>
          <w:rFonts w:ascii="Calibri" w:eastAsia="Calibri" w:hAnsi="Calibri"/>
          <w:sz w:val="22"/>
          <w:szCs w:val="22"/>
          <w:lang w:eastAsia="en-US"/>
        </w:rPr>
        <w:t xml:space="preserve"> projektu zobowiązan</w:t>
      </w:r>
      <w:r w:rsidR="0E44B0F2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="72CD83A7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3C2657EE" w:rsidRPr="0E715692">
        <w:rPr>
          <w:rFonts w:ascii="Calibri" w:eastAsia="Calibri" w:hAnsi="Calibri"/>
          <w:sz w:val="22"/>
          <w:szCs w:val="22"/>
          <w:lang w:eastAsia="en-US"/>
        </w:rPr>
        <w:t>jest</w:t>
      </w:r>
      <w:r w:rsidR="72CD83A7" w:rsidRPr="0E715692">
        <w:rPr>
          <w:rFonts w:ascii="Calibri" w:eastAsia="Calibri" w:hAnsi="Calibri"/>
          <w:sz w:val="22"/>
          <w:szCs w:val="22"/>
          <w:lang w:eastAsia="en-US"/>
        </w:rPr>
        <w:t xml:space="preserve"> do przedstawienia odpowiednich zaświadczeń</w:t>
      </w:r>
      <w:r w:rsidR="531736AD" w:rsidRPr="0E715692">
        <w:rPr>
          <w:rFonts w:ascii="Calibri" w:eastAsia="Calibri" w:hAnsi="Calibri"/>
          <w:sz w:val="22"/>
          <w:szCs w:val="22"/>
          <w:lang w:eastAsia="en-US"/>
        </w:rPr>
        <w:t>/oświadczeń</w:t>
      </w:r>
      <w:r w:rsidR="72CD83A7" w:rsidRPr="0E715692">
        <w:rPr>
          <w:rFonts w:ascii="Calibri" w:eastAsia="Calibri" w:hAnsi="Calibri"/>
          <w:sz w:val="22"/>
          <w:szCs w:val="22"/>
          <w:lang w:eastAsia="en-US"/>
        </w:rPr>
        <w:t xml:space="preserve"> lub innych dokumentów potwierdzających spełni</w:t>
      </w:r>
      <w:r w:rsidR="25914B96" w:rsidRPr="0E715692">
        <w:rPr>
          <w:rFonts w:ascii="Calibri" w:eastAsia="Calibri" w:hAnsi="Calibri"/>
          <w:sz w:val="22"/>
          <w:szCs w:val="22"/>
          <w:lang w:eastAsia="en-US"/>
        </w:rPr>
        <w:t>enie</w:t>
      </w:r>
      <w:r w:rsidR="72CD83A7" w:rsidRPr="0E715692">
        <w:rPr>
          <w:rFonts w:ascii="Calibri" w:eastAsia="Calibri" w:hAnsi="Calibri"/>
          <w:sz w:val="22"/>
          <w:szCs w:val="22"/>
          <w:lang w:eastAsia="en-US"/>
        </w:rPr>
        <w:t xml:space="preserve"> kryteriów naboru (np. orzeczenie o niepełnosprawności dla osób z niepełnosprawnościami, pozwolenie na pobyt czasowy lub stały dla migrantek</w:t>
      </w:r>
      <w:r w:rsidR="0B753AFD" w:rsidRPr="0E715692">
        <w:rPr>
          <w:rFonts w:ascii="Calibri" w:eastAsia="Calibri" w:hAnsi="Calibri"/>
          <w:sz w:val="22"/>
          <w:szCs w:val="22"/>
          <w:lang w:eastAsia="en-US"/>
        </w:rPr>
        <w:t>, zaświadczenie z urzędu pracy</w:t>
      </w:r>
      <w:r w:rsidR="0884A610" w:rsidRPr="0E715692">
        <w:rPr>
          <w:rFonts w:ascii="Calibri" w:eastAsia="Calibri" w:hAnsi="Calibri"/>
          <w:sz w:val="22"/>
          <w:szCs w:val="22"/>
          <w:lang w:eastAsia="en-US"/>
        </w:rPr>
        <w:t xml:space="preserve">, </w:t>
      </w:r>
      <w:r w:rsidR="00107FF5">
        <w:rPr>
          <w:rFonts w:ascii="Calibri" w:eastAsia="Calibri" w:hAnsi="Calibri"/>
          <w:sz w:val="22"/>
          <w:szCs w:val="22"/>
          <w:lang w:eastAsia="en-US"/>
        </w:rPr>
        <w:t>itd</w:t>
      </w:r>
      <w:r w:rsidR="0884A610" w:rsidRPr="0E715692">
        <w:rPr>
          <w:rFonts w:ascii="Calibri" w:eastAsia="Calibri" w:hAnsi="Calibri"/>
          <w:sz w:val="22"/>
          <w:szCs w:val="22"/>
          <w:lang w:eastAsia="en-US"/>
        </w:rPr>
        <w:t>.</w:t>
      </w:r>
      <w:r w:rsidR="72CD83A7" w:rsidRPr="0E715692">
        <w:rPr>
          <w:rFonts w:ascii="Calibri" w:eastAsia="Calibri" w:hAnsi="Calibri"/>
          <w:sz w:val="22"/>
          <w:szCs w:val="22"/>
          <w:lang w:eastAsia="en-US"/>
        </w:rPr>
        <w:t>).</w:t>
      </w:r>
    </w:p>
    <w:p w14:paraId="0FDBAB1C" w14:textId="23FD34F4" w:rsidR="52478542" w:rsidRDefault="52478542" w:rsidP="0E715692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Calibri" w:eastAsia="Calibri" w:hAnsi="Calibri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Uczestniczką Projektu może być osoba, która w dniu podpisania Deklaracji </w:t>
      </w:r>
      <w:r w:rsidR="00F7413D">
        <w:rPr>
          <w:rFonts w:ascii="Calibri" w:eastAsia="Calibri" w:hAnsi="Calibri"/>
          <w:sz w:val="22"/>
          <w:szCs w:val="22"/>
          <w:lang w:eastAsia="en-US"/>
        </w:rPr>
        <w:t>u</w:t>
      </w:r>
      <w:r w:rsidRPr="0E715692">
        <w:rPr>
          <w:rFonts w:ascii="Calibri" w:eastAsia="Calibri" w:hAnsi="Calibri"/>
          <w:sz w:val="22"/>
          <w:szCs w:val="22"/>
          <w:lang w:eastAsia="en-US"/>
        </w:rPr>
        <w:t>czestnictwa zgłasza dobrowolnie chęć udziału w nim i jednocześnie spełnia kryteria kwalifikacji.</w:t>
      </w:r>
    </w:p>
    <w:p w14:paraId="130790D2" w14:textId="72CF3480" w:rsidR="00303955" w:rsidRDefault="41740C5D" w:rsidP="00B8295C">
      <w:pPr>
        <w:pStyle w:val="Akapitzlist"/>
        <w:numPr>
          <w:ilvl w:val="0"/>
          <w:numId w:val="15"/>
        </w:numPr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Na podstawie dokumentacji rekrutacyjnej</w:t>
      </w:r>
      <w:r w:rsidR="4F8D0283" w:rsidRPr="0E715692">
        <w:rPr>
          <w:rFonts w:ascii="Calibri" w:eastAsia="Calibri" w:hAnsi="Calibri"/>
          <w:sz w:val="22"/>
          <w:szCs w:val="22"/>
          <w:lang w:eastAsia="en-US"/>
        </w:rPr>
        <w:t xml:space="preserve"> i we współpracy z Uczestniczką </w:t>
      </w:r>
      <w:r w:rsidRPr="0E715692">
        <w:rPr>
          <w:rFonts w:ascii="Calibri" w:eastAsia="Calibri" w:hAnsi="Calibri"/>
          <w:sz w:val="22"/>
          <w:szCs w:val="22"/>
          <w:lang w:eastAsia="en-US"/>
        </w:rPr>
        <w:t>zostanie opracowany Indywidualny Plan Działania</w:t>
      </w:r>
      <w:r w:rsidR="00F7413D">
        <w:rPr>
          <w:rFonts w:ascii="Calibri" w:eastAsia="Calibri" w:hAnsi="Calibri"/>
          <w:sz w:val="22"/>
          <w:szCs w:val="22"/>
          <w:lang w:eastAsia="en-US"/>
        </w:rPr>
        <w:t>/</w:t>
      </w:r>
      <w:r w:rsidRPr="0E715692">
        <w:rPr>
          <w:rFonts w:ascii="Calibri" w:eastAsia="Calibri" w:hAnsi="Calibri"/>
          <w:sz w:val="22"/>
          <w:szCs w:val="22"/>
          <w:lang w:eastAsia="en-US"/>
        </w:rPr>
        <w:t>Indywidualna Ścieżka Rozwoju</w:t>
      </w:r>
      <w:r w:rsidR="70DE40D0" w:rsidRPr="0E715692">
        <w:rPr>
          <w:rFonts w:ascii="Calibri" w:eastAsia="Calibri" w:hAnsi="Calibri"/>
          <w:sz w:val="22"/>
          <w:szCs w:val="22"/>
          <w:lang w:eastAsia="en-US"/>
        </w:rPr>
        <w:t>,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pozwalające na dostosowanie wsparcia do potrzeb da</w:t>
      </w:r>
      <w:r w:rsidR="09627C2F" w:rsidRPr="0E715692">
        <w:rPr>
          <w:rFonts w:ascii="Calibri" w:eastAsia="Calibri" w:hAnsi="Calibri"/>
          <w:sz w:val="22"/>
          <w:szCs w:val="22"/>
          <w:lang w:eastAsia="en-US"/>
        </w:rPr>
        <w:t>nej osoby</w:t>
      </w:r>
      <w:r w:rsidRPr="0E715692">
        <w:rPr>
          <w:rFonts w:ascii="Calibri" w:eastAsia="Calibri" w:hAnsi="Calibri"/>
          <w:sz w:val="22"/>
          <w:szCs w:val="22"/>
          <w:lang w:eastAsia="en-US"/>
        </w:rPr>
        <w:t>. Wsparcie będzie aktualizowane w miarę</w:t>
      </w:r>
      <w:r w:rsidR="00CF55DD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E715692">
        <w:rPr>
          <w:rFonts w:ascii="Calibri" w:eastAsia="Calibri" w:hAnsi="Calibri"/>
          <w:sz w:val="22"/>
          <w:szCs w:val="22"/>
          <w:lang w:eastAsia="en-US"/>
        </w:rPr>
        <w:t>postępów realizowane</w:t>
      </w:r>
      <w:r w:rsidR="6DE18EF9" w:rsidRPr="0E715692">
        <w:rPr>
          <w:rFonts w:ascii="Calibri" w:eastAsia="Calibri" w:hAnsi="Calibri"/>
          <w:sz w:val="22"/>
          <w:szCs w:val="22"/>
          <w:lang w:eastAsia="en-US"/>
        </w:rPr>
        <w:t>j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6DE18EF9" w:rsidRPr="0E715692">
        <w:rPr>
          <w:rFonts w:ascii="Calibri" w:eastAsia="Calibri" w:hAnsi="Calibri"/>
          <w:sz w:val="22"/>
          <w:szCs w:val="22"/>
          <w:lang w:eastAsia="en-US"/>
        </w:rPr>
        <w:t>ścieżki</w:t>
      </w:r>
      <w:r w:rsidRPr="0E715692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302DAEB6" w14:textId="77777777" w:rsidR="00793BE2" w:rsidRPr="00B8295C" w:rsidRDefault="00793BE2" w:rsidP="00C34DEA">
      <w:pPr>
        <w:pStyle w:val="Akapitzlist"/>
        <w:jc w:val="both"/>
        <w:rPr>
          <w:rFonts w:ascii="Calibri" w:eastAsia="Calibri" w:hAnsi="Calibri"/>
          <w:sz w:val="22"/>
          <w:szCs w:val="22"/>
          <w:lang w:eastAsia="en-US"/>
        </w:rPr>
      </w:pPr>
    </w:p>
    <w:p w14:paraId="6CFA9A01" w14:textId="77432EFB" w:rsidR="00592E50" w:rsidRPr="007939DD" w:rsidRDefault="00305076" w:rsidP="006E4CFB">
      <w:pPr>
        <w:pStyle w:val="Nagwek2"/>
        <w:numPr>
          <w:ilvl w:val="0"/>
          <w:numId w:val="0"/>
        </w:numPr>
        <w:ind w:left="720"/>
        <w:jc w:val="center"/>
        <w:rPr>
          <w:rFonts w:cs="Calibri"/>
          <w:bCs/>
        </w:rPr>
      </w:pPr>
      <w:bookmarkStart w:id="8" w:name="_Hlk210736094"/>
      <w:bookmarkStart w:id="9" w:name="_Hlk210736126"/>
      <w:bookmarkStart w:id="10" w:name="_Hlk211257618"/>
      <w:bookmarkStart w:id="11" w:name="_Hlk210033951"/>
      <w:bookmarkStart w:id="12" w:name="_Hlk213158212"/>
      <w:r w:rsidRPr="00305076">
        <w:rPr>
          <w:rFonts w:cs="Calibri"/>
          <w:bCs/>
        </w:rPr>
        <w:t>§</w:t>
      </w:r>
      <w:bookmarkEnd w:id="8"/>
      <w:r w:rsidRPr="00305076">
        <w:rPr>
          <w:rFonts w:cs="Calibri"/>
          <w:bCs/>
        </w:rPr>
        <w:t xml:space="preserve"> </w:t>
      </w:r>
      <w:bookmarkEnd w:id="9"/>
      <w:r w:rsidR="007939DD">
        <w:rPr>
          <w:rFonts w:cs="Calibri"/>
          <w:bCs/>
        </w:rPr>
        <w:t>5</w:t>
      </w:r>
      <w:bookmarkEnd w:id="10"/>
      <w:r w:rsidRPr="00305076">
        <w:rPr>
          <w:rFonts w:cs="Calibri"/>
          <w:bCs/>
        </w:rPr>
        <w:t>.</w:t>
      </w:r>
      <w:r w:rsidRPr="00305076">
        <w:rPr>
          <w:rFonts w:cs="Calibri"/>
          <w:bCs/>
        </w:rPr>
        <w:br/>
      </w:r>
      <w:r w:rsidR="007939DD" w:rsidRPr="007939DD">
        <w:rPr>
          <w:rFonts w:cs="Calibri"/>
          <w:bCs/>
        </w:rPr>
        <w:t xml:space="preserve">Zadania i formy wsparcia </w:t>
      </w:r>
      <w:bookmarkEnd w:id="11"/>
    </w:p>
    <w:p w14:paraId="364C0AF6" w14:textId="72121A40" w:rsidR="00971E55" w:rsidRPr="00936BBC" w:rsidRDefault="00592E50" w:rsidP="00936BBC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bookmarkStart w:id="13" w:name="_Hlk210648788"/>
      <w:bookmarkEnd w:id="12"/>
      <w:r w:rsidRPr="007E120D">
        <w:rPr>
          <w:rFonts w:ascii="Calibri" w:hAnsi="Calibri" w:cs="Calibri"/>
          <w:sz w:val="22"/>
          <w:szCs w:val="22"/>
        </w:rPr>
        <w:t xml:space="preserve">W projekcie przewidziano </w:t>
      </w:r>
      <w:r w:rsidR="003565C2">
        <w:rPr>
          <w:rFonts w:ascii="Calibri" w:hAnsi="Calibri" w:cs="Calibri"/>
          <w:sz w:val="22"/>
          <w:szCs w:val="22"/>
        </w:rPr>
        <w:t xml:space="preserve">zakres </w:t>
      </w:r>
      <w:r w:rsidRPr="007E120D">
        <w:rPr>
          <w:rFonts w:ascii="Calibri" w:hAnsi="Calibri" w:cs="Calibri"/>
          <w:sz w:val="22"/>
          <w:szCs w:val="22"/>
        </w:rPr>
        <w:t>bezpośredni</w:t>
      </w:r>
      <w:r w:rsidR="003565C2">
        <w:rPr>
          <w:rFonts w:ascii="Calibri" w:hAnsi="Calibri" w:cs="Calibri"/>
          <w:sz w:val="22"/>
          <w:szCs w:val="22"/>
        </w:rPr>
        <w:t xml:space="preserve">ch działań, których </w:t>
      </w:r>
      <w:r w:rsidR="00834A56">
        <w:rPr>
          <w:rFonts w:ascii="Calibri" w:hAnsi="Calibri" w:cs="Calibri"/>
          <w:sz w:val="22"/>
          <w:szCs w:val="22"/>
        </w:rPr>
        <w:t>celem jest</w:t>
      </w:r>
      <w:r w:rsidRPr="007E120D">
        <w:rPr>
          <w:rFonts w:ascii="Calibri" w:hAnsi="Calibri" w:cs="Calibri"/>
          <w:sz w:val="22"/>
          <w:szCs w:val="22"/>
        </w:rPr>
        <w:t xml:space="preserve"> wsparcie </w:t>
      </w:r>
      <w:r w:rsidR="00D91D35" w:rsidRPr="00D91D35">
        <w:rPr>
          <w:rFonts w:ascii="Calibri" w:hAnsi="Calibri" w:cs="Calibri"/>
          <w:sz w:val="22"/>
          <w:szCs w:val="22"/>
        </w:rPr>
        <w:t>zdrowia psychicznego i rozwój kompetencji zawodowych kobiet.</w:t>
      </w:r>
      <w:r w:rsidR="00D91D35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Dzięki prowadzonym działaniom </w:t>
      </w:r>
      <w:r w:rsidR="00936BBC">
        <w:rPr>
          <w:rFonts w:ascii="Calibri" w:hAnsi="Calibri" w:cs="Calibri"/>
          <w:sz w:val="22"/>
          <w:szCs w:val="22"/>
        </w:rPr>
        <w:t>Uczestniczki</w:t>
      </w:r>
      <w:r>
        <w:rPr>
          <w:rFonts w:ascii="Calibri" w:hAnsi="Calibri" w:cs="Calibri"/>
          <w:sz w:val="22"/>
          <w:szCs w:val="22"/>
        </w:rPr>
        <w:t xml:space="preserve"> zdobędą wiedzę, podniosą swoje kompetencje i kwalifikacje</w:t>
      </w:r>
      <w:r w:rsidR="00936BBC">
        <w:rPr>
          <w:rFonts w:ascii="Calibri" w:hAnsi="Calibri" w:cs="Calibri"/>
          <w:sz w:val="22"/>
          <w:szCs w:val="22"/>
        </w:rPr>
        <w:t>,</w:t>
      </w:r>
      <w:r>
        <w:rPr>
          <w:rFonts w:ascii="Calibri" w:hAnsi="Calibri" w:cs="Calibri"/>
          <w:sz w:val="22"/>
          <w:szCs w:val="22"/>
        </w:rPr>
        <w:t xml:space="preserve"> co doprowadzi </w:t>
      </w:r>
      <w:r w:rsidR="00936BBC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>do wzmocnienia ich pozycji społeczno-zawodowej.</w:t>
      </w:r>
    </w:p>
    <w:bookmarkEnd w:id="13"/>
    <w:p w14:paraId="70975BC6" w14:textId="3DD88F8F" w:rsidR="00326FE9" w:rsidRDefault="1182BBFC" w:rsidP="00E11E61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 xml:space="preserve">Zadania projektowe będą realizowane </w:t>
      </w:r>
      <w:r w:rsidR="570FEF7D" w:rsidRPr="0E715692">
        <w:rPr>
          <w:rFonts w:ascii="Calibri" w:hAnsi="Calibri" w:cs="Calibri"/>
          <w:sz w:val="22"/>
          <w:szCs w:val="22"/>
        </w:rPr>
        <w:t xml:space="preserve">w sposób </w:t>
      </w:r>
      <w:r w:rsidR="36D633E6" w:rsidRPr="0E715692">
        <w:rPr>
          <w:rFonts w:ascii="Calibri" w:hAnsi="Calibri" w:cs="Calibri"/>
          <w:sz w:val="22"/>
          <w:szCs w:val="22"/>
        </w:rPr>
        <w:t>otwarty, przejrzysty i niedyskryminujący.</w:t>
      </w:r>
    </w:p>
    <w:p w14:paraId="0F98CFEE" w14:textId="7285F336" w:rsidR="00592E50" w:rsidRPr="0039271F" w:rsidRDefault="7F71606A" w:rsidP="00E11E61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>K</w:t>
      </w:r>
      <w:r w:rsidR="053C7E2F" w:rsidRPr="0E715692">
        <w:rPr>
          <w:rFonts w:ascii="Calibri" w:hAnsi="Calibri" w:cs="Calibri"/>
          <w:sz w:val="22"/>
          <w:szCs w:val="22"/>
        </w:rPr>
        <w:t>ażda</w:t>
      </w:r>
      <w:r w:rsidR="0935C324" w:rsidRPr="0E715692">
        <w:rPr>
          <w:rFonts w:ascii="Calibri" w:hAnsi="Calibri" w:cs="Calibri"/>
          <w:sz w:val="22"/>
          <w:szCs w:val="22"/>
        </w:rPr>
        <w:t xml:space="preserve"> </w:t>
      </w:r>
      <w:r w:rsidR="1C4A6757" w:rsidRPr="0E715692">
        <w:rPr>
          <w:rFonts w:ascii="Calibri" w:hAnsi="Calibri" w:cs="Calibri"/>
          <w:sz w:val="22"/>
          <w:szCs w:val="22"/>
        </w:rPr>
        <w:t>U</w:t>
      </w:r>
      <w:r w:rsidR="3BFA6016" w:rsidRPr="0E715692">
        <w:rPr>
          <w:rFonts w:ascii="Calibri" w:hAnsi="Calibri" w:cs="Calibri"/>
          <w:sz w:val="22"/>
          <w:szCs w:val="22"/>
        </w:rPr>
        <w:t xml:space="preserve">czestniczka </w:t>
      </w:r>
      <w:r w:rsidR="4D040B42" w:rsidRPr="0E715692">
        <w:rPr>
          <w:rFonts w:ascii="Calibri" w:hAnsi="Calibri" w:cs="Calibri"/>
          <w:sz w:val="22"/>
          <w:szCs w:val="22"/>
        </w:rPr>
        <w:t>zostanie objęta wsparciem określonym na podstawie diagnozy</w:t>
      </w:r>
      <w:r w:rsidR="1C106B1D" w:rsidRPr="0E715692">
        <w:rPr>
          <w:rFonts w:ascii="Calibri" w:hAnsi="Calibri" w:cs="Calibri"/>
          <w:sz w:val="22"/>
          <w:szCs w:val="22"/>
        </w:rPr>
        <w:t>,</w:t>
      </w:r>
      <w:r w:rsidR="5D50CB70" w:rsidRPr="0E715692">
        <w:rPr>
          <w:rFonts w:ascii="Calibri" w:hAnsi="Calibri" w:cs="Calibri"/>
          <w:sz w:val="22"/>
          <w:szCs w:val="22"/>
        </w:rPr>
        <w:t xml:space="preserve"> </w:t>
      </w:r>
      <w:r w:rsidR="1C106B1D" w:rsidRPr="0E715692">
        <w:rPr>
          <w:rFonts w:ascii="Calibri" w:hAnsi="Calibri" w:cs="Calibri"/>
          <w:sz w:val="22"/>
          <w:szCs w:val="22"/>
        </w:rPr>
        <w:t xml:space="preserve">a </w:t>
      </w:r>
      <w:r w:rsidR="4A6D1B70" w:rsidRPr="0E715692">
        <w:rPr>
          <w:rFonts w:ascii="Calibri" w:hAnsi="Calibri" w:cs="Calibri"/>
          <w:sz w:val="22"/>
          <w:szCs w:val="22"/>
        </w:rPr>
        <w:t xml:space="preserve">zakres oddziaływań </w:t>
      </w:r>
      <w:r w:rsidR="26476CE0" w:rsidRPr="0E715692">
        <w:rPr>
          <w:rFonts w:ascii="Calibri" w:hAnsi="Calibri" w:cs="Calibri"/>
          <w:sz w:val="22"/>
          <w:szCs w:val="22"/>
        </w:rPr>
        <w:t xml:space="preserve">będzie </w:t>
      </w:r>
      <w:r w:rsidR="12254048" w:rsidRPr="0E715692">
        <w:rPr>
          <w:rFonts w:ascii="Calibri" w:hAnsi="Calibri" w:cs="Calibri"/>
          <w:sz w:val="22"/>
          <w:szCs w:val="22"/>
        </w:rPr>
        <w:t>zapisany w Indywidualnym</w:t>
      </w:r>
      <w:r w:rsidR="1182BBFC" w:rsidRPr="0E715692">
        <w:rPr>
          <w:rFonts w:ascii="Calibri" w:hAnsi="Calibri" w:cs="Calibri"/>
          <w:sz w:val="22"/>
          <w:szCs w:val="22"/>
        </w:rPr>
        <w:t xml:space="preserve"> Plan</w:t>
      </w:r>
      <w:r w:rsidR="12254048" w:rsidRPr="0E715692">
        <w:rPr>
          <w:rFonts w:ascii="Calibri" w:hAnsi="Calibri" w:cs="Calibri"/>
          <w:sz w:val="22"/>
          <w:szCs w:val="22"/>
        </w:rPr>
        <w:t>ie</w:t>
      </w:r>
      <w:r w:rsidR="1182BBFC" w:rsidRPr="0E715692">
        <w:rPr>
          <w:rFonts w:ascii="Calibri" w:hAnsi="Calibri" w:cs="Calibri"/>
          <w:sz w:val="22"/>
          <w:szCs w:val="22"/>
        </w:rPr>
        <w:t xml:space="preserve"> Działania</w:t>
      </w:r>
      <w:r w:rsidR="61032610" w:rsidRPr="0E715692">
        <w:rPr>
          <w:rFonts w:ascii="Calibri" w:hAnsi="Calibri" w:cs="Calibri"/>
          <w:sz w:val="22"/>
          <w:szCs w:val="22"/>
        </w:rPr>
        <w:t>/</w:t>
      </w:r>
      <w:r w:rsidR="1182BBFC" w:rsidRPr="0E715692">
        <w:rPr>
          <w:rFonts w:ascii="Calibri" w:hAnsi="Calibri" w:cs="Calibri"/>
          <w:sz w:val="22"/>
          <w:szCs w:val="22"/>
        </w:rPr>
        <w:t>Indywidualn</w:t>
      </w:r>
      <w:r w:rsidR="12254048" w:rsidRPr="0E715692">
        <w:rPr>
          <w:rFonts w:ascii="Calibri" w:hAnsi="Calibri" w:cs="Calibri"/>
          <w:sz w:val="22"/>
          <w:szCs w:val="22"/>
        </w:rPr>
        <w:t>ej</w:t>
      </w:r>
      <w:r w:rsidR="1182BBFC" w:rsidRPr="0E715692">
        <w:rPr>
          <w:rFonts w:ascii="Calibri" w:hAnsi="Calibri" w:cs="Calibri"/>
          <w:sz w:val="22"/>
          <w:szCs w:val="22"/>
        </w:rPr>
        <w:t xml:space="preserve"> Ścież</w:t>
      </w:r>
      <w:r w:rsidR="12254048" w:rsidRPr="0E715692">
        <w:rPr>
          <w:rFonts w:ascii="Calibri" w:hAnsi="Calibri" w:cs="Calibri"/>
          <w:sz w:val="22"/>
          <w:szCs w:val="22"/>
        </w:rPr>
        <w:t>ce</w:t>
      </w:r>
      <w:r w:rsidR="1182BBFC" w:rsidRPr="0E715692">
        <w:rPr>
          <w:rFonts w:ascii="Calibri" w:hAnsi="Calibri" w:cs="Calibri"/>
          <w:sz w:val="22"/>
          <w:szCs w:val="22"/>
        </w:rPr>
        <w:t xml:space="preserve"> Rozwoju</w:t>
      </w:r>
      <w:r w:rsidR="12254048" w:rsidRPr="0E715692">
        <w:rPr>
          <w:rFonts w:ascii="Calibri" w:hAnsi="Calibri" w:cs="Calibri"/>
          <w:sz w:val="22"/>
          <w:szCs w:val="22"/>
        </w:rPr>
        <w:t>.</w:t>
      </w:r>
    </w:p>
    <w:p w14:paraId="46C84E68" w14:textId="2C85CBC1" w:rsidR="00B42AEC" w:rsidRPr="00936BBC" w:rsidRDefault="00936BBC" w:rsidP="00936BBC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936BBC">
        <w:rPr>
          <w:rFonts w:ascii="Calibri" w:hAnsi="Calibri" w:cs="Calibri"/>
          <w:sz w:val="22"/>
          <w:szCs w:val="22"/>
        </w:rPr>
        <w:t>W ramach Projektu realizowane są następujące zadania</w:t>
      </w:r>
      <w:r w:rsidR="00592E50" w:rsidRPr="000E79A0">
        <w:rPr>
          <w:rFonts w:ascii="Calibri" w:hAnsi="Calibri" w:cs="Calibri"/>
          <w:sz w:val="22"/>
          <w:szCs w:val="22"/>
        </w:rPr>
        <w:t>:</w:t>
      </w:r>
    </w:p>
    <w:p w14:paraId="50E144E8" w14:textId="05089DE3" w:rsidR="61032610" w:rsidRDefault="61032610" w:rsidP="0E715692">
      <w:pPr>
        <w:pStyle w:val="Akapitzlist"/>
        <w:numPr>
          <w:ilvl w:val="0"/>
          <w:numId w:val="38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Beneficjent/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 xml:space="preserve">Partner wiodący </w:t>
      </w:r>
      <w:r w:rsidRPr="0E715692">
        <w:rPr>
          <w:rFonts w:ascii="Calibri" w:eastAsia="Calibri" w:hAnsi="Calibri"/>
          <w:sz w:val="22"/>
          <w:szCs w:val="22"/>
          <w:lang w:eastAsia="en-US"/>
        </w:rPr>
        <w:t>–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E715692">
        <w:rPr>
          <w:rFonts w:ascii="Calibri" w:eastAsia="Calibri" w:hAnsi="Calibri"/>
          <w:sz w:val="22"/>
          <w:szCs w:val="22"/>
          <w:lang w:eastAsia="en-US"/>
        </w:rPr>
        <w:t>zarządzanie Projektem i koordynacj</w:t>
      </w:r>
      <w:r w:rsidR="4E526DF8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4EF68F1" w:rsidRPr="0E715692">
        <w:rPr>
          <w:rFonts w:ascii="Calibri" w:eastAsia="Calibri" w:hAnsi="Calibri"/>
          <w:sz w:val="22"/>
          <w:szCs w:val="22"/>
          <w:lang w:eastAsia="en-US"/>
        </w:rPr>
        <w:t>działań.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</w:p>
    <w:p w14:paraId="4F31C3BD" w14:textId="070BC9E9" w:rsidR="00592E50" w:rsidRPr="00AF53B9" w:rsidRDefault="1182BBFC" w:rsidP="00AF53B9">
      <w:pPr>
        <w:pStyle w:val="Akapitzlist"/>
        <w:numPr>
          <w:ilvl w:val="0"/>
          <w:numId w:val="38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Partner nr 1 – Gdańska Fundacja Innowacji Społecznej</w:t>
      </w:r>
      <w:r w:rsidR="6A386206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74DFEEE7" w:rsidRPr="0E715692">
        <w:rPr>
          <w:rFonts w:ascii="Calibri" w:eastAsia="Calibri" w:hAnsi="Calibri"/>
          <w:sz w:val="22"/>
          <w:szCs w:val="22"/>
          <w:lang w:eastAsia="en-US"/>
        </w:rPr>
        <w:t xml:space="preserve">- </w:t>
      </w:r>
      <w:r w:rsidR="7C1976B2" w:rsidRPr="0E715692">
        <w:rPr>
          <w:rFonts w:ascii="Calibri" w:eastAsia="Calibri" w:hAnsi="Calibri"/>
          <w:sz w:val="22"/>
          <w:szCs w:val="22"/>
          <w:lang w:eastAsia="en-US"/>
        </w:rPr>
        <w:t>t</w:t>
      </w:r>
      <w:r w:rsidRPr="0E715692">
        <w:rPr>
          <w:rFonts w:ascii="Calibri" w:eastAsia="Calibri" w:hAnsi="Calibri"/>
          <w:sz w:val="22"/>
          <w:szCs w:val="22"/>
          <w:lang w:eastAsia="en-US"/>
        </w:rPr>
        <w:t>worz</w:t>
      </w:r>
      <w:r w:rsidR="2EABFCC0" w:rsidRPr="0E715692">
        <w:rPr>
          <w:rFonts w:ascii="Calibri" w:eastAsia="Calibri" w:hAnsi="Calibri"/>
          <w:sz w:val="22"/>
          <w:szCs w:val="22"/>
          <w:lang w:eastAsia="en-US"/>
        </w:rPr>
        <w:t>enie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przestrze</w:t>
      </w:r>
      <w:r w:rsidR="2EABFCC0" w:rsidRPr="0E715692">
        <w:rPr>
          <w:rFonts w:ascii="Calibri" w:eastAsia="Calibri" w:hAnsi="Calibri"/>
          <w:sz w:val="22"/>
          <w:szCs w:val="22"/>
          <w:lang w:eastAsia="en-US"/>
        </w:rPr>
        <w:t>ni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dla rozwoju społecznego, emocjonalnego i zawodowego kobiet z zachowaniem zasady równości </w:t>
      </w:r>
      <w:r w:rsidR="3F28FEBD" w:rsidRPr="0E715692">
        <w:rPr>
          <w:rFonts w:ascii="Calibri" w:eastAsia="Calibri" w:hAnsi="Calibri"/>
          <w:sz w:val="22"/>
          <w:szCs w:val="22"/>
          <w:lang w:eastAsia="en-US"/>
        </w:rPr>
        <w:t>płci,</w:t>
      </w:r>
      <w:r w:rsidR="377CE148" w:rsidRPr="0E715692">
        <w:rPr>
          <w:rFonts w:ascii="Calibri" w:eastAsia="Calibri" w:hAnsi="Calibri"/>
          <w:sz w:val="22"/>
          <w:szCs w:val="22"/>
          <w:lang w:eastAsia="en-US"/>
        </w:rPr>
        <w:t xml:space="preserve"> w </w:t>
      </w:r>
      <w:r w:rsidR="5408A07F" w:rsidRPr="0E715692">
        <w:rPr>
          <w:rFonts w:ascii="Calibri" w:eastAsia="Calibri" w:hAnsi="Calibri"/>
          <w:sz w:val="22"/>
          <w:szCs w:val="22"/>
          <w:lang w:eastAsia="en-US"/>
        </w:rPr>
        <w:t>tym</w:t>
      </w:r>
      <w:r w:rsidR="377CE148" w:rsidRPr="0E715692">
        <w:rPr>
          <w:rFonts w:ascii="Calibri" w:eastAsia="Calibri" w:hAnsi="Calibri"/>
          <w:sz w:val="22"/>
          <w:szCs w:val="22"/>
          <w:lang w:eastAsia="en-US"/>
        </w:rPr>
        <w:t>:</w:t>
      </w:r>
    </w:p>
    <w:p w14:paraId="432F15B5" w14:textId="7F1508FE" w:rsidR="00592E50" w:rsidRDefault="7C31DCFB" w:rsidP="00AC721F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r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>ekrutacj</w:t>
      </w:r>
      <w:r w:rsidR="3136B39A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>, w tym przygotowanie i aktualizacj</w:t>
      </w:r>
      <w:r w:rsidR="281D5D42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bookmarkStart w:id="14" w:name="_Hlk208828633"/>
      <w:r w:rsidR="79D9A188" w:rsidRPr="0E715692">
        <w:rPr>
          <w:rFonts w:ascii="Calibri" w:eastAsia="Calibri" w:hAnsi="Calibri"/>
          <w:sz w:val="22"/>
          <w:szCs w:val="22"/>
          <w:lang w:eastAsia="en-US"/>
        </w:rPr>
        <w:t>I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 xml:space="preserve">ndywidualnych </w:t>
      </w:r>
      <w:r w:rsidR="79D9A188" w:rsidRPr="0E715692">
        <w:rPr>
          <w:rFonts w:ascii="Calibri" w:eastAsia="Calibri" w:hAnsi="Calibri"/>
          <w:sz w:val="22"/>
          <w:szCs w:val="22"/>
          <w:lang w:eastAsia="en-US"/>
        </w:rPr>
        <w:t>Ś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 xml:space="preserve">cieżek </w:t>
      </w:r>
      <w:r w:rsidR="79D9A188" w:rsidRPr="0E715692">
        <w:rPr>
          <w:rFonts w:ascii="Calibri" w:eastAsia="Calibri" w:hAnsi="Calibri"/>
          <w:sz w:val="22"/>
          <w:szCs w:val="22"/>
          <w:lang w:eastAsia="en-US"/>
        </w:rPr>
        <w:t>R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>ozwoju</w:t>
      </w:r>
      <w:bookmarkStart w:id="15" w:name="_Hlk210719587"/>
      <w:bookmarkStart w:id="16" w:name="_Hlk210656896"/>
      <w:bookmarkEnd w:id="14"/>
      <w:r w:rsidR="281AAF7D" w:rsidRPr="0E715692">
        <w:rPr>
          <w:rFonts w:ascii="Calibri" w:eastAsia="Calibri" w:hAnsi="Calibri"/>
          <w:sz w:val="22"/>
          <w:szCs w:val="22"/>
          <w:lang w:eastAsia="en-US"/>
        </w:rPr>
        <w:t>;</w:t>
      </w:r>
      <w:bookmarkEnd w:id="15"/>
      <w:bookmarkEnd w:id="16"/>
    </w:p>
    <w:p w14:paraId="006097C0" w14:textId="73C4AF54" w:rsidR="00592E50" w:rsidRDefault="1182BBFC" w:rsidP="00AC721F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indywidualny mentoring</w:t>
      </w:r>
      <w:r w:rsidR="65F081B5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14AA4FCF" w14:textId="17138E6B" w:rsidR="00592E50" w:rsidRDefault="1182BBFC" w:rsidP="004C3BE1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lastRenderedPageBreak/>
        <w:t>wsparcie edukacyjne</w:t>
      </w:r>
      <w:r w:rsidR="1E92C590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64C46E5F" w14:textId="6B05198C" w:rsidR="00592E50" w:rsidRDefault="1182BBFC" w:rsidP="004C3BE1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warsztaty WenDo</w:t>
      </w:r>
      <w:r w:rsidR="49516DF0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ECB273B" w14:textId="31D4A265" w:rsidR="00592E50" w:rsidRDefault="1182BBFC" w:rsidP="004C3BE1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zajęcia prozdrowotne</w:t>
      </w:r>
      <w:r w:rsidR="1F7A72C5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059ACB18" w14:textId="1AA3C88B" w:rsidR="00B42AEC" w:rsidRPr="00D0399E" w:rsidRDefault="1182BBFC" w:rsidP="0E715692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kurs języka polskiego dla migrantek</w:t>
      </w:r>
      <w:r w:rsidR="59053156" w:rsidRPr="0E715692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52BBC892" w14:textId="3307F6EB" w:rsidR="00592E50" w:rsidRPr="00E83B92" w:rsidRDefault="1182BBFC" w:rsidP="003A643A">
      <w:pPr>
        <w:numPr>
          <w:ilvl w:val="1"/>
          <w:numId w:val="18"/>
        </w:numPr>
        <w:tabs>
          <w:tab w:val="num" w:pos="1134"/>
          <w:tab w:val="num" w:pos="2340"/>
        </w:tabs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Partner nr 2 – Fundacja Centrum Praw Kobiet</w:t>
      </w:r>
      <w:bookmarkStart w:id="17" w:name="_Hlk207966715"/>
      <w:r w:rsidR="30FE1BE4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616B206D" w:rsidRPr="0E715692">
        <w:rPr>
          <w:rFonts w:ascii="Calibri" w:eastAsia="Calibri" w:hAnsi="Calibri"/>
          <w:sz w:val="22"/>
          <w:szCs w:val="22"/>
          <w:lang w:eastAsia="en-US"/>
        </w:rPr>
        <w:t>-</w:t>
      </w:r>
      <w:r w:rsidR="2EABFCC0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30FE1BE4" w:rsidRPr="0E715692">
        <w:rPr>
          <w:rFonts w:ascii="Calibri" w:eastAsia="Calibri" w:hAnsi="Calibri"/>
          <w:sz w:val="22"/>
          <w:szCs w:val="22"/>
          <w:lang w:eastAsia="en-US"/>
        </w:rPr>
        <w:t>reali</w:t>
      </w:r>
      <w:r w:rsidR="2EABFCC0" w:rsidRPr="0E715692">
        <w:rPr>
          <w:rFonts w:ascii="Calibri" w:eastAsia="Calibri" w:hAnsi="Calibri"/>
          <w:sz w:val="22"/>
          <w:szCs w:val="22"/>
          <w:lang w:eastAsia="en-US"/>
        </w:rPr>
        <w:t>zacj</w:t>
      </w:r>
      <w:r w:rsidR="2D0B1D89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="3F28FEBD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E715692">
        <w:rPr>
          <w:rFonts w:ascii="Calibri" w:eastAsia="Calibri" w:hAnsi="Calibri"/>
          <w:sz w:val="22"/>
          <w:szCs w:val="22"/>
          <w:lang w:eastAsia="en-US"/>
        </w:rPr>
        <w:t>kompleksowe</w:t>
      </w:r>
      <w:r w:rsidR="2EABFCC0" w:rsidRPr="0E715692">
        <w:rPr>
          <w:rFonts w:ascii="Calibri" w:eastAsia="Calibri" w:hAnsi="Calibri"/>
          <w:sz w:val="22"/>
          <w:szCs w:val="22"/>
          <w:lang w:eastAsia="en-US"/>
        </w:rPr>
        <w:t>go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wsparci</w:t>
      </w:r>
      <w:r w:rsidR="2EABFCC0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rozwoju </w:t>
      </w:r>
      <w:r w:rsidR="00592E50">
        <w:br/>
      </w:r>
      <w:r w:rsidRPr="0E715692">
        <w:rPr>
          <w:rFonts w:ascii="Calibri" w:eastAsia="Calibri" w:hAnsi="Calibri"/>
          <w:sz w:val="22"/>
          <w:szCs w:val="22"/>
          <w:lang w:eastAsia="en-US"/>
        </w:rPr>
        <w:t>i zdrowia psychofizycznego kobiet</w:t>
      </w:r>
      <w:r w:rsidR="30FE1BE4" w:rsidRPr="0E715692">
        <w:rPr>
          <w:rFonts w:ascii="Calibri" w:eastAsia="Calibri" w:hAnsi="Calibri"/>
          <w:sz w:val="22"/>
          <w:szCs w:val="22"/>
          <w:lang w:eastAsia="en-US"/>
        </w:rPr>
        <w:t xml:space="preserve">, w </w:t>
      </w:r>
      <w:r w:rsidR="4F46AE8C" w:rsidRPr="0E715692">
        <w:rPr>
          <w:rFonts w:ascii="Calibri" w:eastAsia="Calibri" w:hAnsi="Calibri"/>
          <w:sz w:val="22"/>
          <w:szCs w:val="22"/>
          <w:lang w:eastAsia="en-US"/>
        </w:rPr>
        <w:t>tym</w:t>
      </w:r>
      <w:r w:rsidR="7C31DCFB" w:rsidRPr="0E715692">
        <w:rPr>
          <w:rFonts w:ascii="Calibri" w:eastAsia="Calibri" w:hAnsi="Calibri"/>
          <w:sz w:val="22"/>
          <w:szCs w:val="22"/>
          <w:lang w:eastAsia="en-US"/>
        </w:rPr>
        <w:t>:</w:t>
      </w:r>
    </w:p>
    <w:p w14:paraId="7B1607BB" w14:textId="438A6566" w:rsidR="00286FC6" w:rsidRPr="00286FC6" w:rsidRDefault="1182BBFC" w:rsidP="00286FC6">
      <w:pPr>
        <w:pStyle w:val="Akapitzlist"/>
        <w:numPr>
          <w:ilvl w:val="0"/>
          <w:numId w:val="36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bookmarkStart w:id="18" w:name="_Hlk209174487"/>
      <w:r w:rsidRPr="0E715692">
        <w:rPr>
          <w:rFonts w:ascii="Calibri" w:eastAsia="Calibri" w:hAnsi="Calibri"/>
          <w:sz w:val="22"/>
          <w:szCs w:val="22"/>
          <w:lang w:eastAsia="en-US"/>
        </w:rPr>
        <w:t>rekrutacj</w:t>
      </w:r>
      <w:r w:rsidR="6012FDE2" w:rsidRPr="0E715692">
        <w:rPr>
          <w:rFonts w:ascii="Calibri" w:eastAsia="Calibri" w:hAnsi="Calibri"/>
          <w:sz w:val="22"/>
          <w:szCs w:val="22"/>
          <w:lang w:eastAsia="en-US"/>
        </w:rPr>
        <w:t>a</w:t>
      </w:r>
      <w:bookmarkEnd w:id="18"/>
      <w:r w:rsidRPr="0E715692">
        <w:rPr>
          <w:rFonts w:ascii="Calibri" w:eastAsia="Calibri" w:hAnsi="Calibri"/>
          <w:sz w:val="22"/>
          <w:szCs w:val="22"/>
          <w:lang w:eastAsia="en-US"/>
        </w:rPr>
        <w:t>, przygotowanie i aktualizacj</w:t>
      </w:r>
      <w:r w:rsidR="0749AB4D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indywidualnych ścieżek rozwoju</w:t>
      </w:r>
      <w:r w:rsidR="1CED0F4D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669CD21A" w14:textId="1D96D723" w:rsidR="262BDF98" w:rsidRDefault="1CED0F4D" w:rsidP="5E21535C">
      <w:pPr>
        <w:pStyle w:val="Akapitzlist"/>
        <w:numPr>
          <w:ilvl w:val="0"/>
          <w:numId w:val="36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d</w:t>
      </w:r>
      <w:r w:rsidR="129ACF49" w:rsidRPr="0E715692">
        <w:rPr>
          <w:rFonts w:ascii="Calibri" w:eastAsia="Calibri" w:hAnsi="Calibri"/>
          <w:sz w:val="22"/>
          <w:szCs w:val="22"/>
          <w:lang w:eastAsia="en-US"/>
        </w:rPr>
        <w:t>oradztwo zawodowe</w:t>
      </w:r>
      <w:r w:rsidR="39CEA656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728AF4DA" w14:textId="73DF14C1" w:rsidR="00592E50" w:rsidRPr="00E83B92" w:rsidRDefault="1182BBFC" w:rsidP="00297F1A">
      <w:pPr>
        <w:pStyle w:val="Akapitzlist"/>
        <w:numPr>
          <w:ilvl w:val="0"/>
          <w:numId w:val="36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warsztaty treningu mentalnego</w:t>
      </w:r>
      <w:r w:rsidR="0C3E4B91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7E0352C" w14:textId="644AE553" w:rsidR="00592E50" w:rsidRPr="00E83B92" w:rsidRDefault="1182BBFC" w:rsidP="00297F1A">
      <w:pPr>
        <w:pStyle w:val="Akapitzlist"/>
        <w:numPr>
          <w:ilvl w:val="0"/>
          <w:numId w:val="36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indywidualne konsultacje terapii krótkoterminowej TSR</w:t>
      </w:r>
      <w:r w:rsidR="3A7F55B5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744555AE" w14:textId="78EBBA05" w:rsidR="00B42AEC" w:rsidRPr="00523FF7" w:rsidRDefault="1182BBFC" w:rsidP="0E715692">
      <w:pPr>
        <w:pStyle w:val="Akapitzlist"/>
        <w:numPr>
          <w:ilvl w:val="0"/>
          <w:numId w:val="36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warsztaty z prawa pracy i przeciwdziałania mobbingowi</w:t>
      </w:r>
      <w:r w:rsidR="79D9A188" w:rsidRPr="0E715692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70993B83" w14:textId="5A7CA8A8" w:rsidR="00592E50" w:rsidRPr="00E83B92" w:rsidRDefault="1182BBFC" w:rsidP="00FE6DB0">
      <w:pPr>
        <w:numPr>
          <w:ilvl w:val="1"/>
          <w:numId w:val="18"/>
        </w:numPr>
        <w:tabs>
          <w:tab w:val="num" w:pos="1134"/>
          <w:tab w:val="num" w:pos="2340"/>
        </w:tabs>
        <w:spacing w:line="276" w:lineRule="auto"/>
        <w:ind w:left="709" w:hanging="283"/>
        <w:jc w:val="both"/>
        <w:rPr>
          <w:rFonts w:ascii="Calibri" w:eastAsia="Calibri" w:hAnsi="Calibri"/>
          <w:sz w:val="22"/>
          <w:szCs w:val="22"/>
          <w:lang w:eastAsia="en-US"/>
        </w:rPr>
      </w:pPr>
      <w:bookmarkStart w:id="19" w:name="_Hlk205986742"/>
      <w:bookmarkEnd w:id="17"/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Partner nr 3 – Fundacja Wspierania Inicjatyw Społecznych IMPULS </w:t>
      </w:r>
      <w:r w:rsidR="6FAC977C" w:rsidRPr="0E715692">
        <w:rPr>
          <w:rFonts w:ascii="Calibri" w:eastAsia="Calibri" w:hAnsi="Calibri"/>
          <w:sz w:val="22"/>
          <w:szCs w:val="22"/>
          <w:lang w:eastAsia="en-US"/>
        </w:rPr>
        <w:t>-</w:t>
      </w:r>
      <w:bookmarkStart w:id="20" w:name="_Hlk210646912"/>
      <w:r w:rsidR="3060B26E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bookmarkEnd w:id="20"/>
      <w:r w:rsidRPr="0E715692">
        <w:rPr>
          <w:rFonts w:ascii="Calibri" w:eastAsia="Calibri" w:hAnsi="Calibri"/>
          <w:sz w:val="22"/>
          <w:szCs w:val="22"/>
          <w:lang w:eastAsia="en-US"/>
        </w:rPr>
        <w:t>wzmacnianie pozycji kobiet poprzez zdobywanie wiedzy i kwalifikacji</w:t>
      </w:r>
      <w:r w:rsidR="238EA437" w:rsidRPr="0E715692">
        <w:rPr>
          <w:rFonts w:ascii="Calibri" w:eastAsia="Calibri" w:hAnsi="Calibri"/>
          <w:sz w:val="22"/>
          <w:szCs w:val="22"/>
          <w:lang w:eastAsia="en-US"/>
        </w:rPr>
        <w:t xml:space="preserve">, w </w:t>
      </w:r>
      <w:r w:rsidR="5176C1BC" w:rsidRPr="0E715692">
        <w:rPr>
          <w:rFonts w:ascii="Calibri" w:eastAsia="Calibri" w:hAnsi="Calibri"/>
          <w:sz w:val="22"/>
          <w:szCs w:val="22"/>
          <w:lang w:eastAsia="en-US"/>
        </w:rPr>
        <w:t>tym:</w:t>
      </w:r>
    </w:p>
    <w:p w14:paraId="418D0807" w14:textId="2DF86555" w:rsidR="00592E50" w:rsidRPr="00E83B92" w:rsidRDefault="73447B9F" w:rsidP="00FE6DB0">
      <w:pPr>
        <w:pStyle w:val="Akapitzlist"/>
        <w:numPr>
          <w:ilvl w:val="0"/>
          <w:numId w:val="21"/>
        </w:numPr>
        <w:tabs>
          <w:tab w:val="num" w:pos="2340"/>
        </w:tabs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r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>ekrutacj</w:t>
      </w:r>
      <w:r w:rsidR="22E54E77" w:rsidRPr="0E715692">
        <w:rPr>
          <w:rFonts w:ascii="Calibri" w:eastAsia="Calibri" w:hAnsi="Calibri"/>
          <w:sz w:val="22"/>
          <w:szCs w:val="22"/>
          <w:lang w:eastAsia="en-US"/>
        </w:rPr>
        <w:t>a,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 xml:space="preserve"> w tym ogłaszanie naboru do projektu</w:t>
      </w:r>
      <w:r w:rsidR="67F8440B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A79BCB3" w14:textId="4FB4D224" w:rsidR="00592E50" w:rsidRPr="00E83B92" w:rsidRDefault="1182BBFC" w:rsidP="00FE6DB0">
      <w:pPr>
        <w:pStyle w:val="Akapitzlist"/>
        <w:numPr>
          <w:ilvl w:val="0"/>
          <w:numId w:val="21"/>
        </w:numPr>
        <w:spacing w:before="240"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diagnoz</w:t>
      </w:r>
      <w:r w:rsidR="2CA00A14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problemów ograniczających aktywność zawodową</w:t>
      </w:r>
      <w:r w:rsidR="736AB6A7" w:rsidRPr="0E715692">
        <w:rPr>
          <w:rFonts w:ascii="Calibri" w:eastAsia="Calibri" w:hAnsi="Calibri"/>
          <w:sz w:val="22"/>
          <w:szCs w:val="22"/>
          <w:lang w:eastAsia="en-US"/>
        </w:rPr>
        <w:t>,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w tym opracowanie </w:t>
      </w:r>
      <w:r w:rsidR="00592E50">
        <w:br/>
      </w:r>
      <w:r w:rsidRPr="0E715692">
        <w:rPr>
          <w:rFonts w:ascii="Calibri" w:eastAsia="Calibri" w:hAnsi="Calibri"/>
          <w:sz w:val="22"/>
          <w:szCs w:val="22"/>
          <w:lang w:eastAsia="en-US"/>
        </w:rPr>
        <w:t>i aktualizacj</w:t>
      </w:r>
      <w:r w:rsidR="47CB288E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Indywidualnych Planów Działania</w:t>
      </w:r>
      <w:r w:rsidR="04A199FE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0B48F5CC" w14:textId="78AE6EAA" w:rsidR="00592E50" w:rsidRPr="00E83B92" w:rsidRDefault="1182BBFC" w:rsidP="00FE6DB0">
      <w:pPr>
        <w:pStyle w:val="Akapitzlist"/>
        <w:numPr>
          <w:ilvl w:val="0"/>
          <w:numId w:val="21"/>
        </w:numPr>
        <w:spacing w:before="240"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organizacj</w:t>
      </w:r>
      <w:r w:rsidR="37B3A63F" w:rsidRPr="0E715692">
        <w:rPr>
          <w:rFonts w:ascii="Calibri" w:eastAsia="Calibri" w:hAnsi="Calibri"/>
          <w:sz w:val="22"/>
          <w:szCs w:val="22"/>
          <w:lang w:eastAsia="en-US"/>
        </w:rPr>
        <w:t>a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warsztatów grupowych</w:t>
      </w:r>
      <w:r w:rsidR="5A2CE78C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090A53A0" w14:textId="17830815" w:rsidR="00592E50" w:rsidRPr="00E83B92" w:rsidRDefault="3574863D" w:rsidP="00FE6DB0">
      <w:pPr>
        <w:pStyle w:val="Akapitzlist"/>
        <w:numPr>
          <w:ilvl w:val="0"/>
          <w:numId w:val="21"/>
        </w:numPr>
        <w:spacing w:before="240"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</w:t>
      </w:r>
      <w:r w:rsidR="63322BC4" w:rsidRPr="0E715692">
        <w:rPr>
          <w:rFonts w:ascii="Calibri" w:eastAsia="Calibri" w:hAnsi="Calibri"/>
          <w:sz w:val="22"/>
          <w:szCs w:val="22"/>
          <w:lang w:eastAsia="en-US"/>
        </w:rPr>
        <w:t>sparcie</w:t>
      </w:r>
      <w:r w:rsidR="5C6A0033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63322BC4" w:rsidRPr="0E715692">
        <w:rPr>
          <w:rFonts w:ascii="Calibri" w:eastAsia="Calibri" w:hAnsi="Calibri"/>
          <w:sz w:val="22"/>
          <w:szCs w:val="22"/>
          <w:lang w:eastAsia="en-US"/>
        </w:rPr>
        <w:t>mentora</w:t>
      </w:r>
      <w:r w:rsidR="62378CAC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6C36E3A9" w14:textId="2AE60F1C" w:rsidR="00592E50" w:rsidRPr="00E83B92" w:rsidRDefault="1182BBFC" w:rsidP="00FE6DB0">
      <w:pPr>
        <w:pStyle w:val="Akapitzlist"/>
        <w:numPr>
          <w:ilvl w:val="0"/>
          <w:numId w:val="21"/>
        </w:numPr>
        <w:spacing w:before="240"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tworzenie sieci kontaktów zawodowych</w:t>
      </w:r>
      <w:r w:rsidR="4C896C3C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10C8AFA0" w14:textId="616BA2A2" w:rsidR="00592E50" w:rsidRPr="00E83B92" w:rsidRDefault="1182BBFC" w:rsidP="00FE6DB0">
      <w:pPr>
        <w:pStyle w:val="Akapitzlist"/>
        <w:numPr>
          <w:ilvl w:val="0"/>
          <w:numId w:val="21"/>
        </w:numPr>
        <w:spacing w:before="240"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szkolenia zawodowe</w:t>
      </w:r>
      <w:bookmarkStart w:id="21" w:name="_Hlk210719478"/>
      <w:r w:rsidR="1F5FFAF0" w:rsidRPr="0E715692">
        <w:rPr>
          <w:rFonts w:ascii="Calibri" w:eastAsia="Calibri" w:hAnsi="Calibri"/>
          <w:sz w:val="22"/>
          <w:szCs w:val="22"/>
          <w:lang w:eastAsia="en-US"/>
        </w:rPr>
        <w:t>;</w:t>
      </w:r>
      <w:bookmarkEnd w:id="21"/>
    </w:p>
    <w:p w14:paraId="4DF70106" w14:textId="7C8074C2" w:rsidR="00B42AEC" w:rsidRPr="00DA2860" w:rsidRDefault="1182BBFC" w:rsidP="0E715692">
      <w:pPr>
        <w:pStyle w:val="Akapitzlist"/>
        <w:numPr>
          <w:ilvl w:val="0"/>
          <w:numId w:val="21"/>
        </w:numPr>
        <w:spacing w:before="240"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spotkania dotyczące równości płci</w:t>
      </w:r>
      <w:r w:rsidR="4A81BB8A" w:rsidRPr="0E715692">
        <w:rPr>
          <w:rFonts w:ascii="Calibri" w:eastAsia="Calibri" w:hAnsi="Calibri"/>
          <w:sz w:val="22"/>
          <w:szCs w:val="22"/>
          <w:lang w:eastAsia="en-US"/>
        </w:rPr>
        <w:t>.</w:t>
      </w:r>
    </w:p>
    <w:bookmarkEnd w:id="19"/>
    <w:p w14:paraId="7B7159A1" w14:textId="2BAD5CB6" w:rsidR="00592E50" w:rsidRPr="00E83B92" w:rsidRDefault="1182BBFC" w:rsidP="00FE6DB0">
      <w:pPr>
        <w:pStyle w:val="Akapitzlist"/>
        <w:numPr>
          <w:ilvl w:val="1"/>
          <w:numId w:val="18"/>
        </w:numPr>
        <w:spacing w:line="276" w:lineRule="auto"/>
        <w:ind w:left="782" w:hanging="357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Partner nr 4 – Stowarzyszenie WAGA </w:t>
      </w:r>
      <w:r w:rsidR="142DA01D" w:rsidRPr="0E715692">
        <w:rPr>
          <w:rFonts w:ascii="Calibri" w:eastAsia="Calibri" w:hAnsi="Calibri"/>
          <w:sz w:val="22"/>
          <w:szCs w:val="22"/>
          <w:lang w:eastAsia="en-US"/>
        </w:rPr>
        <w:t>-</w:t>
      </w:r>
      <w:r w:rsidR="013B3975" w:rsidRPr="0E715692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przygotowanie </w:t>
      </w:r>
      <w:r w:rsidR="79D9A188" w:rsidRPr="0E715692">
        <w:rPr>
          <w:rFonts w:ascii="Calibri" w:eastAsia="Calibri" w:hAnsi="Calibri"/>
          <w:sz w:val="22"/>
          <w:szCs w:val="22"/>
          <w:lang w:eastAsia="en-US"/>
        </w:rPr>
        <w:t xml:space="preserve">Uczestniczek </w:t>
      </w:r>
      <w:r w:rsidRPr="0E715692">
        <w:rPr>
          <w:rFonts w:ascii="Calibri" w:eastAsia="Calibri" w:hAnsi="Calibri"/>
          <w:sz w:val="22"/>
          <w:szCs w:val="22"/>
          <w:lang w:eastAsia="en-US"/>
        </w:rPr>
        <w:t>do</w:t>
      </w:r>
      <w:r w:rsidR="79D9A188" w:rsidRPr="0E715692">
        <w:rPr>
          <w:rFonts w:ascii="Calibri" w:eastAsia="Calibri" w:hAnsi="Calibri"/>
          <w:sz w:val="22"/>
          <w:szCs w:val="22"/>
          <w:lang w:eastAsia="en-US"/>
        </w:rPr>
        <w:t xml:space="preserve"> wejścia na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ryn</w:t>
      </w:r>
      <w:r w:rsidR="79D9A188" w:rsidRPr="0E715692">
        <w:rPr>
          <w:rFonts w:ascii="Calibri" w:eastAsia="Calibri" w:hAnsi="Calibri"/>
          <w:sz w:val="22"/>
          <w:szCs w:val="22"/>
          <w:lang w:eastAsia="en-US"/>
        </w:rPr>
        <w:t>ek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pracy i rozw</w:t>
      </w:r>
      <w:r w:rsidR="79D9A188" w:rsidRPr="0E715692">
        <w:rPr>
          <w:rFonts w:ascii="Calibri" w:eastAsia="Calibri" w:hAnsi="Calibri"/>
          <w:sz w:val="22"/>
          <w:szCs w:val="22"/>
          <w:lang w:eastAsia="en-US"/>
        </w:rPr>
        <w:t>ój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zawodo</w:t>
      </w:r>
      <w:r w:rsidR="79D9A188" w:rsidRPr="0E715692">
        <w:rPr>
          <w:rFonts w:ascii="Calibri" w:eastAsia="Calibri" w:hAnsi="Calibri"/>
          <w:sz w:val="22"/>
          <w:szCs w:val="22"/>
          <w:lang w:eastAsia="en-US"/>
        </w:rPr>
        <w:t>wy</w:t>
      </w:r>
      <w:r w:rsidR="22A5FA0C" w:rsidRPr="0E715692">
        <w:rPr>
          <w:rFonts w:ascii="Calibri" w:eastAsia="Calibri" w:hAnsi="Calibri"/>
          <w:sz w:val="22"/>
          <w:szCs w:val="22"/>
          <w:lang w:eastAsia="en-US"/>
        </w:rPr>
        <w:t xml:space="preserve">, w </w:t>
      </w:r>
      <w:r w:rsidR="32FAA8FE" w:rsidRPr="0E715692">
        <w:rPr>
          <w:rFonts w:ascii="Calibri" w:eastAsia="Calibri" w:hAnsi="Calibri"/>
          <w:sz w:val="22"/>
          <w:szCs w:val="22"/>
          <w:lang w:eastAsia="en-US"/>
        </w:rPr>
        <w:t>tym</w:t>
      </w:r>
      <w:r w:rsidR="22A5FA0C" w:rsidRPr="0E715692">
        <w:rPr>
          <w:rFonts w:ascii="Calibri" w:eastAsia="Calibri" w:hAnsi="Calibri"/>
          <w:sz w:val="22"/>
          <w:szCs w:val="22"/>
          <w:lang w:eastAsia="en-US"/>
        </w:rPr>
        <w:t>:</w:t>
      </w:r>
    </w:p>
    <w:p w14:paraId="468877B7" w14:textId="1463A989" w:rsidR="00592E50" w:rsidRDefault="7C5C5A1C" w:rsidP="004E3303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R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>ekrutacj</w:t>
      </w:r>
      <w:r w:rsidR="2B9CE68F" w:rsidRPr="0E715692">
        <w:rPr>
          <w:rFonts w:ascii="Calibri" w:eastAsia="Calibri" w:hAnsi="Calibri"/>
          <w:sz w:val="22"/>
          <w:szCs w:val="22"/>
          <w:lang w:eastAsia="en-US"/>
        </w:rPr>
        <w:t xml:space="preserve">a </w:t>
      </w:r>
      <w:r w:rsidRPr="0E715692">
        <w:rPr>
          <w:rFonts w:ascii="Calibri" w:eastAsia="Calibri" w:hAnsi="Calibri"/>
          <w:sz w:val="22"/>
          <w:szCs w:val="22"/>
          <w:lang w:eastAsia="en-US"/>
        </w:rPr>
        <w:t>i</w:t>
      </w:r>
      <w:r w:rsidR="1182BBFC" w:rsidRPr="0E715692">
        <w:rPr>
          <w:rFonts w:ascii="Calibri" w:eastAsia="Calibri" w:hAnsi="Calibri"/>
          <w:sz w:val="22"/>
          <w:szCs w:val="22"/>
          <w:lang w:eastAsia="en-US"/>
        </w:rPr>
        <w:t xml:space="preserve"> opracowanie indywidualnych ścieżek rozwoju</w:t>
      </w:r>
      <w:r w:rsidR="004F660D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7C6575A1" w14:textId="35FB8EC6" w:rsidR="00592E50" w:rsidRDefault="1182BBFC" w:rsidP="004E3303">
      <w:pPr>
        <w:pStyle w:val="Akapitzlist"/>
        <w:numPr>
          <w:ilvl w:val="0"/>
          <w:numId w:val="26"/>
        </w:numPr>
        <w:tabs>
          <w:tab w:val="num" w:pos="2340"/>
        </w:tabs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wsparcie psychiczne</w:t>
      </w:r>
      <w:r w:rsidR="13E91ABC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B5E8CA2" w14:textId="43BB6735" w:rsidR="00592E50" w:rsidRDefault="1182BBFC" w:rsidP="004E3303">
      <w:pPr>
        <w:pStyle w:val="Akapitzlist"/>
        <w:numPr>
          <w:ilvl w:val="0"/>
          <w:numId w:val="26"/>
        </w:numPr>
        <w:tabs>
          <w:tab w:val="num" w:pos="2340"/>
        </w:tabs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warsztaty „Od wolontariatu do pracy”</w:t>
      </w:r>
      <w:r w:rsidR="67758CC2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5461976" w14:textId="2D70C6B1" w:rsidR="00592E50" w:rsidRDefault="1182BBFC" w:rsidP="004E3303">
      <w:pPr>
        <w:pStyle w:val="Akapitzlist"/>
        <w:numPr>
          <w:ilvl w:val="0"/>
          <w:numId w:val="26"/>
        </w:numPr>
        <w:tabs>
          <w:tab w:val="num" w:pos="2340"/>
        </w:tabs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warsztaty WenDo</w:t>
      </w:r>
      <w:r w:rsidR="2870CCC9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7D4BB24F" w14:textId="3C851A30" w:rsidR="00592E50" w:rsidRDefault="1182BBFC" w:rsidP="00461224">
      <w:pPr>
        <w:pStyle w:val="Akapitzlist"/>
        <w:numPr>
          <w:ilvl w:val="0"/>
          <w:numId w:val="26"/>
        </w:numPr>
        <w:tabs>
          <w:tab w:val="num" w:pos="2340"/>
        </w:tabs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warsztaty kompetencji społeczno-zawodowych dla młodych matek</w:t>
      </w:r>
      <w:r w:rsidR="37F28A55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C0476DC" w14:textId="3FD1CDB9" w:rsidR="00592E50" w:rsidRDefault="1182BBFC" w:rsidP="00461224">
      <w:pPr>
        <w:pStyle w:val="Akapitzlist"/>
        <w:numPr>
          <w:ilvl w:val="0"/>
          <w:numId w:val="26"/>
        </w:numPr>
        <w:tabs>
          <w:tab w:val="num" w:pos="2340"/>
        </w:tabs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warsztaty językowe dla migrantek</w:t>
      </w:r>
      <w:r w:rsidR="232CB301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7A6368C" w14:textId="408AFF36" w:rsidR="00B42AEC" w:rsidRPr="00B42AEC" w:rsidRDefault="1182BBFC" w:rsidP="00B42AEC">
      <w:pPr>
        <w:pStyle w:val="Akapitzlist"/>
        <w:numPr>
          <w:ilvl w:val="0"/>
          <w:numId w:val="26"/>
        </w:numPr>
        <w:tabs>
          <w:tab w:val="num" w:pos="2340"/>
        </w:tabs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warsztaty aktywizujące dla migrantek</w:t>
      </w:r>
      <w:r w:rsidR="52677D8F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21B7D4F7" w14:textId="5914E184" w:rsidR="4E07BEA2" w:rsidRDefault="762C4779" w:rsidP="62F737CB">
      <w:pPr>
        <w:pStyle w:val="Akapitzlist"/>
        <w:numPr>
          <w:ilvl w:val="0"/>
          <w:numId w:val="26"/>
        </w:numPr>
        <w:tabs>
          <w:tab w:val="num" w:pos="2340"/>
        </w:tabs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w</w:t>
      </w:r>
      <w:r w:rsidR="5689B3FE" w:rsidRPr="0E715692">
        <w:rPr>
          <w:rFonts w:ascii="Calibri" w:eastAsia="Calibri" w:hAnsi="Calibri"/>
          <w:sz w:val="22"/>
          <w:szCs w:val="22"/>
          <w:lang w:eastAsia="en-US"/>
        </w:rPr>
        <w:t>arsztaty relaksacyjne</w:t>
      </w:r>
      <w:r w:rsidR="62725A13" w:rsidRPr="0E715692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0677C329" w14:textId="0C7C701D" w:rsidR="004367F0" w:rsidRDefault="613D9AF5" w:rsidP="009416AE">
      <w:pPr>
        <w:pStyle w:val="Akapitzlist"/>
        <w:numPr>
          <w:ilvl w:val="0"/>
          <w:numId w:val="26"/>
        </w:numPr>
        <w:tabs>
          <w:tab w:val="num" w:pos="2340"/>
        </w:tabs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c</w:t>
      </w:r>
      <w:r w:rsidR="5689B3FE" w:rsidRPr="0E715692">
        <w:rPr>
          <w:rFonts w:ascii="Calibri" w:eastAsia="Calibri" w:hAnsi="Calibri"/>
          <w:sz w:val="22"/>
          <w:szCs w:val="22"/>
          <w:lang w:eastAsia="en-US"/>
        </w:rPr>
        <w:t>oaching grupowy.</w:t>
      </w:r>
    </w:p>
    <w:p w14:paraId="47017C61" w14:textId="77777777" w:rsidR="009416AE" w:rsidRPr="009416AE" w:rsidRDefault="009416AE" w:rsidP="009416AE">
      <w:pPr>
        <w:pStyle w:val="Akapitzlist"/>
        <w:spacing w:line="276" w:lineRule="auto"/>
        <w:ind w:left="1069"/>
        <w:jc w:val="both"/>
        <w:rPr>
          <w:rFonts w:ascii="Calibri" w:eastAsia="Calibri" w:hAnsi="Calibri"/>
          <w:sz w:val="22"/>
          <w:szCs w:val="22"/>
          <w:lang w:eastAsia="en-US"/>
        </w:rPr>
      </w:pPr>
    </w:p>
    <w:p w14:paraId="43EF66A5" w14:textId="02E01D21" w:rsidR="00763E20" w:rsidRPr="00C63453" w:rsidRDefault="00C6001D" w:rsidP="00C63453">
      <w:pPr>
        <w:pStyle w:val="Nagwek2"/>
        <w:numPr>
          <w:ilvl w:val="0"/>
          <w:numId w:val="0"/>
        </w:numPr>
        <w:ind w:left="720"/>
        <w:jc w:val="center"/>
        <w:rPr>
          <w:rFonts w:cs="Calibri"/>
          <w:bCs/>
        </w:rPr>
      </w:pPr>
      <w:r w:rsidRPr="00305076">
        <w:rPr>
          <w:rFonts w:cs="Calibri"/>
          <w:bCs/>
        </w:rPr>
        <w:t xml:space="preserve">§ </w:t>
      </w:r>
      <w:r>
        <w:rPr>
          <w:rFonts w:cs="Calibri"/>
          <w:bCs/>
        </w:rPr>
        <w:t>6</w:t>
      </w:r>
      <w:r w:rsidRPr="00305076">
        <w:rPr>
          <w:rFonts w:cs="Calibri"/>
          <w:bCs/>
        </w:rPr>
        <w:t>.</w:t>
      </w:r>
      <w:r w:rsidRPr="00305076">
        <w:rPr>
          <w:rFonts w:cs="Calibri"/>
          <w:bCs/>
        </w:rPr>
        <w:br/>
      </w:r>
      <w:r>
        <w:rPr>
          <w:rFonts w:cs="Calibri"/>
          <w:bCs/>
        </w:rPr>
        <w:t>Prawa i obowiązki uczestniczek projektu</w:t>
      </w:r>
      <w:r w:rsidRPr="007939DD">
        <w:rPr>
          <w:rFonts w:cs="Calibri"/>
          <w:bCs/>
        </w:rPr>
        <w:t xml:space="preserve"> </w:t>
      </w:r>
    </w:p>
    <w:p w14:paraId="407F47D3" w14:textId="79C946B2" w:rsidR="00EC1471" w:rsidRPr="00727CDA" w:rsidRDefault="00727CDA" w:rsidP="00100A9A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D63038">
        <w:rPr>
          <w:rFonts w:ascii="Calibri" w:eastAsia="Calibri" w:hAnsi="Calibri"/>
          <w:sz w:val="22"/>
          <w:szCs w:val="22"/>
          <w:lang w:eastAsia="en-US"/>
        </w:rPr>
        <w:t xml:space="preserve">W przypadku zakwalifikowania do udziału w </w:t>
      </w:r>
      <w:r w:rsidR="00497A04">
        <w:rPr>
          <w:rFonts w:ascii="Calibri" w:eastAsia="Calibri" w:hAnsi="Calibri"/>
          <w:sz w:val="22"/>
          <w:szCs w:val="22"/>
          <w:lang w:eastAsia="en-US"/>
        </w:rPr>
        <w:t>p</w:t>
      </w:r>
      <w:r w:rsidRPr="00D63038">
        <w:rPr>
          <w:rFonts w:ascii="Calibri" w:eastAsia="Calibri" w:hAnsi="Calibri"/>
          <w:sz w:val="22"/>
          <w:szCs w:val="22"/>
          <w:lang w:eastAsia="en-US"/>
        </w:rPr>
        <w:t xml:space="preserve">rojekcie </w:t>
      </w:r>
      <w:r w:rsidR="00821EF8">
        <w:rPr>
          <w:rFonts w:ascii="Calibri" w:eastAsia="Calibri" w:hAnsi="Calibri"/>
          <w:sz w:val="22"/>
          <w:szCs w:val="22"/>
          <w:lang w:eastAsia="en-US"/>
        </w:rPr>
        <w:t>U</w:t>
      </w:r>
      <w:r w:rsidRPr="00D63038">
        <w:rPr>
          <w:rFonts w:ascii="Calibri" w:eastAsia="Calibri" w:hAnsi="Calibri"/>
          <w:sz w:val="22"/>
          <w:szCs w:val="22"/>
          <w:lang w:eastAsia="en-US"/>
        </w:rPr>
        <w:t>czestniczka ma prawo do:</w:t>
      </w:r>
    </w:p>
    <w:p w14:paraId="6DF34716" w14:textId="51E19A8E" w:rsidR="00EC1471" w:rsidRDefault="00CB0285" w:rsidP="00100A9A">
      <w:pPr>
        <w:pStyle w:val="Akapitzlist"/>
        <w:numPr>
          <w:ilvl w:val="0"/>
          <w:numId w:val="39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bookmarkStart w:id="22" w:name="_Hlk210648165"/>
      <w:r>
        <w:rPr>
          <w:rFonts w:ascii="Calibri" w:eastAsia="Calibri" w:hAnsi="Calibri"/>
          <w:sz w:val="22"/>
          <w:szCs w:val="22"/>
          <w:lang w:eastAsia="en-US"/>
        </w:rPr>
        <w:t>d</w:t>
      </w:r>
      <w:r w:rsidR="000F7C01">
        <w:rPr>
          <w:rFonts w:ascii="Calibri" w:eastAsia="Calibri" w:hAnsi="Calibri"/>
          <w:sz w:val="22"/>
          <w:szCs w:val="22"/>
          <w:lang w:eastAsia="en-US"/>
        </w:rPr>
        <w:t xml:space="preserve">obrowolnego i </w:t>
      </w:r>
      <w:r w:rsidR="00C46548" w:rsidRPr="00C46548">
        <w:rPr>
          <w:rFonts w:ascii="Calibri" w:eastAsia="Calibri" w:hAnsi="Calibri"/>
          <w:sz w:val="22"/>
          <w:szCs w:val="22"/>
          <w:lang w:eastAsia="en-US"/>
        </w:rPr>
        <w:t>bezpłatnego korzystania ze wszystkich przewidzianych w</w:t>
      </w:r>
      <w:r w:rsidR="0044653E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774BDB" w:rsidRPr="00774BDB">
        <w:rPr>
          <w:rFonts w:ascii="Calibri" w:eastAsia="Calibri" w:hAnsi="Calibri"/>
          <w:sz w:val="22"/>
          <w:szCs w:val="22"/>
          <w:lang w:eastAsia="en-US"/>
        </w:rPr>
        <w:t>§</w:t>
      </w:r>
      <w:r w:rsidR="0044653E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C46548" w:rsidRPr="00C46548">
        <w:rPr>
          <w:rFonts w:ascii="Calibri" w:eastAsia="Calibri" w:hAnsi="Calibri"/>
          <w:sz w:val="22"/>
          <w:szCs w:val="22"/>
          <w:lang w:eastAsia="en-US"/>
        </w:rPr>
        <w:t>5 form wsparcia,</w:t>
      </w:r>
      <w:r w:rsidR="000F7C01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C46548" w:rsidRPr="00C46548">
        <w:rPr>
          <w:rFonts w:ascii="Calibri" w:eastAsia="Calibri" w:hAnsi="Calibri"/>
          <w:sz w:val="22"/>
          <w:szCs w:val="22"/>
          <w:lang w:eastAsia="en-US"/>
        </w:rPr>
        <w:t>zgodnie z wyznaczoną ścieżk</w:t>
      </w:r>
      <w:r w:rsidR="00FB433D">
        <w:rPr>
          <w:rFonts w:ascii="Calibri" w:eastAsia="Calibri" w:hAnsi="Calibri"/>
          <w:sz w:val="22"/>
          <w:szCs w:val="22"/>
          <w:lang w:eastAsia="en-US"/>
        </w:rPr>
        <w:t xml:space="preserve">ą </w:t>
      </w:r>
      <w:r w:rsidR="005E29F4">
        <w:rPr>
          <w:rFonts w:ascii="Calibri" w:eastAsia="Calibri" w:hAnsi="Calibri"/>
          <w:sz w:val="22"/>
          <w:szCs w:val="22"/>
          <w:lang w:eastAsia="en-US"/>
        </w:rPr>
        <w:t>u jednego z Partnerów u którego realizowane jest wsparcie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bookmarkEnd w:id="22"/>
    <w:p w14:paraId="28FB043D" w14:textId="460390DB" w:rsidR="00EC1471" w:rsidRDefault="00E6770E" w:rsidP="00100A9A">
      <w:pPr>
        <w:pStyle w:val="Akapitzlist"/>
        <w:numPr>
          <w:ilvl w:val="0"/>
          <w:numId w:val="39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w</w:t>
      </w:r>
      <w:r w:rsidR="00C46548" w:rsidRPr="001C7033">
        <w:rPr>
          <w:rFonts w:ascii="Calibri" w:eastAsia="Calibri" w:hAnsi="Calibri"/>
          <w:sz w:val="22"/>
          <w:szCs w:val="22"/>
          <w:lang w:eastAsia="en-US"/>
        </w:rPr>
        <w:t xml:space="preserve">glądu w dokumentację dotyczącą </w:t>
      </w:r>
      <w:r w:rsidR="00CF28E0">
        <w:rPr>
          <w:rFonts w:ascii="Calibri" w:eastAsia="Calibri" w:hAnsi="Calibri"/>
          <w:sz w:val="22"/>
          <w:szCs w:val="22"/>
          <w:lang w:eastAsia="en-US"/>
        </w:rPr>
        <w:t>udzielanego</w:t>
      </w:r>
      <w:r w:rsidR="00C46548" w:rsidRPr="001C7033">
        <w:rPr>
          <w:rFonts w:ascii="Calibri" w:eastAsia="Calibri" w:hAnsi="Calibri"/>
          <w:sz w:val="22"/>
          <w:szCs w:val="22"/>
          <w:lang w:eastAsia="en-US"/>
        </w:rPr>
        <w:t xml:space="preserve"> wsparcia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3C5FDD54" w14:textId="4CFA80AC" w:rsidR="00EC1471" w:rsidRDefault="01F5DA93" w:rsidP="00100A9A">
      <w:pPr>
        <w:pStyle w:val="Akapitzlist"/>
        <w:numPr>
          <w:ilvl w:val="0"/>
          <w:numId w:val="39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k</w:t>
      </w:r>
      <w:r w:rsidR="377B6320" w:rsidRPr="0E715692">
        <w:rPr>
          <w:rFonts w:ascii="Calibri" w:eastAsia="Calibri" w:hAnsi="Calibri"/>
          <w:sz w:val="22"/>
          <w:szCs w:val="22"/>
          <w:lang w:eastAsia="en-US"/>
        </w:rPr>
        <w:t>orzystania z materiałów i narzędzi zapewnionych przez Partnerów projektu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40DE6BB5" w14:textId="17C1C2CA" w:rsidR="00EC1471" w:rsidRDefault="377B6320" w:rsidP="00100A9A">
      <w:pPr>
        <w:pStyle w:val="Akapitzlist"/>
        <w:numPr>
          <w:ilvl w:val="0"/>
          <w:numId w:val="39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zgłaszania uwag</w:t>
      </w:r>
      <w:r w:rsidR="7E9D8D1A" w:rsidRPr="0E715692">
        <w:rPr>
          <w:rFonts w:ascii="Calibri" w:eastAsia="Calibri" w:hAnsi="Calibri"/>
          <w:sz w:val="22"/>
          <w:szCs w:val="22"/>
          <w:lang w:eastAsia="en-US"/>
        </w:rPr>
        <w:t xml:space="preserve"> dotyczących realizacji działań projektowych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2FD6C689" w14:textId="48AD33BF" w:rsidR="00EC1471" w:rsidRPr="001C7033" w:rsidRDefault="00610C1A" w:rsidP="00100A9A">
      <w:pPr>
        <w:pStyle w:val="Akapitzlist"/>
        <w:numPr>
          <w:ilvl w:val="0"/>
          <w:numId w:val="39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u</w:t>
      </w:r>
      <w:r w:rsidR="00780241" w:rsidRPr="001C7033">
        <w:rPr>
          <w:rFonts w:ascii="Calibri" w:eastAsia="Calibri" w:hAnsi="Calibri"/>
          <w:sz w:val="22"/>
          <w:szCs w:val="22"/>
          <w:lang w:eastAsia="en-US"/>
        </w:rPr>
        <w:t>zyskania zaświadczeń/certyfikatów po ukończeniu odpowiednich form wsparcia.</w:t>
      </w:r>
    </w:p>
    <w:p w14:paraId="6DD6F9D7" w14:textId="77777777" w:rsidR="00FD5DF8" w:rsidRPr="00FD5DF8" w:rsidRDefault="00FD5DF8" w:rsidP="00100A9A">
      <w:pPr>
        <w:pStyle w:val="Akapitzlist"/>
        <w:numPr>
          <w:ilvl w:val="0"/>
          <w:numId w:val="23"/>
        </w:num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FD5DF8">
        <w:rPr>
          <w:rFonts w:ascii="Calibri" w:eastAsia="Calibri" w:hAnsi="Calibri"/>
          <w:sz w:val="22"/>
          <w:szCs w:val="22"/>
          <w:lang w:eastAsia="en-US"/>
        </w:rPr>
        <w:t>Uczestniczka korzystająca ze wsparcia w projekcie ma obowiązek:</w:t>
      </w:r>
    </w:p>
    <w:p w14:paraId="4D2D1F55" w14:textId="6F458035" w:rsidR="000D0BBA" w:rsidRDefault="3EA28BCA" w:rsidP="00BB2642">
      <w:pPr>
        <w:pStyle w:val="Akapitzlist"/>
        <w:numPr>
          <w:ilvl w:val="0"/>
          <w:numId w:val="40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lastRenderedPageBreak/>
        <w:t>z</w:t>
      </w:r>
      <w:r w:rsidR="0169475C" w:rsidRPr="0E715692">
        <w:rPr>
          <w:rFonts w:ascii="Calibri" w:eastAsia="Calibri" w:hAnsi="Calibri"/>
          <w:sz w:val="22"/>
          <w:szCs w:val="22"/>
          <w:lang w:eastAsia="en-US"/>
        </w:rPr>
        <w:t xml:space="preserve">apoznania się i </w:t>
      </w:r>
      <w:r w:rsidR="73336E91" w:rsidRPr="0E715692">
        <w:rPr>
          <w:rFonts w:ascii="Calibri" w:eastAsia="Calibri" w:hAnsi="Calibri"/>
          <w:sz w:val="22"/>
          <w:szCs w:val="22"/>
          <w:lang w:eastAsia="en-US"/>
        </w:rPr>
        <w:t>przestrzegania</w:t>
      </w:r>
      <w:r w:rsidR="115DB4FA" w:rsidRPr="0E715692">
        <w:rPr>
          <w:rFonts w:ascii="Calibri" w:eastAsia="Calibri" w:hAnsi="Calibri"/>
          <w:sz w:val="22"/>
          <w:szCs w:val="22"/>
          <w:lang w:eastAsia="en-US"/>
        </w:rPr>
        <w:t xml:space="preserve"> zapisów</w:t>
      </w:r>
      <w:r w:rsidR="0169475C" w:rsidRPr="0E715692">
        <w:rPr>
          <w:rFonts w:ascii="Calibri" w:eastAsia="Calibri" w:hAnsi="Calibri"/>
          <w:sz w:val="22"/>
          <w:szCs w:val="22"/>
          <w:lang w:eastAsia="en-US"/>
        </w:rPr>
        <w:t xml:space="preserve"> Regulaminu </w:t>
      </w:r>
      <w:r w:rsidR="00C856C0">
        <w:rPr>
          <w:rFonts w:ascii="Calibri" w:eastAsia="Calibri" w:hAnsi="Calibri"/>
          <w:sz w:val="22"/>
          <w:szCs w:val="22"/>
          <w:lang w:eastAsia="en-US"/>
        </w:rPr>
        <w:t>r</w:t>
      </w:r>
      <w:r w:rsidR="70F1A1DA" w:rsidRPr="0E715692">
        <w:rPr>
          <w:rFonts w:ascii="Calibri" w:eastAsia="Calibri" w:hAnsi="Calibri"/>
          <w:sz w:val="22"/>
          <w:szCs w:val="22"/>
          <w:lang w:eastAsia="en-US"/>
        </w:rPr>
        <w:t xml:space="preserve">ekrutacji i </w:t>
      </w:r>
      <w:r w:rsidR="00C856C0">
        <w:rPr>
          <w:rFonts w:ascii="Calibri" w:eastAsia="Calibri" w:hAnsi="Calibri"/>
          <w:sz w:val="22"/>
          <w:szCs w:val="22"/>
          <w:lang w:eastAsia="en-US"/>
        </w:rPr>
        <w:t>u</w:t>
      </w:r>
      <w:r w:rsidR="70F1A1DA" w:rsidRPr="0E715692">
        <w:rPr>
          <w:rFonts w:ascii="Calibri" w:eastAsia="Calibri" w:hAnsi="Calibri"/>
          <w:sz w:val="22"/>
          <w:szCs w:val="22"/>
          <w:lang w:eastAsia="en-US"/>
        </w:rPr>
        <w:t xml:space="preserve">czestnictwa </w:t>
      </w:r>
      <w:r w:rsidR="0169475C" w:rsidRPr="0E715692">
        <w:rPr>
          <w:rFonts w:ascii="Calibri" w:eastAsia="Calibri" w:hAnsi="Calibri"/>
          <w:sz w:val="22"/>
          <w:szCs w:val="22"/>
          <w:lang w:eastAsia="en-US"/>
        </w:rPr>
        <w:t xml:space="preserve">oraz zasad obowiązujących w </w:t>
      </w:r>
      <w:r w:rsidR="00497A04">
        <w:rPr>
          <w:rFonts w:ascii="Calibri" w:eastAsia="Calibri" w:hAnsi="Calibri"/>
          <w:sz w:val="22"/>
          <w:szCs w:val="22"/>
          <w:lang w:eastAsia="en-US"/>
        </w:rPr>
        <w:t>p</w:t>
      </w:r>
      <w:r w:rsidR="0169475C" w:rsidRPr="0E715692">
        <w:rPr>
          <w:rFonts w:ascii="Calibri" w:eastAsia="Calibri" w:hAnsi="Calibri"/>
          <w:sz w:val="22"/>
          <w:szCs w:val="22"/>
          <w:lang w:eastAsia="en-US"/>
        </w:rPr>
        <w:t>rojekcie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70D45BE4" w14:textId="559A8F64" w:rsidR="009B5ED1" w:rsidRDefault="00892B15" w:rsidP="00BB2642">
      <w:pPr>
        <w:pStyle w:val="Akapitzlist"/>
        <w:numPr>
          <w:ilvl w:val="0"/>
          <w:numId w:val="40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 xml:space="preserve">podpisania </w:t>
      </w:r>
      <w:r w:rsidR="00D759F1">
        <w:rPr>
          <w:rFonts w:ascii="Calibri" w:eastAsia="Calibri" w:hAnsi="Calibri"/>
          <w:sz w:val="22"/>
          <w:szCs w:val="22"/>
          <w:lang w:eastAsia="en-US"/>
        </w:rPr>
        <w:t xml:space="preserve">Formularza rekrutacyjnego wraz z </w:t>
      </w:r>
      <w:r w:rsidR="00D759F1" w:rsidRPr="00D759F1">
        <w:rPr>
          <w:rFonts w:ascii="Calibri" w:eastAsia="Calibri" w:hAnsi="Calibri"/>
          <w:sz w:val="22"/>
          <w:szCs w:val="22"/>
          <w:lang w:eastAsia="en-US"/>
        </w:rPr>
        <w:t>Klauzulą Informacyjną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021D14F" w14:textId="18518EC3" w:rsidR="006C4E19" w:rsidRDefault="006C4E19" w:rsidP="00BB2642">
      <w:pPr>
        <w:pStyle w:val="Akapitzlist"/>
        <w:numPr>
          <w:ilvl w:val="0"/>
          <w:numId w:val="40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podpisania Deklaracji uczestnictwa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4D4F3029" w14:textId="744B174C" w:rsidR="00C567F3" w:rsidRDefault="00C567F3" w:rsidP="00BB2642">
      <w:pPr>
        <w:pStyle w:val="Akapitzlist"/>
        <w:numPr>
          <w:ilvl w:val="0"/>
          <w:numId w:val="40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C567F3">
        <w:rPr>
          <w:rFonts w:ascii="Calibri" w:eastAsia="Calibri" w:hAnsi="Calibri"/>
          <w:sz w:val="22"/>
          <w:szCs w:val="22"/>
          <w:lang w:eastAsia="en-US"/>
        </w:rPr>
        <w:t>podpisani</w:t>
      </w:r>
      <w:r w:rsidR="00434074">
        <w:rPr>
          <w:rFonts w:ascii="Calibri" w:eastAsia="Calibri" w:hAnsi="Calibri"/>
          <w:sz w:val="22"/>
          <w:szCs w:val="22"/>
          <w:lang w:eastAsia="en-US"/>
        </w:rPr>
        <w:t>a</w:t>
      </w:r>
      <w:r w:rsidRPr="00C567F3">
        <w:rPr>
          <w:rFonts w:ascii="Calibri" w:eastAsia="Calibri" w:hAnsi="Calibri"/>
          <w:sz w:val="22"/>
          <w:szCs w:val="22"/>
          <w:lang w:eastAsia="en-US"/>
        </w:rPr>
        <w:t xml:space="preserve"> Indywidualnego Planu </w:t>
      </w:r>
      <w:r w:rsidR="002A5152">
        <w:rPr>
          <w:rFonts w:ascii="Calibri" w:eastAsia="Calibri" w:hAnsi="Calibri"/>
          <w:sz w:val="22"/>
          <w:szCs w:val="22"/>
          <w:lang w:eastAsia="en-US"/>
        </w:rPr>
        <w:t>Działania</w:t>
      </w:r>
      <w:r w:rsidR="00936BBC">
        <w:rPr>
          <w:rFonts w:ascii="Calibri" w:eastAsia="Calibri" w:hAnsi="Calibri"/>
          <w:sz w:val="22"/>
          <w:szCs w:val="22"/>
          <w:lang w:eastAsia="en-US"/>
        </w:rPr>
        <w:t>/</w:t>
      </w:r>
      <w:r w:rsidRPr="00C567F3">
        <w:rPr>
          <w:rFonts w:ascii="Calibri" w:eastAsia="Calibri" w:hAnsi="Calibri"/>
          <w:sz w:val="22"/>
          <w:szCs w:val="22"/>
          <w:lang w:eastAsia="en-US"/>
        </w:rPr>
        <w:t>Indywidualnej Ścieżki Rozwoju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BC7514F" w14:textId="25A8F5AB" w:rsidR="006E5ED7" w:rsidRPr="006E5ED7" w:rsidRDefault="79D9A188" w:rsidP="00BB2642">
      <w:pPr>
        <w:pStyle w:val="Akapitzlist"/>
        <w:numPr>
          <w:ilvl w:val="0"/>
          <w:numId w:val="40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podpisania Zaświadcze</w:t>
      </w:r>
      <w:r w:rsidR="00BB2642">
        <w:rPr>
          <w:rFonts w:ascii="Calibri" w:eastAsia="Calibri" w:hAnsi="Calibri"/>
          <w:sz w:val="22"/>
          <w:szCs w:val="22"/>
          <w:lang w:eastAsia="en-US"/>
        </w:rPr>
        <w:t>ń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 o formach otrzymywanego </w:t>
      </w:r>
      <w:r w:rsidR="00A72C05">
        <w:rPr>
          <w:rFonts w:ascii="Calibri" w:eastAsia="Calibri" w:hAnsi="Calibri"/>
          <w:sz w:val="22"/>
          <w:szCs w:val="22"/>
          <w:lang w:eastAsia="en-US"/>
        </w:rPr>
        <w:t xml:space="preserve">wsparcia </w:t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w ramach Projektu wraz </w:t>
      </w:r>
      <w:r w:rsidR="00BB2642">
        <w:rPr>
          <w:rFonts w:ascii="Calibri" w:eastAsia="Calibri" w:hAnsi="Calibri"/>
          <w:sz w:val="22"/>
          <w:szCs w:val="22"/>
          <w:lang w:eastAsia="en-US"/>
        </w:rPr>
        <w:br/>
      </w:r>
      <w:r w:rsidRPr="0E715692">
        <w:rPr>
          <w:rFonts w:ascii="Calibri" w:eastAsia="Calibri" w:hAnsi="Calibri"/>
          <w:sz w:val="22"/>
          <w:szCs w:val="22"/>
          <w:lang w:eastAsia="en-US"/>
        </w:rPr>
        <w:t xml:space="preserve">z </w:t>
      </w:r>
      <w:r w:rsidR="6C00F59D" w:rsidRPr="0E715692">
        <w:rPr>
          <w:rFonts w:ascii="Calibri" w:eastAsia="Calibri" w:hAnsi="Calibri"/>
          <w:sz w:val="22"/>
          <w:szCs w:val="22"/>
          <w:lang w:eastAsia="en-US"/>
        </w:rPr>
        <w:t xml:space="preserve">ich </w:t>
      </w:r>
      <w:r w:rsidRPr="0E715692">
        <w:rPr>
          <w:rFonts w:ascii="Calibri" w:eastAsia="Calibri" w:hAnsi="Calibri"/>
          <w:sz w:val="22"/>
          <w:szCs w:val="22"/>
          <w:lang w:eastAsia="en-US"/>
        </w:rPr>
        <w:t>wymiarem godzinowym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22674C06" w14:textId="4704488A" w:rsidR="00CF28E0" w:rsidRDefault="00CF28E0" w:rsidP="00BB2642">
      <w:pPr>
        <w:pStyle w:val="Akapitzlist"/>
        <w:numPr>
          <w:ilvl w:val="0"/>
          <w:numId w:val="40"/>
        </w:numPr>
        <w:spacing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w</w:t>
      </w:r>
      <w:r w:rsidRPr="00CF28E0">
        <w:rPr>
          <w:rFonts w:ascii="Calibri" w:eastAsia="Calibri" w:hAnsi="Calibri"/>
          <w:sz w:val="22"/>
          <w:szCs w:val="22"/>
          <w:lang w:eastAsia="en-US"/>
        </w:rPr>
        <w:t xml:space="preserve">ypełniania ankiet związanych z realizacją Projektu dla celów monitoringu, kontroli </w:t>
      </w:r>
      <w:r w:rsidR="00BB2642">
        <w:rPr>
          <w:rFonts w:ascii="Calibri" w:eastAsia="Calibri" w:hAnsi="Calibri"/>
          <w:sz w:val="22"/>
          <w:szCs w:val="22"/>
          <w:lang w:eastAsia="en-US"/>
        </w:rPr>
        <w:br/>
      </w:r>
      <w:r w:rsidRPr="00CF28E0">
        <w:rPr>
          <w:rFonts w:ascii="Calibri" w:eastAsia="Calibri" w:hAnsi="Calibri"/>
          <w:sz w:val="22"/>
          <w:szCs w:val="22"/>
          <w:lang w:eastAsia="en-US"/>
        </w:rPr>
        <w:t>i ewaluacji Projektu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E779E72" w14:textId="1530A6A6" w:rsidR="004A6E78" w:rsidRPr="002A5152" w:rsidRDefault="00E6770E" w:rsidP="00BB2642">
      <w:pPr>
        <w:pStyle w:val="Akapitzlist"/>
        <w:numPr>
          <w:ilvl w:val="0"/>
          <w:numId w:val="40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2A5152">
        <w:rPr>
          <w:rFonts w:ascii="Calibri" w:eastAsia="Calibri" w:hAnsi="Calibri"/>
          <w:sz w:val="22"/>
          <w:szCs w:val="22"/>
          <w:lang w:eastAsia="en-US"/>
        </w:rPr>
        <w:t>p</w:t>
      </w:r>
      <w:r w:rsidR="004A6E78" w:rsidRPr="002A5152">
        <w:rPr>
          <w:rFonts w:ascii="Calibri" w:eastAsia="Calibri" w:hAnsi="Calibri"/>
          <w:sz w:val="22"/>
          <w:szCs w:val="22"/>
          <w:lang w:eastAsia="en-US"/>
        </w:rPr>
        <w:t xml:space="preserve">odpisania innych dokumentów wymaganych przez </w:t>
      </w:r>
      <w:r w:rsidR="006E5ED7">
        <w:rPr>
          <w:rFonts w:ascii="Calibri" w:eastAsia="Calibri" w:hAnsi="Calibri"/>
          <w:sz w:val="22"/>
          <w:szCs w:val="22"/>
          <w:lang w:eastAsia="en-US"/>
        </w:rPr>
        <w:t>Instytucję Zarządzającą Programem Regionalnym „Fundusze Europejskie dla Pomorza 2021-2027”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7D0112FD" w14:textId="73244A2C" w:rsidR="004A6E78" w:rsidRDefault="3EA28BCA" w:rsidP="00BB2642">
      <w:pPr>
        <w:pStyle w:val="Akapitzlist"/>
        <w:numPr>
          <w:ilvl w:val="0"/>
          <w:numId w:val="40"/>
        </w:numPr>
        <w:spacing w:after="12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E715692">
        <w:rPr>
          <w:rFonts w:ascii="Calibri" w:eastAsia="Calibri" w:hAnsi="Calibri"/>
          <w:sz w:val="22"/>
          <w:szCs w:val="22"/>
          <w:lang w:eastAsia="en-US"/>
        </w:rPr>
        <w:t>r</w:t>
      </w:r>
      <w:r w:rsidR="0169475C" w:rsidRPr="0E715692">
        <w:rPr>
          <w:rFonts w:ascii="Calibri" w:eastAsia="Calibri" w:hAnsi="Calibri"/>
          <w:sz w:val="22"/>
          <w:szCs w:val="22"/>
          <w:lang w:eastAsia="en-US"/>
        </w:rPr>
        <w:t>egularnego uczestnictwa w wybranych formach i terminach wsparcia</w:t>
      </w:r>
      <w:r w:rsidR="30DA8F8C" w:rsidRPr="0E715692">
        <w:rPr>
          <w:rFonts w:ascii="Calibri" w:eastAsia="Calibri" w:hAnsi="Calibri"/>
          <w:sz w:val="22"/>
          <w:szCs w:val="22"/>
          <w:lang w:eastAsia="en-US"/>
        </w:rPr>
        <w:t>,</w:t>
      </w:r>
      <w:r w:rsidR="0169475C" w:rsidRPr="0E715692">
        <w:rPr>
          <w:rFonts w:ascii="Calibri" w:eastAsia="Calibri" w:hAnsi="Calibri"/>
          <w:sz w:val="22"/>
          <w:szCs w:val="22"/>
          <w:lang w:eastAsia="en-US"/>
        </w:rPr>
        <w:t xml:space="preserve"> wyznaczonych przez pracowników Partner</w:t>
      </w:r>
      <w:r w:rsidR="2F398647" w:rsidRPr="0E715692">
        <w:rPr>
          <w:rFonts w:ascii="Calibri" w:eastAsia="Calibri" w:hAnsi="Calibri"/>
          <w:sz w:val="22"/>
          <w:szCs w:val="22"/>
          <w:lang w:eastAsia="en-US"/>
        </w:rPr>
        <w:t>ów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04B2EC9A" w14:textId="3E28001F" w:rsidR="00325D3A" w:rsidRDefault="00E6770E" w:rsidP="00922BF1">
      <w:pPr>
        <w:pStyle w:val="Akapitzlist"/>
        <w:numPr>
          <w:ilvl w:val="0"/>
          <w:numId w:val="40"/>
        </w:numPr>
        <w:spacing w:after="120"/>
        <w:jc w:val="both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n</w:t>
      </w:r>
      <w:r w:rsidR="004A6E78" w:rsidRPr="001C7033">
        <w:rPr>
          <w:rFonts w:ascii="Calibri" w:eastAsia="Calibri" w:hAnsi="Calibri"/>
          <w:sz w:val="22"/>
          <w:szCs w:val="22"/>
          <w:lang w:eastAsia="en-US"/>
        </w:rPr>
        <w:t>iezwłocznego informowania o zmianie danych osobowych i kontaktowych oraz o zmianie statusu zawodowego w trakcie udziału w projekcie</w:t>
      </w:r>
      <w:r w:rsidR="001B0110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71E2DD33" w14:textId="0C1B29ED" w:rsidR="00C4043F" w:rsidRDefault="003F552A" w:rsidP="00C4043F">
      <w:pPr>
        <w:pStyle w:val="Akapitzlist"/>
        <w:numPr>
          <w:ilvl w:val="0"/>
          <w:numId w:val="40"/>
        </w:numPr>
        <w:jc w:val="both"/>
        <w:rPr>
          <w:rFonts w:asciiTheme="minorHAnsi" w:eastAsia="Calibri" w:hAnsiTheme="minorHAnsi" w:cstheme="minorHAnsi"/>
          <w:bCs/>
          <w:sz w:val="22"/>
          <w:szCs w:val="22"/>
          <w:lang w:eastAsia="en-US"/>
        </w:rPr>
      </w:pPr>
      <w:r>
        <w:rPr>
          <w:rFonts w:asciiTheme="minorHAnsi" w:eastAsia="Calibri" w:hAnsiTheme="minorHAnsi" w:cstheme="minorHAnsi"/>
          <w:bCs/>
          <w:sz w:val="22"/>
          <w:szCs w:val="22"/>
          <w:lang w:eastAsia="en-US"/>
        </w:rPr>
        <w:t>u</w:t>
      </w:r>
      <w:r w:rsidR="00C4043F" w:rsidRPr="000279D2">
        <w:rPr>
          <w:rFonts w:asciiTheme="minorHAnsi" w:eastAsia="Calibri" w:hAnsiTheme="minorHAnsi" w:cstheme="minorHAnsi"/>
          <w:bCs/>
          <w:sz w:val="22"/>
          <w:szCs w:val="22"/>
          <w:lang w:eastAsia="en-US"/>
        </w:rPr>
        <w:t xml:space="preserve">dział w projekcie będzie wiązał się z udzieleniem niezbędnych informacji </w:t>
      </w:r>
      <w:bookmarkStart w:id="23" w:name="_Hlk213141455"/>
      <w:r w:rsidR="00C4043F" w:rsidRPr="000279D2">
        <w:rPr>
          <w:rFonts w:asciiTheme="minorHAnsi" w:eastAsia="Calibri" w:hAnsiTheme="minorHAnsi" w:cstheme="minorHAnsi"/>
          <w:bCs/>
          <w:sz w:val="22"/>
          <w:szCs w:val="22"/>
          <w:lang w:eastAsia="en-US"/>
        </w:rPr>
        <w:t>na potrzeby badań do przeprowadzenia ewaluacji i monitoringu</w:t>
      </w:r>
      <w:bookmarkEnd w:id="23"/>
      <w:r w:rsidR="00C4043F" w:rsidRPr="000279D2">
        <w:rPr>
          <w:rFonts w:asciiTheme="minorHAnsi" w:eastAsia="Calibri" w:hAnsiTheme="minorHAnsi" w:cstheme="minorHAnsi"/>
          <w:bCs/>
          <w:sz w:val="22"/>
          <w:szCs w:val="22"/>
          <w:lang w:eastAsia="en-US"/>
        </w:rPr>
        <w:t>.</w:t>
      </w:r>
    </w:p>
    <w:p w14:paraId="7BD81BD7" w14:textId="77777777" w:rsidR="006E4CFB" w:rsidRDefault="006E4CFB" w:rsidP="007A6715">
      <w:pPr>
        <w:jc w:val="both"/>
        <w:rPr>
          <w:rFonts w:ascii="Calibri" w:eastAsia="Calibri" w:hAnsi="Calibri"/>
          <w:sz w:val="22"/>
          <w:szCs w:val="22"/>
          <w:lang w:eastAsia="en-US"/>
        </w:rPr>
      </w:pPr>
    </w:p>
    <w:p w14:paraId="612AEB13" w14:textId="77777777" w:rsidR="009416AE" w:rsidRPr="007A6715" w:rsidRDefault="009416AE" w:rsidP="007A6715">
      <w:pPr>
        <w:jc w:val="both"/>
        <w:rPr>
          <w:rFonts w:ascii="Calibri" w:eastAsia="Calibri" w:hAnsi="Calibri"/>
          <w:sz w:val="22"/>
          <w:szCs w:val="22"/>
          <w:lang w:eastAsia="en-US"/>
        </w:rPr>
      </w:pPr>
    </w:p>
    <w:p w14:paraId="444F5846" w14:textId="4D51F62E" w:rsidR="00E11EC6" w:rsidRPr="00E11EC6" w:rsidRDefault="00E11EC6" w:rsidP="007A6715">
      <w:pPr>
        <w:pStyle w:val="Akapitzlist"/>
        <w:jc w:val="center"/>
        <w:rPr>
          <w:rFonts w:ascii="Calibri" w:eastAsia="Calibri" w:hAnsi="Calibri"/>
          <w:b/>
          <w:bCs/>
          <w:lang w:eastAsia="en-US"/>
        </w:rPr>
      </w:pPr>
      <w:bookmarkStart w:id="24" w:name="_Hlk210649254"/>
      <w:r w:rsidRPr="00E11EC6">
        <w:rPr>
          <w:rFonts w:ascii="Calibri" w:eastAsia="Calibri" w:hAnsi="Calibri"/>
          <w:b/>
          <w:bCs/>
          <w:lang w:eastAsia="en-US"/>
        </w:rPr>
        <w:t xml:space="preserve">§ </w:t>
      </w:r>
      <w:r w:rsidR="00E82E0D" w:rsidRPr="004126CC">
        <w:rPr>
          <w:rFonts w:ascii="Calibri" w:eastAsia="Calibri" w:hAnsi="Calibri"/>
          <w:b/>
          <w:bCs/>
          <w:lang w:eastAsia="en-US"/>
        </w:rPr>
        <w:t>7</w:t>
      </w:r>
      <w:r w:rsidRPr="00E11EC6">
        <w:rPr>
          <w:rFonts w:ascii="Calibri" w:eastAsia="Calibri" w:hAnsi="Calibri"/>
          <w:b/>
          <w:bCs/>
          <w:lang w:eastAsia="en-US"/>
        </w:rPr>
        <w:t>.</w:t>
      </w:r>
    </w:p>
    <w:p w14:paraId="3D1E8DDA" w14:textId="762A0201" w:rsidR="00763E20" w:rsidRDefault="00E82E0D" w:rsidP="00922BF1">
      <w:pPr>
        <w:pStyle w:val="Akapitzlist"/>
        <w:jc w:val="center"/>
        <w:rPr>
          <w:rFonts w:ascii="Calibri" w:eastAsia="Calibri" w:hAnsi="Calibri"/>
          <w:b/>
          <w:bCs/>
          <w:lang w:eastAsia="en-US"/>
        </w:rPr>
      </w:pPr>
      <w:r w:rsidRPr="004126CC">
        <w:rPr>
          <w:rFonts w:ascii="Calibri" w:eastAsia="Calibri" w:hAnsi="Calibri"/>
          <w:b/>
          <w:bCs/>
          <w:lang w:eastAsia="en-US"/>
        </w:rPr>
        <w:t>Zakończenie udziału</w:t>
      </w:r>
      <w:r w:rsidR="00E11EC6" w:rsidRPr="00E11EC6">
        <w:rPr>
          <w:rFonts w:ascii="Calibri" w:eastAsia="Calibri" w:hAnsi="Calibri"/>
          <w:b/>
          <w:bCs/>
          <w:lang w:eastAsia="en-US"/>
        </w:rPr>
        <w:t xml:space="preserve"> w projekcie</w:t>
      </w:r>
    </w:p>
    <w:p w14:paraId="3BFC716E" w14:textId="77777777" w:rsidR="00411AFD" w:rsidRPr="00411AFD" w:rsidRDefault="00411AFD" w:rsidP="00922BF1">
      <w:pPr>
        <w:pStyle w:val="Akapitzlist"/>
        <w:jc w:val="both"/>
        <w:rPr>
          <w:rFonts w:ascii="Calibri" w:eastAsia="Calibri" w:hAnsi="Calibri"/>
          <w:b/>
          <w:bCs/>
          <w:lang w:eastAsia="en-US"/>
        </w:rPr>
      </w:pPr>
    </w:p>
    <w:p w14:paraId="153B1BDE" w14:textId="51CE1065" w:rsidR="00BD2F27" w:rsidRPr="00BD2F27" w:rsidRDefault="00BD2F27" w:rsidP="00922BF1">
      <w:pPr>
        <w:pStyle w:val="Akapitzlist"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bookmarkStart w:id="25" w:name="_Hlk210649339"/>
      <w:r w:rsidRPr="00BD2F27">
        <w:rPr>
          <w:rFonts w:ascii="Calibri" w:hAnsi="Calibri" w:cs="Calibri"/>
          <w:sz w:val="22"/>
          <w:szCs w:val="22"/>
        </w:rPr>
        <w:t xml:space="preserve">Uczestniczka projektu kończy w nim udział z chwilą </w:t>
      </w:r>
      <w:bookmarkEnd w:id="24"/>
      <w:r w:rsidR="000D211F" w:rsidRPr="000D211F">
        <w:rPr>
          <w:rFonts w:ascii="Calibri" w:hAnsi="Calibri" w:cs="Calibri"/>
          <w:sz w:val="22"/>
          <w:szCs w:val="22"/>
        </w:rPr>
        <w:t>zakończenia udzielania ostatniej formy wsparcia</w:t>
      </w:r>
      <w:r w:rsidR="000D211F">
        <w:rPr>
          <w:rFonts w:ascii="Calibri" w:hAnsi="Calibri" w:cs="Calibri"/>
          <w:sz w:val="22"/>
          <w:szCs w:val="22"/>
        </w:rPr>
        <w:t xml:space="preserve">, zgodnie z </w:t>
      </w:r>
      <w:r w:rsidR="000D211F" w:rsidRPr="00C567F3">
        <w:rPr>
          <w:rFonts w:ascii="Calibri" w:eastAsia="Calibri" w:hAnsi="Calibri"/>
          <w:sz w:val="22"/>
          <w:szCs w:val="22"/>
          <w:lang w:eastAsia="en-US"/>
        </w:rPr>
        <w:t>Indywidualn</w:t>
      </w:r>
      <w:r w:rsidR="000D211F">
        <w:rPr>
          <w:rFonts w:ascii="Calibri" w:eastAsia="Calibri" w:hAnsi="Calibri"/>
          <w:sz w:val="22"/>
          <w:szCs w:val="22"/>
          <w:lang w:eastAsia="en-US"/>
        </w:rPr>
        <w:t>ym</w:t>
      </w:r>
      <w:r w:rsidR="000D211F" w:rsidRPr="00C567F3">
        <w:rPr>
          <w:rFonts w:ascii="Calibri" w:eastAsia="Calibri" w:hAnsi="Calibri"/>
          <w:sz w:val="22"/>
          <w:szCs w:val="22"/>
          <w:lang w:eastAsia="en-US"/>
        </w:rPr>
        <w:t xml:space="preserve"> Plan</w:t>
      </w:r>
      <w:r w:rsidR="000D211F">
        <w:rPr>
          <w:rFonts w:ascii="Calibri" w:eastAsia="Calibri" w:hAnsi="Calibri"/>
          <w:sz w:val="22"/>
          <w:szCs w:val="22"/>
          <w:lang w:eastAsia="en-US"/>
        </w:rPr>
        <w:t>em</w:t>
      </w:r>
      <w:r w:rsidR="000D211F" w:rsidRPr="00C567F3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0D211F">
        <w:rPr>
          <w:rFonts w:ascii="Calibri" w:eastAsia="Calibri" w:hAnsi="Calibri"/>
          <w:sz w:val="22"/>
          <w:szCs w:val="22"/>
          <w:lang w:eastAsia="en-US"/>
        </w:rPr>
        <w:t>Działania/</w:t>
      </w:r>
      <w:r w:rsidR="000D211F" w:rsidRPr="00C567F3">
        <w:rPr>
          <w:rFonts w:ascii="Calibri" w:eastAsia="Calibri" w:hAnsi="Calibri"/>
          <w:sz w:val="22"/>
          <w:szCs w:val="22"/>
          <w:lang w:eastAsia="en-US"/>
        </w:rPr>
        <w:t>Indywidualn</w:t>
      </w:r>
      <w:r w:rsidR="000D211F">
        <w:rPr>
          <w:rFonts w:ascii="Calibri" w:eastAsia="Calibri" w:hAnsi="Calibri"/>
          <w:sz w:val="22"/>
          <w:szCs w:val="22"/>
          <w:lang w:eastAsia="en-US"/>
        </w:rPr>
        <w:t>ą</w:t>
      </w:r>
      <w:r w:rsidR="000D211F" w:rsidRPr="00C567F3">
        <w:rPr>
          <w:rFonts w:ascii="Calibri" w:eastAsia="Calibri" w:hAnsi="Calibri"/>
          <w:sz w:val="22"/>
          <w:szCs w:val="22"/>
          <w:lang w:eastAsia="en-US"/>
        </w:rPr>
        <w:t xml:space="preserve"> Ścieżk</w:t>
      </w:r>
      <w:r w:rsidR="000D211F">
        <w:rPr>
          <w:rFonts w:ascii="Calibri" w:eastAsia="Calibri" w:hAnsi="Calibri"/>
          <w:sz w:val="22"/>
          <w:szCs w:val="22"/>
          <w:lang w:eastAsia="en-US"/>
        </w:rPr>
        <w:t>ą</w:t>
      </w:r>
      <w:r w:rsidR="000D211F" w:rsidRPr="00C567F3">
        <w:rPr>
          <w:rFonts w:ascii="Calibri" w:eastAsia="Calibri" w:hAnsi="Calibri"/>
          <w:sz w:val="22"/>
          <w:szCs w:val="22"/>
          <w:lang w:eastAsia="en-US"/>
        </w:rPr>
        <w:t xml:space="preserve"> Rozwoju</w:t>
      </w:r>
      <w:r w:rsidRPr="00BD2F27">
        <w:rPr>
          <w:rFonts w:ascii="Calibri" w:hAnsi="Calibri" w:cs="Calibri"/>
          <w:sz w:val="22"/>
          <w:szCs w:val="22"/>
        </w:rPr>
        <w:t>.</w:t>
      </w:r>
    </w:p>
    <w:bookmarkEnd w:id="25"/>
    <w:p w14:paraId="475C64F2" w14:textId="77777777" w:rsidR="004D690C" w:rsidRDefault="004D690C" w:rsidP="00FF2948">
      <w:pPr>
        <w:pStyle w:val="Akapitzlist"/>
        <w:numPr>
          <w:ilvl w:val="0"/>
          <w:numId w:val="29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4D690C">
        <w:rPr>
          <w:rFonts w:ascii="Calibri" w:hAnsi="Calibri" w:cs="Calibri"/>
          <w:sz w:val="22"/>
          <w:szCs w:val="22"/>
        </w:rPr>
        <w:t>Uczestniczka może zostać skreślona z listy Uczestniczek projektu w przypadku:</w:t>
      </w:r>
    </w:p>
    <w:p w14:paraId="2B0D1E50" w14:textId="485A152A" w:rsidR="004D690C" w:rsidRDefault="3F334E6C" w:rsidP="00FF2948">
      <w:pPr>
        <w:pStyle w:val="Akapitzlist"/>
        <w:numPr>
          <w:ilvl w:val="0"/>
          <w:numId w:val="41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>niewypełnienia postanowień zawartych w określonej ścieżce wsparcia</w:t>
      </w:r>
      <w:r w:rsidR="345EE227" w:rsidRPr="0E715692">
        <w:rPr>
          <w:rFonts w:ascii="Calibri" w:hAnsi="Calibri" w:cs="Calibri"/>
          <w:sz w:val="22"/>
          <w:szCs w:val="22"/>
        </w:rPr>
        <w:t>;</w:t>
      </w:r>
    </w:p>
    <w:p w14:paraId="0EF05882" w14:textId="6743FBF8" w:rsidR="000E74DE" w:rsidRDefault="263D8C9D" w:rsidP="00FF2948">
      <w:pPr>
        <w:pStyle w:val="Akapitzlist"/>
        <w:numPr>
          <w:ilvl w:val="0"/>
          <w:numId w:val="41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E715692">
        <w:rPr>
          <w:rFonts w:ascii="Calibri" w:hAnsi="Calibri" w:cs="Calibri"/>
          <w:sz w:val="22"/>
          <w:szCs w:val="22"/>
        </w:rPr>
        <w:t>rażącego naruszenia zasad niniejszego Regulaminu</w:t>
      </w:r>
      <w:r w:rsidR="0B739F05" w:rsidRPr="0E715692">
        <w:rPr>
          <w:rFonts w:ascii="Calibri" w:hAnsi="Calibri" w:cs="Calibri"/>
          <w:sz w:val="22"/>
          <w:szCs w:val="22"/>
        </w:rPr>
        <w:t>;</w:t>
      </w:r>
    </w:p>
    <w:p w14:paraId="161186E8" w14:textId="22D113C5" w:rsidR="00791120" w:rsidRPr="001C7033" w:rsidRDefault="00D46CC2" w:rsidP="00FF2948">
      <w:pPr>
        <w:pStyle w:val="Akapitzlist"/>
        <w:numPr>
          <w:ilvl w:val="0"/>
          <w:numId w:val="41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01C7033">
        <w:rPr>
          <w:rFonts w:ascii="Calibri" w:hAnsi="Calibri" w:cs="Calibri"/>
          <w:sz w:val="22"/>
          <w:szCs w:val="22"/>
        </w:rPr>
        <w:t xml:space="preserve">nieusprawiedliwionej absencji </w:t>
      </w:r>
      <w:r w:rsidR="00E0286C">
        <w:rPr>
          <w:rFonts w:ascii="Calibri" w:hAnsi="Calibri" w:cs="Calibri"/>
          <w:sz w:val="22"/>
          <w:szCs w:val="22"/>
        </w:rPr>
        <w:t>tj.</w:t>
      </w:r>
      <w:r w:rsidR="003C7CE9">
        <w:rPr>
          <w:rFonts w:ascii="Calibri" w:hAnsi="Calibri" w:cs="Calibri"/>
          <w:sz w:val="22"/>
          <w:szCs w:val="22"/>
        </w:rPr>
        <w:t xml:space="preserve"> </w:t>
      </w:r>
      <w:r w:rsidRPr="001C7033">
        <w:rPr>
          <w:rFonts w:ascii="Calibri" w:hAnsi="Calibri" w:cs="Calibri"/>
          <w:sz w:val="22"/>
          <w:szCs w:val="22"/>
        </w:rPr>
        <w:t>powyżej 30%</w:t>
      </w:r>
      <w:r w:rsidR="00FF4B95">
        <w:rPr>
          <w:rFonts w:ascii="Calibri" w:hAnsi="Calibri" w:cs="Calibri"/>
          <w:sz w:val="22"/>
          <w:szCs w:val="22"/>
        </w:rPr>
        <w:t>.</w:t>
      </w:r>
    </w:p>
    <w:p w14:paraId="286C3417" w14:textId="77777777" w:rsidR="0056642E" w:rsidRPr="0056642E" w:rsidRDefault="0056642E" w:rsidP="00FF2948">
      <w:pPr>
        <w:pStyle w:val="Akapitzlist"/>
        <w:numPr>
          <w:ilvl w:val="0"/>
          <w:numId w:val="29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56642E">
        <w:rPr>
          <w:rFonts w:ascii="Calibri" w:hAnsi="Calibri" w:cs="Calibri"/>
          <w:sz w:val="22"/>
          <w:szCs w:val="22"/>
        </w:rPr>
        <w:t>Każdy przypadek określony w ust. 3 rozpatrywany jest indywidualnie.</w:t>
      </w:r>
    </w:p>
    <w:p w14:paraId="5554BF33" w14:textId="77777777" w:rsidR="00622BB0" w:rsidRDefault="00622BB0" w:rsidP="00922BF1">
      <w:pPr>
        <w:pStyle w:val="Akapitzlist"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 w:rsidRPr="00622BB0">
        <w:rPr>
          <w:rFonts w:ascii="Calibri" w:hAnsi="Calibri" w:cs="Calibri"/>
          <w:sz w:val="22"/>
          <w:szCs w:val="22"/>
        </w:rPr>
        <w:t>Decyzję o skreśleniu z listy Uczestniczek projektu podejmuje pracownik Partnera, u którego Uczestniczka realizuje określoną ścieżkę wsparcia.</w:t>
      </w:r>
    </w:p>
    <w:p w14:paraId="047BE11B" w14:textId="77777777" w:rsidR="00CC7D16" w:rsidRDefault="00CC7D16" w:rsidP="00922BF1">
      <w:pPr>
        <w:jc w:val="both"/>
        <w:rPr>
          <w:rFonts w:ascii="Calibri" w:hAnsi="Calibri" w:cs="Calibri"/>
          <w:sz w:val="22"/>
          <w:szCs w:val="22"/>
        </w:rPr>
      </w:pPr>
    </w:p>
    <w:p w14:paraId="14E78746" w14:textId="77777777" w:rsidR="009416AE" w:rsidRDefault="009416AE" w:rsidP="00922BF1">
      <w:pPr>
        <w:jc w:val="both"/>
        <w:rPr>
          <w:rFonts w:ascii="Calibri" w:hAnsi="Calibri" w:cs="Calibri"/>
          <w:sz w:val="22"/>
          <w:szCs w:val="22"/>
        </w:rPr>
      </w:pPr>
    </w:p>
    <w:p w14:paraId="769D0388" w14:textId="559A3170" w:rsidR="008B1B9A" w:rsidRPr="008B1B9A" w:rsidRDefault="008B1B9A" w:rsidP="00922BF1">
      <w:pPr>
        <w:jc w:val="center"/>
        <w:rPr>
          <w:rFonts w:ascii="Calibri" w:eastAsia="Calibri" w:hAnsi="Calibri"/>
          <w:b/>
          <w:bCs/>
          <w:lang w:eastAsia="en-US"/>
        </w:rPr>
      </w:pPr>
      <w:r w:rsidRPr="008B1B9A">
        <w:rPr>
          <w:rFonts w:ascii="Calibri" w:eastAsia="Calibri" w:hAnsi="Calibri"/>
          <w:b/>
          <w:bCs/>
          <w:lang w:eastAsia="en-US"/>
        </w:rPr>
        <w:t xml:space="preserve">§ </w:t>
      </w:r>
      <w:r w:rsidRPr="004126CC">
        <w:rPr>
          <w:rFonts w:ascii="Calibri" w:eastAsia="Calibri" w:hAnsi="Calibri"/>
          <w:b/>
          <w:bCs/>
          <w:lang w:eastAsia="en-US"/>
        </w:rPr>
        <w:t>8</w:t>
      </w:r>
      <w:r w:rsidRPr="008B1B9A">
        <w:rPr>
          <w:rFonts w:ascii="Calibri" w:eastAsia="Calibri" w:hAnsi="Calibri"/>
          <w:b/>
          <w:bCs/>
          <w:lang w:eastAsia="en-US"/>
        </w:rPr>
        <w:t>.</w:t>
      </w:r>
    </w:p>
    <w:p w14:paraId="009D813B" w14:textId="059D8DE7" w:rsidR="008B1B9A" w:rsidRPr="004126CC" w:rsidRDefault="00580850" w:rsidP="00922BF1">
      <w:pPr>
        <w:jc w:val="center"/>
        <w:rPr>
          <w:rFonts w:ascii="Calibri" w:eastAsia="Calibri" w:hAnsi="Calibri"/>
          <w:b/>
          <w:bCs/>
          <w:lang w:eastAsia="en-US"/>
        </w:rPr>
      </w:pPr>
      <w:r w:rsidRPr="004126CC">
        <w:rPr>
          <w:rFonts w:ascii="Calibri" w:eastAsia="Calibri" w:hAnsi="Calibri"/>
          <w:b/>
          <w:bCs/>
          <w:lang w:eastAsia="en-US"/>
        </w:rPr>
        <w:t>Postanowienia końcowe</w:t>
      </w:r>
    </w:p>
    <w:p w14:paraId="6B47D715" w14:textId="77777777" w:rsidR="00580850" w:rsidRPr="008B1B9A" w:rsidRDefault="00580850" w:rsidP="00922BF1">
      <w:pPr>
        <w:rPr>
          <w:rFonts w:ascii="Calibri" w:eastAsia="Calibri" w:hAnsi="Calibri"/>
          <w:b/>
          <w:bCs/>
          <w:lang w:eastAsia="en-US"/>
        </w:rPr>
      </w:pPr>
    </w:p>
    <w:p w14:paraId="4A543D4F" w14:textId="73C90295" w:rsidR="00EC6108" w:rsidRDefault="00EC6108" w:rsidP="00922BF1">
      <w:pPr>
        <w:pStyle w:val="Akapitzlist"/>
        <w:numPr>
          <w:ilvl w:val="0"/>
          <w:numId w:val="31"/>
        </w:numPr>
        <w:rPr>
          <w:rFonts w:ascii="Calibri" w:eastAsia="Calibri" w:hAnsi="Calibri"/>
          <w:sz w:val="22"/>
          <w:szCs w:val="22"/>
          <w:lang w:eastAsia="en-US"/>
        </w:rPr>
      </w:pPr>
      <w:r w:rsidRPr="00EC6108">
        <w:rPr>
          <w:rFonts w:ascii="Calibri" w:eastAsia="Calibri" w:hAnsi="Calibri"/>
          <w:sz w:val="22"/>
          <w:szCs w:val="22"/>
          <w:lang w:eastAsia="en-US"/>
        </w:rPr>
        <w:t>Regulamin obowiązuje w okresie realizacji projektu.</w:t>
      </w:r>
    </w:p>
    <w:p w14:paraId="69CEA5F3" w14:textId="4AA971C8" w:rsidR="00060E8A" w:rsidRPr="00060E8A" w:rsidRDefault="00060E8A" w:rsidP="00565D30">
      <w:pPr>
        <w:pStyle w:val="Akapitzlist"/>
        <w:numPr>
          <w:ilvl w:val="0"/>
          <w:numId w:val="31"/>
        </w:num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060E8A">
        <w:rPr>
          <w:rFonts w:ascii="Calibri" w:eastAsia="Calibri" w:hAnsi="Calibri"/>
          <w:sz w:val="22"/>
          <w:szCs w:val="22"/>
          <w:lang w:eastAsia="en-US"/>
        </w:rPr>
        <w:t xml:space="preserve">Sprawy nieuregulowane niniejszym Regulaminem rozstrzygają Partnerzy </w:t>
      </w:r>
      <w:r w:rsidR="003C7CE9" w:rsidRPr="00060E8A">
        <w:rPr>
          <w:rFonts w:ascii="Calibri" w:eastAsia="Calibri" w:hAnsi="Calibri"/>
          <w:sz w:val="22"/>
          <w:szCs w:val="22"/>
          <w:lang w:eastAsia="en-US"/>
        </w:rPr>
        <w:t>realizujący</w:t>
      </w:r>
      <w:r w:rsidRPr="00060E8A">
        <w:rPr>
          <w:rFonts w:ascii="Calibri" w:eastAsia="Calibri" w:hAnsi="Calibri"/>
          <w:sz w:val="22"/>
          <w:szCs w:val="22"/>
          <w:lang w:eastAsia="en-US"/>
        </w:rPr>
        <w:t xml:space="preserve"> projekt zgodnie z wytycznymi realizacji projektów EFS+</w:t>
      </w:r>
      <w:r w:rsidR="003C7CE9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28A382B7" w14:textId="77777777" w:rsidR="00565D30" w:rsidRPr="00565D30" w:rsidRDefault="00565D30" w:rsidP="00565D30">
      <w:pPr>
        <w:pStyle w:val="Akapitzlist"/>
        <w:numPr>
          <w:ilvl w:val="0"/>
          <w:numId w:val="31"/>
        </w:num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565D30">
        <w:rPr>
          <w:rFonts w:ascii="Calibri" w:eastAsia="Calibri" w:hAnsi="Calibri"/>
          <w:sz w:val="22"/>
          <w:szCs w:val="22"/>
          <w:lang w:eastAsia="en-US"/>
        </w:rPr>
        <w:t>Partnerzy realizujący projekt zastrzegają sobie prawo do zmian Regulaminu, które nie mogą naruszyć praw Uczestniczek.</w:t>
      </w:r>
    </w:p>
    <w:p w14:paraId="310ACDBA" w14:textId="38076522" w:rsidR="0052781E" w:rsidRPr="0052781E" w:rsidRDefault="00565D30" w:rsidP="0052781E">
      <w:pPr>
        <w:pStyle w:val="Akapitzlist"/>
        <w:numPr>
          <w:ilvl w:val="0"/>
          <w:numId w:val="31"/>
        </w:num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565D30">
        <w:rPr>
          <w:rFonts w:ascii="Calibri" w:eastAsia="Calibri" w:hAnsi="Calibri"/>
          <w:sz w:val="22"/>
          <w:szCs w:val="22"/>
          <w:lang w:eastAsia="en-US"/>
        </w:rPr>
        <w:t>Uczestniczka projektu zobowiązana jest do stosowania się do niniejszego Regulaminu</w:t>
      </w:r>
      <w:r w:rsidR="003C7CE9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18A2C72D" w14:textId="77777777" w:rsidR="006E4CFB" w:rsidRDefault="006E4CFB" w:rsidP="002F4B00">
      <w:pPr>
        <w:spacing w:line="276" w:lineRule="auto"/>
        <w:rPr>
          <w:rFonts w:ascii="Calibri" w:eastAsia="Calibri" w:hAnsi="Calibri"/>
          <w:b/>
          <w:bCs/>
          <w:sz w:val="22"/>
          <w:szCs w:val="22"/>
          <w:lang w:eastAsia="en-US"/>
        </w:rPr>
      </w:pPr>
    </w:p>
    <w:p w14:paraId="6B96C293" w14:textId="77777777" w:rsidR="006E4CFB" w:rsidRPr="006070C9" w:rsidRDefault="006E4CFB" w:rsidP="002F4B00">
      <w:pPr>
        <w:spacing w:line="276" w:lineRule="auto"/>
        <w:rPr>
          <w:rFonts w:ascii="Calibri" w:eastAsia="Calibri" w:hAnsi="Calibri"/>
          <w:b/>
          <w:bCs/>
          <w:sz w:val="22"/>
          <w:szCs w:val="22"/>
          <w:lang w:eastAsia="en-US"/>
        </w:rPr>
      </w:pPr>
    </w:p>
    <w:p w14:paraId="60D54CDF" w14:textId="10E355AD" w:rsidR="00373209" w:rsidRPr="006070C9" w:rsidRDefault="22194F49" w:rsidP="0E715692">
      <w:pPr>
        <w:spacing w:line="276" w:lineRule="auto"/>
        <w:ind w:firstLine="360"/>
        <w:rPr>
          <w:rFonts w:ascii="Calibri" w:eastAsia="Calibri" w:hAnsi="Calibri"/>
          <w:b/>
          <w:bCs/>
          <w:sz w:val="22"/>
          <w:szCs w:val="22"/>
          <w:lang w:eastAsia="en-US"/>
        </w:rPr>
      </w:pPr>
      <w:r w:rsidRPr="006070C9">
        <w:rPr>
          <w:rFonts w:ascii="Calibri" w:eastAsia="Calibri" w:hAnsi="Calibri"/>
          <w:b/>
          <w:bCs/>
          <w:sz w:val="22"/>
          <w:szCs w:val="22"/>
          <w:lang w:eastAsia="en-US"/>
        </w:rPr>
        <w:t>Załączniki</w:t>
      </w:r>
      <w:r w:rsidR="1D5487BC" w:rsidRPr="006070C9">
        <w:rPr>
          <w:rFonts w:ascii="Calibri" w:eastAsia="Calibri" w:hAnsi="Calibri"/>
          <w:b/>
          <w:bCs/>
          <w:sz w:val="22"/>
          <w:szCs w:val="22"/>
          <w:lang w:eastAsia="en-US"/>
        </w:rPr>
        <w:t>:</w:t>
      </w:r>
    </w:p>
    <w:p w14:paraId="5FEBE938" w14:textId="2AC32464" w:rsidR="00291B77" w:rsidRPr="006070C9" w:rsidRDefault="2B10C9F0" w:rsidP="0E715692">
      <w:pPr>
        <w:pStyle w:val="Akapitzlist"/>
        <w:numPr>
          <w:ilvl w:val="0"/>
          <w:numId w:val="44"/>
        </w:num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bookmarkStart w:id="26" w:name="_Hlk211258346"/>
      <w:r w:rsidRPr="006070C9">
        <w:rPr>
          <w:rFonts w:ascii="Calibri" w:eastAsia="Calibri" w:hAnsi="Calibri"/>
          <w:sz w:val="22"/>
          <w:szCs w:val="22"/>
          <w:lang w:eastAsia="en-US"/>
        </w:rPr>
        <w:t>Formularz rekrutacyjn</w:t>
      </w:r>
      <w:r w:rsidR="003706AE" w:rsidRPr="006070C9">
        <w:rPr>
          <w:rFonts w:ascii="Calibri" w:eastAsia="Calibri" w:hAnsi="Calibri"/>
          <w:sz w:val="22"/>
          <w:szCs w:val="22"/>
          <w:lang w:eastAsia="en-US"/>
        </w:rPr>
        <w:t>y</w:t>
      </w:r>
      <w:r w:rsidR="003706AE" w:rsidRPr="006070C9">
        <w:rPr>
          <w:rFonts w:ascii="Calibri" w:eastAsia="Calibri" w:hAnsi="Calibri"/>
          <w:color w:val="EE0000"/>
          <w:sz w:val="22"/>
          <w:szCs w:val="22"/>
          <w:lang w:eastAsia="en-US"/>
        </w:rPr>
        <w:t xml:space="preserve"> </w:t>
      </w:r>
      <w:bookmarkStart w:id="27" w:name="_Hlk212792348"/>
      <w:bookmarkStart w:id="28" w:name="_Hlk213077091"/>
      <w:r w:rsidR="003706AE" w:rsidRPr="006070C9">
        <w:rPr>
          <w:rFonts w:ascii="Calibri" w:eastAsia="Calibri" w:hAnsi="Calibri"/>
          <w:sz w:val="22"/>
          <w:szCs w:val="22"/>
          <w:lang w:eastAsia="en-US"/>
        </w:rPr>
        <w:t xml:space="preserve">wraz z </w:t>
      </w:r>
      <w:bookmarkStart w:id="29" w:name="_Hlk213139208"/>
      <w:bookmarkStart w:id="30" w:name="_Hlk213077418"/>
      <w:r w:rsidR="003706AE" w:rsidRPr="006070C9">
        <w:rPr>
          <w:rFonts w:ascii="Calibri" w:eastAsia="Calibri" w:hAnsi="Calibri"/>
          <w:sz w:val="22"/>
          <w:szCs w:val="22"/>
          <w:lang w:eastAsia="en-US"/>
        </w:rPr>
        <w:t>Klauzulą Informacyjną</w:t>
      </w:r>
      <w:bookmarkEnd w:id="27"/>
      <w:r w:rsidR="003706AE" w:rsidRPr="006070C9">
        <w:rPr>
          <w:rFonts w:ascii="Calibri" w:eastAsia="Calibri" w:hAnsi="Calibri"/>
          <w:sz w:val="22"/>
          <w:szCs w:val="22"/>
          <w:lang w:eastAsia="en-US"/>
        </w:rPr>
        <w:t>.</w:t>
      </w:r>
      <w:bookmarkEnd w:id="29"/>
    </w:p>
    <w:bookmarkEnd w:id="28"/>
    <w:bookmarkEnd w:id="30"/>
    <w:p w14:paraId="1800E914" w14:textId="3ED1C907" w:rsidR="006B4267" w:rsidRPr="009D2A39" w:rsidRDefault="41555D96" w:rsidP="00565D30">
      <w:pPr>
        <w:pStyle w:val="Akapitzlist"/>
        <w:numPr>
          <w:ilvl w:val="0"/>
          <w:numId w:val="44"/>
        </w:num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6070C9">
        <w:rPr>
          <w:rFonts w:ascii="Calibri" w:eastAsia="Calibri" w:hAnsi="Calibri"/>
          <w:sz w:val="22"/>
          <w:szCs w:val="22"/>
          <w:lang w:eastAsia="en-US"/>
        </w:rPr>
        <w:t>Deklaracja uczestnictwa</w:t>
      </w:r>
      <w:bookmarkEnd w:id="26"/>
      <w:r w:rsidR="003F7C23" w:rsidRPr="006070C9">
        <w:rPr>
          <w:rFonts w:ascii="Calibri" w:eastAsia="Calibri" w:hAnsi="Calibri"/>
          <w:sz w:val="22"/>
          <w:szCs w:val="22"/>
          <w:lang w:eastAsia="en-US"/>
        </w:rPr>
        <w:t xml:space="preserve"> </w:t>
      </w:r>
    </w:p>
    <w:sectPr w:rsidR="006B4267" w:rsidRPr="009D2A39" w:rsidSect="006070C9">
      <w:footerReference w:type="default" r:id="rId17"/>
      <w:headerReference w:type="first" r:id="rId18"/>
      <w:footerReference w:type="first" r:id="rId19"/>
      <w:footnotePr>
        <w:numStart w:val="2"/>
      </w:footnotePr>
      <w:pgSz w:w="11906" w:h="16838" w:code="9"/>
      <w:pgMar w:top="1469" w:right="1418" w:bottom="1134" w:left="1418" w:header="142" w:footer="7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95500" w14:textId="77777777" w:rsidR="00FC14D7" w:rsidRDefault="00FC14D7">
      <w:r>
        <w:separator/>
      </w:r>
    </w:p>
  </w:endnote>
  <w:endnote w:type="continuationSeparator" w:id="0">
    <w:p w14:paraId="437A8D59" w14:textId="77777777" w:rsidR="00FC14D7" w:rsidRDefault="00FC1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 Medium">
    <w:altName w:val="Segoe UI"/>
    <w:charset w:val="EE"/>
    <w:family w:val="auto"/>
    <w:pitch w:val="variable"/>
    <w:sig w:usb0="E00002FF" w:usb1="4000201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4EC0A" w14:textId="60FC86ED" w:rsidR="62F737CB" w:rsidRDefault="62F737CB" w:rsidP="62F737CB">
    <w:pPr>
      <w:pStyle w:val="Stopka"/>
      <w:jc w:val="right"/>
    </w:pPr>
  </w:p>
  <w:p w14:paraId="701E68C1" w14:textId="3FA12C79" w:rsidR="003F2EE4" w:rsidRDefault="00FC0D5F" w:rsidP="00FC0D5F">
    <w:pPr>
      <w:pStyle w:val="Stopka"/>
      <w:pBdr>
        <w:top w:val="single" w:sz="4" w:space="1" w:color="auto"/>
      </w:pBdr>
      <w:jc w:val="center"/>
    </w:pPr>
    <w:r w:rsidRPr="0E715692">
      <w:rPr>
        <w:rFonts w:ascii="Open Sans Medium" w:hAnsi="Open Sans Medium" w:cs="Open Sans Medium"/>
        <w:sz w:val="22"/>
        <w:szCs w:val="22"/>
      </w:rPr>
      <w:t>Fundusze Europejskie dla Pomorza 2021-2027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8D35D" w14:textId="77777777" w:rsidR="00BE7C53" w:rsidRPr="0061767F" w:rsidRDefault="0E715692" w:rsidP="0E715692">
    <w:pPr>
      <w:spacing w:before="480"/>
      <w:jc w:val="center"/>
      <w:rPr>
        <w:rFonts w:ascii="Open Sans Medium" w:hAnsi="Open Sans Medium" w:cs="Open Sans Medium"/>
        <w:sz w:val="22"/>
        <w:szCs w:val="22"/>
      </w:rPr>
    </w:pPr>
    <w:r>
      <w:rPr>
        <w:noProof/>
      </w:rPr>
      <mc:AlternateContent>
        <mc:Choice Requires="wps">
          <w:drawing>
            <wp:inline distT="0" distB="0" distL="0" distR="0" wp14:anchorId="3FC164A3" wp14:editId="0F00FC4C">
              <wp:extent cx="6663055" cy="0"/>
              <wp:effectExtent l="0" t="0" r="0" b="0"/>
              <wp:docPr id="2" name="Łącznik prosty ze strzałką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6305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inline>
          </w:drawing>
        </mc:Choice>
        <mc:Fallback xmlns:a14="http://schemas.microsoft.com/office/drawing/2010/main" xmlns:adec="http://schemas.microsoft.com/office/drawing/2017/decorative" xmlns:a="http://schemas.openxmlformats.org/drawingml/2006/main"/>
      </mc:AlternateContent>
    </w:r>
    <w:bookmarkStart w:id="31" w:name="_Hlk212649197"/>
    <w:r w:rsidRPr="0E715692">
      <w:rPr>
        <w:rFonts w:ascii="Open Sans Medium" w:hAnsi="Open Sans Medium" w:cs="Open Sans Medium"/>
        <w:sz w:val="22"/>
        <w:szCs w:val="22"/>
      </w:rPr>
      <w:t>Fundusze Europejskie dla Pomorza 2021-2027</w:t>
    </w:r>
    <w:bookmarkEnd w:id="31"/>
  </w:p>
  <w:p w14:paraId="6297ED46" w14:textId="77777777" w:rsidR="00BE7C53" w:rsidRPr="004940C0" w:rsidRDefault="00BE7C53" w:rsidP="0E715692">
    <w:pPr>
      <w:pStyle w:val="Stopka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6F1801" w14:textId="77777777" w:rsidR="00FC14D7" w:rsidRDefault="00FC14D7">
      <w:r>
        <w:separator/>
      </w:r>
    </w:p>
  </w:footnote>
  <w:footnote w:type="continuationSeparator" w:id="0">
    <w:p w14:paraId="17E21E86" w14:textId="77777777" w:rsidR="00FC14D7" w:rsidRDefault="00FC14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833E9" w14:textId="325CB384" w:rsidR="00BE7C53" w:rsidRPr="004940C0" w:rsidRDefault="00BE7C53" w:rsidP="0057660D">
    <w:pPr>
      <w:pStyle w:val="Nagwek"/>
      <w:spacing w:before="300"/>
    </w:pPr>
    <w:r w:rsidRPr="00213B4E">
      <w:rPr>
        <w:noProof/>
      </w:rPr>
      <w:drawing>
        <wp:inline distT="0" distB="0" distL="0" distR="0" wp14:anchorId="295FACD7" wp14:editId="5124375A">
          <wp:extent cx="5759450" cy="596265"/>
          <wp:effectExtent l="0" t="0" r="0" b="0"/>
          <wp:docPr id="1" name="Obraz 1" descr="Ciąg czterech logotypów w kolejności od lewej: 1. Fundusze Europejskie dla Pomorza, 2. Rzeczpospolita Polska, 3. Dofinansowane przez Unię Europejską, 4. Urząd Marszałkowski Województwa Pomor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 descr="Ciąg czterech logotypów w kolejności od lewej: 1. Fundusze Europejskie dla Pomorza, 2. Rzeczpospolita Polska, 3. Dofinansowane przez Unię Europejską, 4. Urząd Marszałkowski Województwa Pomorskie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07F56"/>
    <w:multiLevelType w:val="hybridMultilevel"/>
    <w:tmpl w:val="FE967D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F64C6"/>
    <w:multiLevelType w:val="hybridMultilevel"/>
    <w:tmpl w:val="CC0C5D22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435DDB"/>
    <w:multiLevelType w:val="hybridMultilevel"/>
    <w:tmpl w:val="FE967D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8569D"/>
    <w:multiLevelType w:val="hybridMultilevel"/>
    <w:tmpl w:val="C884E5FC"/>
    <w:lvl w:ilvl="0" w:tplc="BCF0EAB2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34A08"/>
    <w:multiLevelType w:val="hybridMultilevel"/>
    <w:tmpl w:val="98569D3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ED6E07"/>
    <w:multiLevelType w:val="hybridMultilevel"/>
    <w:tmpl w:val="951004C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A6C58B6"/>
    <w:multiLevelType w:val="multilevel"/>
    <w:tmpl w:val="0AE69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lvlText w:val="%2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B4861CD"/>
    <w:multiLevelType w:val="hybridMultilevel"/>
    <w:tmpl w:val="97762D0E"/>
    <w:lvl w:ilvl="0" w:tplc="FFFFFFFF">
      <w:start w:val="1"/>
      <w:numFmt w:val="lowerLetter"/>
      <w:lvlText w:val="%1)"/>
      <w:lvlJc w:val="left"/>
      <w:pPr>
        <w:ind w:left="1069" w:hanging="360"/>
      </w:pPr>
    </w:lvl>
    <w:lvl w:ilvl="1" w:tplc="FFFFFFFF">
      <w:start w:val="1"/>
      <w:numFmt w:val="lowerLetter"/>
      <w:lvlText w:val="%2)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B901D32"/>
    <w:multiLevelType w:val="hybridMultilevel"/>
    <w:tmpl w:val="FE967D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0E61"/>
    <w:multiLevelType w:val="hybridMultilevel"/>
    <w:tmpl w:val="11FEB6B4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9C60BC"/>
    <w:multiLevelType w:val="hybridMultilevel"/>
    <w:tmpl w:val="98569D32"/>
    <w:lvl w:ilvl="0" w:tplc="FFFFFFFF">
      <w:start w:val="1"/>
      <w:numFmt w:val="lowerLetter"/>
      <w:lvlText w:val="%1)"/>
      <w:lvlJc w:val="left"/>
      <w:pPr>
        <w:ind w:left="1069" w:hanging="360"/>
      </w:p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245E73FE"/>
    <w:multiLevelType w:val="hybridMultilevel"/>
    <w:tmpl w:val="11FEB6B4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6AF3F2C"/>
    <w:multiLevelType w:val="hybridMultilevel"/>
    <w:tmpl w:val="77DCCF5E"/>
    <w:lvl w:ilvl="0" w:tplc="04150019">
      <w:start w:val="1"/>
      <w:numFmt w:val="lowerLetter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273306DE"/>
    <w:multiLevelType w:val="hybridMultilevel"/>
    <w:tmpl w:val="CC0C5D22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DD5300"/>
    <w:multiLevelType w:val="hybridMultilevel"/>
    <w:tmpl w:val="5596C9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1776A5"/>
    <w:multiLevelType w:val="hybridMultilevel"/>
    <w:tmpl w:val="97762D0E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7">
      <w:start w:val="1"/>
      <w:numFmt w:val="lowerLetter"/>
      <w:lvlText w:val="%2)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B0C27A9"/>
    <w:multiLevelType w:val="hybridMultilevel"/>
    <w:tmpl w:val="6A829B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C4C1BB3"/>
    <w:multiLevelType w:val="hybridMultilevel"/>
    <w:tmpl w:val="CC0C5D22"/>
    <w:lvl w:ilvl="0" w:tplc="A948CA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FD13270"/>
    <w:multiLevelType w:val="hybridMultilevel"/>
    <w:tmpl w:val="97762D0E"/>
    <w:lvl w:ilvl="0" w:tplc="FFFFFFFF">
      <w:start w:val="1"/>
      <w:numFmt w:val="lowerLetter"/>
      <w:lvlText w:val="%1)"/>
      <w:lvlJc w:val="left"/>
      <w:pPr>
        <w:ind w:left="1069" w:hanging="360"/>
      </w:pPr>
    </w:lvl>
    <w:lvl w:ilvl="1" w:tplc="FFFFFFFF">
      <w:start w:val="1"/>
      <w:numFmt w:val="lowerLetter"/>
      <w:lvlText w:val="%2)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A1E53CC"/>
    <w:multiLevelType w:val="hybridMultilevel"/>
    <w:tmpl w:val="E06056D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A2A0E52"/>
    <w:multiLevelType w:val="hybridMultilevel"/>
    <w:tmpl w:val="97762D0E"/>
    <w:lvl w:ilvl="0" w:tplc="FFFFFFFF">
      <w:start w:val="1"/>
      <w:numFmt w:val="lowerLetter"/>
      <w:lvlText w:val="%1)"/>
      <w:lvlJc w:val="left"/>
      <w:pPr>
        <w:ind w:left="1069" w:hanging="360"/>
      </w:pPr>
    </w:lvl>
    <w:lvl w:ilvl="1" w:tplc="FFFFFFFF">
      <w:start w:val="1"/>
      <w:numFmt w:val="lowerLetter"/>
      <w:lvlText w:val="%2)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3B54435E"/>
    <w:multiLevelType w:val="hybridMultilevel"/>
    <w:tmpl w:val="67EEAB90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2" w15:restartNumberingAfterBreak="0">
    <w:nsid w:val="3C6B0BD1"/>
    <w:multiLevelType w:val="hybridMultilevel"/>
    <w:tmpl w:val="16DE81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5B1819"/>
    <w:multiLevelType w:val="hybridMultilevel"/>
    <w:tmpl w:val="73A29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5B2670"/>
    <w:multiLevelType w:val="hybridMultilevel"/>
    <w:tmpl w:val="87C06674"/>
    <w:lvl w:ilvl="0" w:tplc="FBDE1C7E">
      <w:start w:val="1"/>
      <w:numFmt w:val="decimal"/>
      <w:pStyle w:val="Nagwek2"/>
      <w:lvlText w:val="%1."/>
      <w:lvlJc w:val="left"/>
      <w:pPr>
        <w:ind w:left="720" w:hanging="360"/>
      </w:pPr>
      <w:rPr>
        <w:rFonts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C151C1"/>
    <w:multiLevelType w:val="hybridMultilevel"/>
    <w:tmpl w:val="3B0ED7C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4DB0FFF"/>
    <w:multiLevelType w:val="hybridMultilevel"/>
    <w:tmpl w:val="5AF24BE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6F362A4"/>
    <w:multiLevelType w:val="hybridMultilevel"/>
    <w:tmpl w:val="05CA75C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83F2E3C"/>
    <w:multiLevelType w:val="hybridMultilevel"/>
    <w:tmpl w:val="ABFEC7FA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DC76B5B"/>
    <w:multiLevelType w:val="hybridMultilevel"/>
    <w:tmpl w:val="CC0C5D22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F3B1707"/>
    <w:multiLevelType w:val="hybridMultilevel"/>
    <w:tmpl w:val="CC0C5D22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3ED4B45"/>
    <w:multiLevelType w:val="hybridMultilevel"/>
    <w:tmpl w:val="FE967D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D55917"/>
    <w:multiLevelType w:val="hybridMultilevel"/>
    <w:tmpl w:val="D868CB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E827A2"/>
    <w:multiLevelType w:val="hybridMultilevel"/>
    <w:tmpl w:val="5AF24BEA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9AB1CAE"/>
    <w:multiLevelType w:val="hybridMultilevel"/>
    <w:tmpl w:val="ACCEEB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146775"/>
    <w:multiLevelType w:val="hybridMultilevel"/>
    <w:tmpl w:val="79C4C90E"/>
    <w:lvl w:ilvl="0" w:tplc="75F256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2B591D"/>
    <w:multiLevelType w:val="hybridMultilevel"/>
    <w:tmpl w:val="DB76FECA"/>
    <w:lvl w:ilvl="0" w:tplc="0E3EAD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A22C5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A106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7DAF9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592EC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2B06ED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8BA90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288E9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AA2E2C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7" w15:restartNumberingAfterBreak="0">
    <w:nsid w:val="7070424A"/>
    <w:multiLevelType w:val="hybridMultilevel"/>
    <w:tmpl w:val="BA840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F02FED"/>
    <w:multiLevelType w:val="hybridMultilevel"/>
    <w:tmpl w:val="4E82423C"/>
    <w:lvl w:ilvl="0" w:tplc="0DF6D8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B339FF"/>
    <w:multiLevelType w:val="hybridMultilevel"/>
    <w:tmpl w:val="65025F0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93F40BD"/>
    <w:multiLevelType w:val="hybridMultilevel"/>
    <w:tmpl w:val="AEB60362"/>
    <w:lvl w:ilvl="0" w:tplc="2B2EE2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693D72"/>
    <w:multiLevelType w:val="hybridMultilevel"/>
    <w:tmpl w:val="97762D0E"/>
    <w:lvl w:ilvl="0" w:tplc="FFFFFFFF">
      <w:start w:val="1"/>
      <w:numFmt w:val="lowerLetter"/>
      <w:lvlText w:val="%1)"/>
      <w:lvlJc w:val="left"/>
      <w:pPr>
        <w:ind w:left="1069" w:hanging="360"/>
      </w:pPr>
    </w:lvl>
    <w:lvl w:ilvl="1" w:tplc="FFFFFFFF">
      <w:start w:val="1"/>
      <w:numFmt w:val="lowerLetter"/>
      <w:lvlText w:val="%2)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7D864916"/>
    <w:multiLevelType w:val="hybridMultilevel"/>
    <w:tmpl w:val="5C349A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9780693">
    <w:abstractNumId w:val="24"/>
  </w:num>
  <w:num w:numId="2" w16cid:durableId="1023282053">
    <w:abstractNumId w:val="42"/>
  </w:num>
  <w:num w:numId="3" w16cid:durableId="1298995911">
    <w:abstractNumId w:val="5"/>
  </w:num>
  <w:num w:numId="4" w16cid:durableId="1693069440">
    <w:abstractNumId w:val="22"/>
  </w:num>
  <w:num w:numId="5" w16cid:durableId="530605037">
    <w:abstractNumId w:val="37"/>
  </w:num>
  <w:num w:numId="6" w16cid:durableId="178468219">
    <w:abstractNumId w:val="32"/>
  </w:num>
  <w:num w:numId="7" w16cid:durableId="203174010">
    <w:abstractNumId w:val="39"/>
  </w:num>
  <w:num w:numId="8" w16cid:durableId="893275503">
    <w:abstractNumId w:val="12"/>
  </w:num>
  <w:num w:numId="9" w16cid:durableId="1945452078">
    <w:abstractNumId w:val="21"/>
  </w:num>
  <w:num w:numId="10" w16cid:durableId="2136023274">
    <w:abstractNumId w:val="35"/>
  </w:num>
  <w:num w:numId="11" w16cid:durableId="656224404">
    <w:abstractNumId w:val="34"/>
  </w:num>
  <w:num w:numId="12" w16cid:durableId="1416436069">
    <w:abstractNumId w:val="27"/>
  </w:num>
  <w:num w:numId="13" w16cid:durableId="570044402">
    <w:abstractNumId w:val="23"/>
  </w:num>
  <w:num w:numId="14" w16cid:durableId="844629563">
    <w:abstractNumId w:val="14"/>
  </w:num>
  <w:num w:numId="15" w16cid:durableId="105657845">
    <w:abstractNumId w:val="40"/>
  </w:num>
  <w:num w:numId="16" w16cid:durableId="711805631">
    <w:abstractNumId w:val="25"/>
  </w:num>
  <w:num w:numId="17" w16cid:durableId="1485120395">
    <w:abstractNumId w:val="31"/>
  </w:num>
  <w:num w:numId="18" w16cid:durableId="1880238764">
    <w:abstractNumId w:val="6"/>
  </w:num>
  <w:num w:numId="19" w16cid:durableId="611329477">
    <w:abstractNumId w:val="16"/>
  </w:num>
  <w:num w:numId="20" w16cid:durableId="490412266">
    <w:abstractNumId w:val="4"/>
  </w:num>
  <w:num w:numId="21" w16cid:durableId="1636132725">
    <w:abstractNumId w:val="15"/>
  </w:num>
  <w:num w:numId="22" w16cid:durableId="874270558">
    <w:abstractNumId w:val="19"/>
  </w:num>
  <w:num w:numId="23" w16cid:durableId="438641256">
    <w:abstractNumId w:val="38"/>
  </w:num>
  <w:num w:numId="24" w16cid:durableId="1183397323">
    <w:abstractNumId w:val="26"/>
  </w:num>
  <w:num w:numId="25" w16cid:durableId="59403576">
    <w:abstractNumId w:val="33"/>
  </w:num>
  <w:num w:numId="26" w16cid:durableId="1968002480">
    <w:abstractNumId w:val="18"/>
  </w:num>
  <w:num w:numId="27" w16cid:durableId="704527591">
    <w:abstractNumId w:val="20"/>
  </w:num>
  <w:num w:numId="28" w16cid:durableId="1760829704">
    <w:abstractNumId w:val="7"/>
  </w:num>
  <w:num w:numId="29" w16cid:durableId="931812849">
    <w:abstractNumId w:val="2"/>
  </w:num>
  <w:num w:numId="30" w16cid:durableId="1196310156">
    <w:abstractNumId w:val="41"/>
  </w:num>
  <w:num w:numId="31" w16cid:durableId="1358434038">
    <w:abstractNumId w:val="8"/>
  </w:num>
  <w:num w:numId="32" w16cid:durableId="1020816346">
    <w:abstractNumId w:val="24"/>
  </w:num>
  <w:num w:numId="33" w16cid:durableId="534267657">
    <w:abstractNumId w:val="24"/>
  </w:num>
  <w:num w:numId="34" w16cid:durableId="873809112">
    <w:abstractNumId w:val="24"/>
  </w:num>
  <w:num w:numId="35" w16cid:durableId="1793597011">
    <w:abstractNumId w:val="28"/>
  </w:num>
  <w:num w:numId="36" w16cid:durableId="1272974302">
    <w:abstractNumId w:val="10"/>
  </w:num>
  <w:num w:numId="37" w16cid:durableId="237329419">
    <w:abstractNumId w:val="17"/>
  </w:num>
  <w:num w:numId="38" w16cid:durableId="2057392094">
    <w:abstractNumId w:val="1"/>
  </w:num>
  <w:num w:numId="39" w16cid:durableId="1315377681">
    <w:abstractNumId w:val="13"/>
  </w:num>
  <w:num w:numId="40" w16cid:durableId="404452603">
    <w:abstractNumId w:val="30"/>
  </w:num>
  <w:num w:numId="41" w16cid:durableId="2116173502">
    <w:abstractNumId w:val="29"/>
  </w:num>
  <w:num w:numId="42" w16cid:durableId="523638136">
    <w:abstractNumId w:val="9"/>
  </w:num>
  <w:num w:numId="43" w16cid:durableId="287204218">
    <w:abstractNumId w:val="11"/>
  </w:num>
  <w:num w:numId="44" w16cid:durableId="930506010">
    <w:abstractNumId w:val="0"/>
  </w:num>
  <w:num w:numId="45" w16cid:durableId="201406180">
    <w:abstractNumId w:val="36"/>
  </w:num>
  <w:num w:numId="46" w16cid:durableId="1444617080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B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1"/>
  <w:defaultTabStop w:val="709"/>
  <w:hyphenationZone w:val="425"/>
  <w:characterSpacingControl w:val="doNotCompress"/>
  <w:hdrShapeDefaults>
    <o:shapedefaults v:ext="edit" spidmax="2050"/>
  </w:hdrShapeDefaults>
  <w:footnotePr>
    <w:numStart w:val="2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EE60619-3DE0-4AB6-8073-3B3E310C584E}"/>
  </w:docVars>
  <w:rsids>
    <w:rsidRoot w:val="001A02A1"/>
    <w:rsid w:val="0000054C"/>
    <w:rsid w:val="00000F0E"/>
    <w:rsid w:val="00001817"/>
    <w:rsid w:val="00002B78"/>
    <w:rsid w:val="00002F33"/>
    <w:rsid w:val="000034BA"/>
    <w:rsid w:val="0000479E"/>
    <w:rsid w:val="00005BC6"/>
    <w:rsid w:val="00006620"/>
    <w:rsid w:val="00006DB1"/>
    <w:rsid w:val="0000763A"/>
    <w:rsid w:val="00007DE1"/>
    <w:rsid w:val="0001014E"/>
    <w:rsid w:val="000102AF"/>
    <w:rsid w:val="000111F4"/>
    <w:rsid w:val="000121D6"/>
    <w:rsid w:val="00012C5D"/>
    <w:rsid w:val="00012E00"/>
    <w:rsid w:val="0001318E"/>
    <w:rsid w:val="00015BDD"/>
    <w:rsid w:val="00016460"/>
    <w:rsid w:val="00016D35"/>
    <w:rsid w:val="00021282"/>
    <w:rsid w:val="00021471"/>
    <w:rsid w:val="00021D2F"/>
    <w:rsid w:val="00021F62"/>
    <w:rsid w:val="000238A2"/>
    <w:rsid w:val="00024006"/>
    <w:rsid w:val="00024206"/>
    <w:rsid w:val="00024E45"/>
    <w:rsid w:val="00025863"/>
    <w:rsid w:val="000273A8"/>
    <w:rsid w:val="00027F24"/>
    <w:rsid w:val="00030ADD"/>
    <w:rsid w:val="00030BDC"/>
    <w:rsid w:val="000331A9"/>
    <w:rsid w:val="000332A9"/>
    <w:rsid w:val="00033C49"/>
    <w:rsid w:val="0003525C"/>
    <w:rsid w:val="00035425"/>
    <w:rsid w:val="00035554"/>
    <w:rsid w:val="0003584A"/>
    <w:rsid w:val="000404F4"/>
    <w:rsid w:val="00040F05"/>
    <w:rsid w:val="00042BDD"/>
    <w:rsid w:val="00042E0F"/>
    <w:rsid w:val="000431C9"/>
    <w:rsid w:val="0004377E"/>
    <w:rsid w:val="00044453"/>
    <w:rsid w:val="00045DDF"/>
    <w:rsid w:val="0005050A"/>
    <w:rsid w:val="00051379"/>
    <w:rsid w:val="00051516"/>
    <w:rsid w:val="00051CC1"/>
    <w:rsid w:val="00052141"/>
    <w:rsid w:val="00052345"/>
    <w:rsid w:val="00052741"/>
    <w:rsid w:val="000527B3"/>
    <w:rsid w:val="00053A11"/>
    <w:rsid w:val="00053AA6"/>
    <w:rsid w:val="00053E37"/>
    <w:rsid w:val="00055402"/>
    <w:rsid w:val="000554C2"/>
    <w:rsid w:val="00056486"/>
    <w:rsid w:val="00056B68"/>
    <w:rsid w:val="000573B4"/>
    <w:rsid w:val="00060527"/>
    <w:rsid w:val="00060E8A"/>
    <w:rsid w:val="00061F20"/>
    <w:rsid w:val="00062DE5"/>
    <w:rsid w:val="000632BB"/>
    <w:rsid w:val="00064217"/>
    <w:rsid w:val="00064BFF"/>
    <w:rsid w:val="000651DF"/>
    <w:rsid w:val="00065353"/>
    <w:rsid w:val="00065FB1"/>
    <w:rsid w:val="00066BD6"/>
    <w:rsid w:val="0006736F"/>
    <w:rsid w:val="0007042A"/>
    <w:rsid w:val="00071D15"/>
    <w:rsid w:val="00071D3B"/>
    <w:rsid w:val="00071FE6"/>
    <w:rsid w:val="00072FFC"/>
    <w:rsid w:val="0007328C"/>
    <w:rsid w:val="0007347B"/>
    <w:rsid w:val="00074154"/>
    <w:rsid w:val="0007627B"/>
    <w:rsid w:val="00076511"/>
    <w:rsid w:val="00076AF2"/>
    <w:rsid w:val="00077AF1"/>
    <w:rsid w:val="00080943"/>
    <w:rsid w:val="00080D83"/>
    <w:rsid w:val="00081043"/>
    <w:rsid w:val="00082540"/>
    <w:rsid w:val="00083507"/>
    <w:rsid w:val="00083603"/>
    <w:rsid w:val="000841FF"/>
    <w:rsid w:val="000859CD"/>
    <w:rsid w:val="00086A70"/>
    <w:rsid w:val="00086B27"/>
    <w:rsid w:val="0008758C"/>
    <w:rsid w:val="00087A2A"/>
    <w:rsid w:val="00091928"/>
    <w:rsid w:val="00093FF3"/>
    <w:rsid w:val="00094288"/>
    <w:rsid w:val="00094E20"/>
    <w:rsid w:val="000962A6"/>
    <w:rsid w:val="000A027A"/>
    <w:rsid w:val="000A0898"/>
    <w:rsid w:val="000A10AE"/>
    <w:rsid w:val="000A2FAF"/>
    <w:rsid w:val="000A32A7"/>
    <w:rsid w:val="000A395E"/>
    <w:rsid w:val="000A4C30"/>
    <w:rsid w:val="000A4CC7"/>
    <w:rsid w:val="000A671F"/>
    <w:rsid w:val="000A7464"/>
    <w:rsid w:val="000A7686"/>
    <w:rsid w:val="000B0FDE"/>
    <w:rsid w:val="000B19CB"/>
    <w:rsid w:val="000B1C6B"/>
    <w:rsid w:val="000B32CD"/>
    <w:rsid w:val="000B3B7F"/>
    <w:rsid w:val="000B4EAF"/>
    <w:rsid w:val="000B64EF"/>
    <w:rsid w:val="000B7347"/>
    <w:rsid w:val="000B782A"/>
    <w:rsid w:val="000B7961"/>
    <w:rsid w:val="000C35C6"/>
    <w:rsid w:val="000C4781"/>
    <w:rsid w:val="000C483D"/>
    <w:rsid w:val="000C538D"/>
    <w:rsid w:val="000C5E83"/>
    <w:rsid w:val="000C5F1E"/>
    <w:rsid w:val="000C7CB7"/>
    <w:rsid w:val="000D0760"/>
    <w:rsid w:val="000D084A"/>
    <w:rsid w:val="000D09BB"/>
    <w:rsid w:val="000D0BBA"/>
    <w:rsid w:val="000D0C17"/>
    <w:rsid w:val="000D1BD0"/>
    <w:rsid w:val="000D211F"/>
    <w:rsid w:val="000D283E"/>
    <w:rsid w:val="000D2F7D"/>
    <w:rsid w:val="000D4096"/>
    <w:rsid w:val="000D5070"/>
    <w:rsid w:val="000D58ED"/>
    <w:rsid w:val="000D619E"/>
    <w:rsid w:val="000D639E"/>
    <w:rsid w:val="000D67AF"/>
    <w:rsid w:val="000D6D3D"/>
    <w:rsid w:val="000E07BE"/>
    <w:rsid w:val="000E0F03"/>
    <w:rsid w:val="000E2669"/>
    <w:rsid w:val="000E3237"/>
    <w:rsid w:val="000E34BE"/>
    <w:rsid w:val="000E429D"/>
    <w:rsid w:val="000E4B27"/>
    <w:rsid w:val="000E4E78"/>
    <w:rsid w:val="000E5CAB"/>
    <w:rsid w:val="000E6193"/>
    <w:rsid w:val="000E74DE"/>
    <w:rsid w:val="000E79A0"/>
    <w:rsid w:val="000F10AD"/>
    <w:rsid w:val="000F18D8"/>
    <w:rsid w:val="000F3CB0"/>
    <w:rsid w:val="000F40C9"/>
    <w:rsid w:val="000F411C"/>
    <w:rsid w:val="000F501B"/>
    <w:rsid w:val="000F6BC8"/>
    <w:rsid w:val="000F78B2"/>
    <w:rsid w:val="000F7C01"/>
    <w:rsid w:val="0010072A"/>
    <w:rsid w:val="00100A81"/>
    <w:rsid w:val="00100A9A"/>
    <w:rsid w:val="0010238B"/>
    <w:rsid w:val="00102765"/>
    <w:rsid w:val="00104025"/>
    <w:rsid w:val="00104D94"/>
    <w:rsid w:val="00104E69"/>
    <w:rsid w:val="001062E1"/>
    <w:rsid w:val="0010666D"/>
    <w:rsid w:val="00107BB7"/>
    <w:rsid w:val="00107F97"/>
    <w:rsid w:val="00107FF5"/>
    <w:rsid w:val="00110B11"/>
    <w:rsid w:val="00112328"/>
    <w:rsid w:val="0011277D"/>
    <w:rsid w:val="00112CAE"/>
    <w:rsid w:val="0011328B"/>
    <w:rsid w:val="00114219"/>
    <w:rsid w:val="001143F5"/>
    <w:rsid w:val="001144B2"/>
    <w:rsid w:val="001156E3"/>
    <w:rsid w:val="001157DB"/>
    <w:rsid w:val="00116610"/>
    <w:rsid w:val="00116A19"/>
    <w:rsid w:val="001170B1"/>
    <w:rsid w:val="00117B9C"/>
    <w:rsid w:val="00117C99"/>
    <w:rsid w:val="0012052E"/>
    <w:rsid w:val="00121081"/>
    <w:rsid w:val="001211D7"/>
    <w:rsid w:val="00121C6F"/>
    <w:rsid w:val="0012389A"/>
    <w:rsid w:val="001247AA"/>
    <w:rsid w:val="00124D4A"/>
    <w:rsid w:val="00124FCF"/>
    <w:rsid w:val="00125FCD"/>
    <w:rsid w:val="00126D34"/>
    <w:rsid w:val="001270B6"/>
    <w:rsid w:val="00127C53"/>
    <w:rsid w:val="001304E7"/>
    <w:rsid w:val="0013050B"/>
    <w:rsid w:val="00130B23"/>
    <w:rsid w:val="00130C02"/>
    <w:rsid w:val="0013125C"/>
    <w:rsid w:val="00131AED"/>
    <w:rsid w:val="001325CC"/>
    <w:rsid w:val="00132CFA"/>
    <w:rsid w:val="00133590"/>
    <w:rsid w:val="0013463A"/>
    <w:rsid w:val="00134BA0"/>
    <w:rsid w:val="001364C4"/>
    <w:rsid w:val="001366C2"/>
    <w:rsid w:val="001375B6"/>
    <w:rsid w:val="00137844"/>
    <w:rsid w:val="001404B8"/>
    <w:rsid w:val="00140954"/>
    <w:rsid w:val="00142539"/>
    <w:rsid w:val="00142A87"/>
    <w:rsid w:val="00144012"/>
    <w:rsid w:val="0014618D"/>
    <w:rsid w:val="00146C03"/>
    <w:rsid w:val="00147D31"/>
    <w:rsid w:val="0015134A"/>
    <w:rsid w:val="00151464"/>
    <w:rsid w:val="001514FF"/>
    <w:rsid w:val="001521D2"/>
    <w:rsid w:val="0015323D"/>
    <w:rsid w:val="00153C63"/>
    <w:rsid w:val="00153CDD"/>
    <w:rsid w:val="00154062"/>
    <w:rsid w:val="00154ED5"/>
    <w:rsid w:val="0015548D"/>
    <w:rsid w:val="001571D9"/>
    <w:rsid w:val="00160B28"/>
    <w:rsid w:val="00161270"/>
    <w:rsid w:val="00161C92"/>
    <w:rsid w:val="00162469"/>
    <w:rsid w:val="00164043"/>
    <w:rsid w:val="0016506C"/>
    <w:rsid w:val="00165A65"/>
    <w:rsid w:val="00165C17"/>
    <w:rsid w:val="0016687A"/>
    <w:rsid w:val="0016687F"/>
    <w:rsid w:val="0016736B"/>
    <w:rsid w:val="00167F76"/>
    <w:rsid w:val="0017039F"/>
    <w:rsid w:val="0017087E"/>
    <w:rsid w:val="001721B2"/>
    <w:rsid w:val="00172588"/>
    <w:rsid w:val="0017358F"/>
    <w:rsid w:val="00173F5C"/>
    <w:rsid w:val="001747B1"/>
    <w:rsid w:val="00175199"/>
    <w:rsid w:val="001751A0"/>
    <w:rsid w:val="00175C15"/>
    <w:rsid w:val="00175D4F"/>
    <w:rsid w:val="00176813"/>
    <w:rsid w:val="0017746E"/>
    <w:rsid w:val="00180442"/>
    <w:rsid w:val="001808E3"/>
    <w:rsid w:val="00181BFE"/>
    <w:rsid w:val="00181E50"/>
    <w:rsid w:val="00183396"/>
    <w:rsid w:val="001849D2"/>
    <w:rsid w:val="00184DCA"/>
    <w:rsid w:val="00185F74"/>
    <w:rsid w:val="001863CC"/>
    <w:rsid w:val="001868C9"/>
    <w:rsid w:val="00186DA3"/>
    <w:rsid w:val="00187F6E"/>
    <w:rsid w:val="00190E32"/>
    <w:rsid w:val="00190EAC"/>
    <w:rsid w:val="00191FC0"/>
    <w:rsid w:val="00191FCB"/>
    <w:rsid w:val="00192CD5"/>
    <w:rsid w:val="00193489"/>
    <w:rsid w:val="0019489D"/>
    <w:rsid w:val="00194A41"/>
    <w:rsid w:val="00194BA6"/>
    <w:rsid w:val="00194BBC"/>
    <w:rsid w:val="0019593B"/>
    <w:rsid w:val="00196C33"/>
    <w:rsid w:val="00196F9C"/>
    <w:rsid w:val="00197137"/>
    <w:rsid w:val="001A02A1"/>
    <w:rsid w:val="001A1A54"/>
    <w:rsid w:val="001A1FB2"/>
    <w:rsid w:val="001A26C7"/>
    <w:rsid w:val="001A3312"/>
    <w:rsid w:val="001A3A81"/>
    <w:rsid w:val="001A58F7"/>
    <w:rsid w:val="001B0044"/>
    <w:rsid w:val="001B0110"/>
    <w:rsid w:val="001B1534"/>
    <w:rsid w:val="001B210F"/>
    <w:rsid w:val="001B29D2"/>
    <w:rsid w:val="001B4557"/>
    <w:rsid w:val="001B5041"/>
    <w:rsid w:val="001B5EF3"/>
    <w:rsid w:val="001B6187"/>
    <w:rsid w:val="001B6580"/>
    <w:rsid w:val="001B6708"/>
    <w:rsid w:val="001B72F3"/>
    <w:rsid w:val="001B798C"/>
    <w:rsid w:val="001C12CA"/>
    <w:rsid w:val="001C176F"/>
    <w:rsid w:val="001C17DF"/>
    <w:rsid w:val="001C25D8"/>
    <w:rsid w:val="001C2FDC"/>
    <w:rsid w:val="001C361F"/>
    <w:rsid w:val="001C4090"/>
    <w:rsid w:val="001C44BD"/>
    <w:rsid w:val="001C4FF3"/>
    <w:rsid w:val="001C51D1"/>
    <w:rsid w:val="001C53B1"/>
    <w:rsid w:val="001C7033"/>
    <w:rsid w:val="001C738C"/>
    <w:rsid w:val="001C7859"/>
    <w:rsid w:val="001C7A4F"/>
    <w:rsid w:val="001D4344"/>
    <w:rsid w:val="001D4F6F"/>
    <w:rsid w:val="001D5DC5"/>
    <w:rsid w:val="001D5F85"/>
    <w:rsid w:val="001D7397"/>
    <w:rsid w:val="001E002D"/>
    <w:rsid w:val="001E0495"/>
    <w:rsid w:val="001E095E"/>
    <w:rsid w:val="001E09FB"/>
    <w:rsid w:val="001E0FF1"/>
    <w:rsid w:val="001E2350"/>
    <w:rsid w:val="001E2E97"/>
    <w:rsid w:val="001E4D44"/>
    <w:rsid w:val="001E6601"/>
    <w:rsid w:val="001E76A0"/>
    <w:rsid w:val="001E79F3"/>
    <w:rsid w:val="001F0B5D"/>
    <w:rsid w:val="001F0D8B"/>
    <w:rsid w:val="001F14AD"/>
    <w:rsid w:val="001F1784"/>
    <w:rsid w:val="001F1BAF"/>
    <w:rsid w:val="001F1FEA"/>
    <w:rsid w:val="001F322D"/>
    <w:rsid w:val="001F3320"/>
    <w:rsid w:val="001F3F43"/>
    <w:rsid w:val="001F4E3E"/>
    <w:rsid w:val="001F51BB"/>
    <w:rsid w:val="001F5793"/>
    <w:rsid w:val="001F5971"/>
    <w:rsid w:val="001F5F50"/>
    <w:rsid w:val="001F65E2"/>
    <w:rsid w:val="001F66C2"/>
    <w:rsid w:val="001F676C"/>
    <w:rsid w:val="001F6AE9"/>
    <w:rsid w:val="001F6EC3"/>
    <w:rsid w:val="001F6FF4"/>
    <w:rsid w:val="001F751E"/>
    <w:rsid w:val="0020072D"/>
    <w:rsid w:val="002019A9"/>
    <w:rsid w:val="00203D4B"/>
    <w:rsid w:val="00204344"/>
    <w:rsid w:val="0020469C"/>
    <w:rsid w:val="0020560A"/>
    <w:rsid w:val="002057B8"/>
    <w:rsid w:val="00205A1E"/>
    <w:rsid w:val="00206AD6"/>
    <w:rsid w:val="00207FDC"/>
    <w:rsid w:val="00214086"/>
    <w:rsid w:val="00214307"/>
    <w:rsid w:val="002158A5"/>
    <w:rsid w:val="002167C8"/>
    <w:rsid w:val="00216858"/>
    <w:rsid w:val="00216C07"/>
    <w:rsid w:val="0022002E"/>
    <w:rsid w:val="002208D4"/>
    <w:rsid w:val="00220E6D"/>
    <w:rsid w:val="00220FC6"/>
    <w:rsid w:val="00221B0B"/>
    <w:rsid w:val="00221EA1"/>
    <w:rsid w:val="00222E0B"/>
    <w:rsid w:val="00224E92"/>
    <w:rsid w:val="00225B3E"/>
    <w:rsid w:val="002268C7"/>
    <w:rsid w:val="00230045"/>
    <w:rsid w:val="0023098B"/>
    <w:rsid w:val="00231973"/>
    <w:rsid w:val="002324DF"/>
    <w:rsid w:val="00233F9E"/>
    <w:rsid w:val="002344B9"/>
    <w:rsid w:val="0023465D"/>
    <w:rsid w:val="00234961"/>
    <w:rsid w:val="00234F12"/>
    <w:rsid w:val="002364F0"/>
    <w:rsid w:val="00236D3B"/>
    <w:rsid w:val="00237FBB"/>
    <w:rsid w:val="00241C1F"/>
    <w:rsid w:val="002420C9"/>
    <w:rsid w:val="002425AE"/>
    <w:rsid w:val="0024267A"/>
    <w:rsid w:val="00242978"/>
    <w:rsid w:val="00242F22"/>
    <w:rsid w:val="002435A7"/>
    <w:rsid w:val="0024372B"/>
    <w:rsid w:val="00245B1F"/>
    <w:rsid w:val="002462FE"/>
    <w:rsid w:val="0024654E"/>
    <w:rsid w:val="00246A2A"/>
    <w:rsid w:val="00246C74"/>
    <w:rsid w:val="00247174"/>
    <w:rsid w:val="002479A2"/>
    <w:rsid w:val="00247ABC"/>
    <w:rsid w:val="002503F0"/>
    <w:rsid w:val="00252095"/>
    <w:rsid w:val="002536D8"/>
    <w:rsid w:val="00253756"/>
    <w:rsid w:val="0025448E"/>
    <w:rsid w:val="00255E0D"/>
    <w:rsid w:val="00255EB6"/>
    <w:rsid w:val="00256D57"/>
    <w:rsid w:val="002572B3"/>
    <w:rsid w:val="00257AAB"/>
    <w:rsid w:val="00260065"/>
    <w:rsid w:val="00260376"/>
    <w:rsid w:val="002612EA"/>
    <w:rsid w:val="00263ADF"/>
    <w:rsid w:val="00263DD9"/>
    <w:rsid w:val="00264E27"/>
    <w:rsid w:val="00264FB3"/>
    <w:rsid w:val="002703BB"/>
    <w:rsid w:val="00270D1B"/>
    <w:rsid w:val="002710E8"/>
    <w:rsid w:val="002714D4"/>
    <w:rsid w:val="00271F1A"/>
    <w:rsid w:val="002732F7"/>
    <w:rsid w:val="00273CCE"/>
    <w:rsid w:val="00273DC0"/>
    <w:rsid w:val="00274080"/>
    <w:rsid w:val="0027419F"/>
    <w:rsid w:val="002742D0"/>
    <w:rsid w:val="0027594B"/>
    <w:rsid w:val="00275DFA"/>
    <w:rsid w:val="00275F62"/>
    <w:rsid w:val="002770B7"/>
    <w:rsid w:val="0027727C"/>
    <w:rsid w:val="002776BC"/>
    <w:rsid w:val="00277E98"/>
    <w:rsid w:val="0028020E"/>
    <w:rsid w:val="002804D2"/>
    <w:rsid w:val="00280B37"/>
    <w:rsid w:val="00280B61"/>
    <w:rsid w:val="00282AD4"/>
    <w:rsid w:val="00283A9D"/>
    <w:rsid w:val="00283CFD"/>
    <w:rsid w:val="00283FE6"/>
    <w:rsid w:val="0028427B"/>
    <w:rsid w:val="002844E4"/>
    <w:rsid w:val="00284C67"/>
    <w:rsid w:val="00284F1F"/>
    <w:rsid w:val="00285A7F"/>
    <w:rsid w:val="00286279"/>
    <w:rsid w:val="00286FC6"/>
    <w:rsid w:val="00286FCC"/>
    <w:rsid w:val="00287126"/>
    <w:rsid w:val="00287A10"/>
    <w:rsid w:val="0029047D"/>
    <w:rsid w:val="00290DCC"/>
    <w:rsid w:val="00290F3B"/>
    <w:rsid w:val="002912CC"/>
    <w:rsid w:val="00291643"/>
    <w:rsid w:val="002916AD"/>
    <w:rsid w:val="00291A9D"/>
    <w:rsid w:val="00291B77"/>
    <w:rsid w:val="002922F1"/>
    <w:rsid w:val="00293BCE"/>
    <w:rsid w:val="002946B7"/>
    <w:rsid w:val="00296088"/>
    <w:rsid w:val="00296126"/>
    <w:rsid w:val="00296699"/>
    <w:rsid w:val="00297785"/>
    <w:rsid w:val="00297984"/>
    <w:rsid w:val="00297F1A"/>
    <w:rsid w:val="002A00A1"/>
    <w:rsid w:val="002A22FF"/>
    <w:rsid w:val="002A271A"/>
    <w:rsid w:val="002A2CF2"/>
    <w:rsid w:val="002A3EA4"/>
    <w:rsid w:val="002A4192"/>
    <w:rsid w:val="002A4A6C"/>
    <w:rsid w:val="002A4D34"/>
    <w:rsid w:val="002A5142"/>
    <w:rsid w:val="002A5152"/>
    <w:rsid w:val="002A6E74"/>
    <w:rsid w:val="002B052D"/>
    <w:rsid w:val="002B0D5A"/>
    <w:rsid w:val="002B0DF4"/>
    <w:rsid w:val="002B18B5"/>
    <w:rsid w:val="002B2100"/>
    <w:rsid w:val="002B357F"/>
    <w:rsid w:val="002B585B"/>
    <w:rsid w:val="002B5E34"/>
    <w:rsid w:val="002B6512"/>
    <w:rsid w:val="002B6EFA"/>
    <w:rsid w:val="002B7019"/>
    <w:rsid w:val="002C16C7"/>
    <w:rsid w:val="002C1A26"/>
    <w:rsid w:val="002C2078"/>
    <w:rsid w:val="002C4462"/>
    <w:rsid w:val="002C469F"/>
    <w:rsid w:val="002C46F5"/>
    <w:rsid w:val="002C4830"/>
    <w:rsid w:val="002C49B7"/>
    <w:rsid w:val="002C49CC"/>
    <w:rsid w:val="002C4B6B"/>
    <w:rsid w:val="002C4F68"/>
    <w:rsid w:val="002C5360"/>
    <w:rsid w:val="002C5603"/>
    <w:rsid w:val="002C599F"/>
    <w:rsid w:val="002C6088"/>
    <w:rsid w:val="002C6347"/>
    <w:rsid w:val="002C6507"/>
    <w:rsid w:val="002C69B0"/>
    <w:rsid w:val="002D13B9"/>
    <w:rsid w:val="002D209F"/>
    <w:rsid w:val="002D475F"/>
    <w:rsid w:val="002D5039"/>
    <w:rsid w:val="002D5124"/>
    <w:rsid w:val="002D6814"/>
    <w:rsid w:val="002D6EEB"/>
    <w:rsid w:val="002E01E7"/>
    <w:rsid w:val="002E36BC"/>
    <w:rsid w:val="002E3804"/>
    <w:rsid w:val="002E3D96"/>
    <w:rsid w:val="002E48C7"/>
    <w:rsid w:val="002E550A"/>
    <w:rsid w:val="002E6A7F"/>
    <w:rsid w:val="002E7767"/>
    <w:rsid w:val="002F02ED"/>
    <w:rsid w:val="002F0930"/>
    <w:rsid w:val="002F0F11"/>
    <w:rsid w:val="002F1ACE"/>
    <w:rsid w:val="002F1EAF"/>
    <w:rsid w:val="002F2048"/>
    <w:rsid w:val="002F21FD"/>
    <w:rsid w:val="002F27E3"/>
    <w:rsid w:val="002F369B"/>
    <w:rsid w:val="002F433C"/>
    <w:rsid w:val="002F4B00"/>
    <w:rsid w:val="002F53F3"/>
    <w:rsid w:val="002F5900"/>
    <w:rsid w:val="002F692D"/>
    <w:rsid w:val="002F759E"/>
    <w:rsid w:val="002F7CF9"/>
    <w:rsid w:val="00300366"/>
    <w:rsid w:val="0030221E"/>
    <w:rsid w:val="00303206"/>
    <w:rsid w:val="00303955"/>
    <w:rsid w:val="003043C5"/>
    <w:rsid w:val="00304E6E"/>
    <w:rsid w:val="00305076"/>
    <w:rsid w:val="00305702"/>
    <w:rsid w:val="00306233"/>
    <w:rsid w:val="003063FF"/>
    <w:rsid w:val="0030666C"/>
    <w:rsid w:val="00307433"/>
    <w:rsid w:val="0030754D"/>
    <w:rsid w:val="003076F7"/>
    <w:rsid w:val="00307703"/>
    <w:rsid w:val="00307B3A"/>
    <w:rsid w:val="003112D8"/>
    <w:rsid w:val="00311761"/>
    <w:rsid w:val="00311A6C"/>
    <w:rsid w:val="00312702"/>
    <w:rsid w:val="0031332D"/>
    <w:rsid w:val="00313459"/>
    <w:rsid w:val="00313BEF"/>
    <w:rsid w:val="00314879"/>
    <w:rsid w:val="0031533F"/>
    <w:rsid w:val="003155A7"/>
    <w:rsid w:val="00315901"/>
    <w:rsid w:val="00315A13"/>
    <w:rsid w:val="00315AAB"/>
    <w:rsid w:val="00317725"/>
    <w:rsid w:val="003178E9"/>
    <w:rsid w:val="003205E7"/>
    <w:rsid w:val="00320AAC"/>
    <w:rsid w:val="00321173"/>
    <w:rsid w:val="003218A6"/>
    <w:rsid w:val="003219F7"/>
    <w:rsid w:val="003221DB"/>
    <w:rsid w:val="003228DA"/>
    <w:rsid w:val="00322F2D"/>
    <w:rsid w:val="00323A30"/>
    <w:rsid w:val="00324846"/>
    <w:rsid w:val="00325198"/>
    <w:rsid w:val="003251A0"/>
    <w:rsid w:val="00325486"/>
    <w:rsid w:val="00325C62"/>
    <w:rsid w:val="00325D3A"/>
    <w:rsid w:val="003266FE"/>
    <w:rsid w:val="00326A17"/>
    <w:rsid w:val="00326FE9"/>
    <w:rsid w:val="00327CFF"/>
    <w:rsid w:val="0033046F"/>
    <w:rsid w:val="00331663"/>
    <w:rsid w:val="0033206D"/>
    <w:rsid w:val="00333DDD"/>
    <w:rsid w:val="00334402"/>
    <w:rsid w:val="00334562"/>
    <w:rsid w:val="003346B2"/>
    <w:rsid w:val="00335033"/>
    <w:rsid w:val="0033757E"/>
    <w:rsid w:val="00343B1C"/>
    <w:rsid w:val="0034428D"/>
    <w:rsid w:val="003460A9"/>
    <w:rsid w:val="00346145"/>
    <w:rsid w:val="003468C9"/>
    <w:rsid w:val="00346E96"/>
    <w:rsid w:val="003472E8"/>
    <w:rsid w:val="003477D8"/>
    <w:rsid w:val="00351009"/>
    <w:rsid w:val="00351880"/>
    <w:rsid w:val="003529A5"/>
    <w:rsid w:val="00353558"/>
    <w:rsid w:val="0035482A"/>
    <w:rsid w:val="00354AD6"/>
    <w:rsid w:val="00354F49"/>
    <w:rsid w:val="00355183"/>
    <w:rsid w:val="00355676"/>
    <w:rsid w:val="003557A7"/>
    <w:rsid w:val="00355A2B"/>
    <w:rsid w:val="00355C0F"/>
    <w:rsid w:val="003562A2"/>
    <w:rsid w:val="003565C2"/>
    <w:rsid w:val="00356C06"/>
    <w:rsid w:val="003575F4"/>
    <w:rsid w:val="003600D3"/>
    <w:rsid w:val="00360158"/>
    <w:rsid w:val="00361561"/>
    <w:rsid w:val="003619F2"/>
    <w:rsid w:val="0036219C"/>
    <w:rsid w:val="003625EE"/>
    <w:rsid w:val="00363B07"/>
    <w:rsid w:val="00363F7D"/>
    <w:rsid w:val="0036476C"/>
    <w:rsid w:val="00365636"/>
    <w:rsid w:val="00365820"/>
    <w:rsid w:val="00365BDD"/>
    <w:rsid w:val="003664EC"/>
    <w:rsid w:val="003664EF"/>
    <w:rsid w:val="003668B8"/>
    <w:rsid w:val="00366957"/>
    <w:rsid w:val="00366DBF"/>
    <w:rsid w:val="00370083"/>
    <w:rsid w:val="003701E9"/>
    <w:rsid w:val="003706AE"/>
    <w:rsid w:val="00370878"/>
    <w:rsid w:val="0037144D"/>
    <w:rsid w:val="00371C4A"/>
    <w:rsid w:val="00372253"/>
    <w:rsid w:val="00373209"/>
    <w:rsid w:val="00373FA9"/>
    <w:rsid w:val="00376B56"/>
    <w:rsid w:val="00376E53"/>
    <w:rsid w:val="003770AA"/>
    <w:rsid w:val="0037792A"/>
    <w:rsid w:val="00377EF0"/>
    <w:rsid w:val="00377F6C"/>
    <w:rsid w:val="003801F6"/>
    <w:rsid w:val="0038052F"/>
    <w:rsid w:val="00380985"/>
    <w:rsid w:val="00381701"/>
    <w:rsid w:val="00381BC5"/>
    <w:rsid w:val="003821A4"/>
    <w:rsid w:val="00382678"/>
    <w:rsid w:val="00383519"/>
    <w:rsid w:val="0038519B"/>
    <w:rsid w:val="00385360"/>
    <w:rsid w:val="00385B22"/>
    <w:rsid w:val="00387B56"/>
    <w:rsid w:val="00387E79"/>
    <w:rsid w:val="00390B9D"/>
    <w:rsid w:val="0039271F"/>
    <w:rsid w:val="003955F7"/>
    <w:rsid w:val="003956E8"/>
    <w:rsid w:val="00396B09"/>
    <w:rsid w:val="00396DD8"/>
    <w:rsid w:val="003A088F"/>
    <w:rsid w:val="003A2158"/>
    <w:rsid w:val="003A2CDB"/>
    <w:rsid w:val="003A3012"/>
    <w:rsid w:val="003A3637"/>
    <w:rsid w:val="003A3A6F"/>
    <w:rsid w:val="003A3E0B"/>
    <w:rsid w:val="003A4E3A"/>
    <w:rsid w:val="003A5B34"/>
    <w:rsid w:val="003A5B4D"/>
    <w:rsid w:val="003A5ED6"/>
    <w:rsid w:val="003A643A"/>
    <w:rsid w:val="003A7414"/>
    <w:rsid w:val="003B0C2D"/>
    <w:rsid w:val="003B15CA"/>
    <w:rsid w:val="003B58A7"/>
    <w:rsid w:val="003B5B8A"/>
    <w:rsid w:val="003B65D4"/>
    <w:rsid w:val="003B6BCA"/>
    <w:rsid w:val="003C058E"/>
    <w:rsid w:val="003C05B5"/>
    <w:rsid w:val="003C097D"/>
    <w:rsid w:val="003C0D60"/>
    <w:rsid w:val="003C13F2"/>
    <w:rsid w:val="003C1A0C"/>
    <w:rsid w:val="003C214E"/>
    <w:rsid w:val="003C2222"/>
    <w:rsid w:val="003C3DAC"/>
    <w:rsid w:val="003C554F"/>
    <w:rsid w:val="003C7CE9"/>
    <w:rsid w:val="003D034B"/>
    <w:rsid w:val="003D0A7B"/>
    <w:rsid w:val="003D31F4"/>
    <w:rsid w:val="003D5DA0"/>
    <w:rsid w:val="003D5ECC"/>
    <w:rsid w:val="003D61B1"/>
    <w:rsid w:val="003D6342"/>
    <w:rsid w:val="003D639B"/>
    <w:rsid w:val="003D6677"/>
    <w:rsid w:val="003D6A17"/>
    <w:rsid w:val="003D743A"/>
    <w:rsid w:val="003D7822"/>
    <w:rsid w:val="003E09D1"/>
    <w:rsid w:val="003E24EB"/>
    <w:rsid w:val="003E24F4"/>
    <w:rsid w:val="003E30E4"/>
    <w:rsid w:val="003E320D"/>
    <w:rsid w:val="003E371E"/>
    <w:rsid w:val="003E48E8"/>
    <w:rsid w:val="003E5467"/>
    <w:rsid w:val="003E6594"/>
    <w:rsid w:val="003E6B7F"/>
    <w:rsid w:val="003E74D0"/>
    <w:rsid w:val="003F044B"/>
    <w:rsid w:val="003F0CB2"/>
    <w:rsid w:val="003F26E9"/>
    <w:rsid w:val="003F27D0"/>
    <w:rsid w:val="003F2844"/>
    <w:rsid w:val="003F2D84"/>
    <w:rsid w:val="003F2EE4"/>
    <w:rsid w:val="003F3021"/>
    <w:rsid w:val="003F3546"/>
    <w:rsid w:val="003F4683"/>
    <w:rsid w:val="003F520C"/>
    <w:rsid w:val="003F552A"/>
    <w:rsid w:val="003F5766"/>
    <w:rsid w:val="003F7C23"/>
    <w:rsid w:val="004002D6"/>
    <w:rsid w:val="004010F6"/>
    <w:rsid w:val="00401127"/>
    <w:rsid w:val="0040149C"/>
    <w:rsid w:val="00401598"/>
    <w:rsid w:val="004018C9"/>
    <w:rsid w:val="0040198B"/>
    <w:rsid w:val="00401B56"/>
    <w:rsid w:val="00401DD9"/>
    <w:rsid w:val="004020C2"/>
    <w:rsid w:val="00402327"/>
    <w:rsid w:val="004029A7"/>
    <w:rsid w:val="004033B3"/>
    <w:rsid w:val="0040377B"/>
    <w:rsid w:val="00404006"/>
    <w:rsid w:val="00404B0C"/>
    <w:rsid w:val="00404BB5"/>
    <w:rsid w:val="00405398"/>
    <w:rsid w:val="0040637C"/>
    <w:rsid w:val="00407F65"/>
    <w:rsid w:val="004104B3"/>
    <w:rsid w:val="00410782"/>
    <w:rsid w:val="00410792"/>
    <w:rsid w:val="00410D27"/>
    <w:rsid w:val="004119FF"/>
    <w:rsid w:val="00411AFD"/>
    <w:rsid w:val="0041238A"/>
    <w:rsid w:val="00412698"/>
    <w:rsid w:val="004126CC"/>
    <w:rsid w:val="00414478"/>
    <w:rsid w:val="00417F3B"/>
    <w:rsid w:val="00420230"/>
    <w:rsid w:val="00420C15"/>
    <w:rsid w:val="00420F50"/>
    <w:rsid w:val="0042100A"/>
    <w:rsid w:val="00422C33"/>
    <w:rsid w:val="0042321F"/>
    <w:rsid w:val="00423912"/>
    <w:rsid w:val="004239B8"/>
    <w:rsid w:val="004249D6"/>
    <w:rsid w:val="00424D54"/>
    <w:rsid w:val="004258D5"/>
    <w:rsid w:val="0042592E"/>
    <w:rsid w:val="00425ED5"/>
    <w:rsid w:val="00427094"/>
    <w:rsid w:val="004277E2"/>
    <w:rsid w:val="0043086D"/>
    <w:rsid w:val="00430BD3"/>
    <w:rsid w:val="00430BE4"/>
    <w:rsid w:val="0043123C"/>
    <w:rsid w:val="004324FF"/>
    <w:rsid w:val="00433E9F"/>
    <w:rsid w:val="00434074"/>
    <w:rsid w:val="004367F0"/>
    <w:rsid w:val="00436E7F"/>
    <w:rsid w:val="00436FCC"/>
    <w:rsid w:val="0043725F"/>
    <w:rsid w:val="00440829"/>
    <w:rsid w:val="00440B2E"/>
    <w:rsid w:val="0044117E"/>
    <w:rsid w:val="00443217"/>
    <w:rsid w:val="00443635"/>
    <w:rsid w:val="00444071"/>
    <w:rsid w:val="00445543"/>
    <w:rsid w:val="0044653E"/>
    <w:rsid w:val="00446598"/>
    <w:rsid w:val="00451394"/>
    <w:rsid w:val="00451411"/>
    <w:rsid w:val="00455150"/>
    <w:rsid w:val="004553B4"/>
    <w:rsid w:val="00455942"/>
    <w:rsid w:val="00456073"/>
    <w:rsid w:val="004561D0"/>
    <w:rsid w:val="0045638F"/>
    <w:rsid w:val="004565DB"/>
    <w:rsid w:val="004570E2"/>
    <w:rsid w:val="0045721D"/>
    <w:rsid w:val="004574A1"/>
    <w:rsid w:val="00457A4D"/>
    <w:rsid w:val="00460442"/>
    <w:rsid w:val="00460BB4"/>
    <w:rsid w:val="00460CC7"/>
    <w:rsid w:val="00461197"/>
    <w:rsid w:val="00461224"/>
    <w:rsid w:val="0046259D"/>
    <w:rsid w:val="00462EB5"/>
    <w:rsid w:val="004635B2"/>
    <w:rsid w:val="00464281"/>
    <w:rsid w:val="00464E3A"/>
    <w:rsid w:val="00465687"/>
    <w:rsid w:val="004659E7"/>
    <w:rsid w:val="00471036"/>
    <w:rsid w:val="00472E04"/>
    <w:rsid w:val="004735A9"/>
    <w:rsid w:val="00473939"/>
    <w:rsid w:val="00473CE6"/>
    <w:rsid w:val="004754AA"/>
    <w:rsid w:val="004761DD"/>
    <w:rsid w:val="0047630F"/>
    <w:rsid w:val="004766CC"/>
    <w:rsid w:val="00477180"/>
    <w:rsid w:val="0048113A"/>
    <w:rsid w:val="004815D7"/>
    <w:rsid w:val="00481A82"/>
    <w:rsid w:val="00482D6F"/>
    <w:rsid w:val="004846B3"/>
    <w:rsid w:val="00485897"/>
    <w:rsid w:val="0048614B"/>
    <w:rsid w:val="00490445"/>
    <w:rsid w:val="004907DB"/>
    <w:rsid w:val="00490ABC"/>
    <w:rsid w:val="00490CC5"/>
    <w:rsid w:val="00492BD3"/>
    <w:rsid w:val="00493064"/>
    <w:rsid w:val="00493461"/>
    <w:rsid w:val="0049386B"/>
    <w:rsid w:val="004940C0"/>
    <w:rsid w:val="004944A2"/>
    <w:rsid w:val="004945D1"/>
    <w:rsid w:val="00495064"/>
    <w:rsid w:val="0049518A"/>
    <w:rsid w:val="00495436"/>
    <w:rsid w:val="00495FDC"/>
    <w:rsid w:val="0049657B"/>
    <w:rsid w:val="00497A04"/>
    <w:rsid w:val="004A1653"/>
    <w:rsid w:val="004A2877"/>
    <w:rsid w:val="004A2E05"/>
    <w:rsid w:val="004A2F3C"/>
    <w:rsid w:val="004A3B5A"/>
    <w:rsid w:val="004A40FF"/>
    <w:rsid w:val="004A4683"/>
    <w:rsid w:val="004A4E3A"/>
    <w:rsid w:val="004A6CB5"/>
    <w:rsid w:val="004A6D0C"/>
    <w:rsid w:val="004A6E78"/>
    <w:rsid w:val="004A721D"/>
    <w:rsid w:val="004B0515"/>
    <w:rsid w:val="004B0DC1"/>
    <w:rsid w:val="004B169B"/>
    <w:rsid w:val="004B272E"/>
    <w:rsid w:val="004B3004"/>
    <w:rsid w:val="004B3340"/>
    <w:rsid w:val="004B38D7"/>
    <w:rsid w:val="004B454D"/>
    <w:rsid w:val="004B468E"/>
    <w:rsid w:val="004B4C82"/>
    <w:rsid w:val="004B6223"/>
    <w:rsid w:val="004B70BD"/>
    <w:rsid w:val="004B7C72"/>
    <w:rsid w:val="004C083B"/>
    <w:rsid w:val="004C124C"/>
    <w:rsid w:val="004C1696"/>
    <w:rsid w:val="004C1E6C"/>
    <w:rsid w:val="004C26B9"/>
    <w:rsid w:val="004C3852"/>
    <w:rsid w:val="004C3BE1"/>
    <w:rsid w:val="004C54FF"/>
    <w:rsid w:val="004C649F"/>
    <w:rsid w:val="004D0536"/>
    <w:rsid w:val="004D1314"/>
    <w:rsid w:val="004D1A97"/>
    <w:rsid w:val="004D1DB1"/>
    <w:rsid w:val="004D227A"/>
    <w:rsid w:val="004D36C5"/>
    <w:rsid w:val="004D3906"/>
    <w:rsid w:val="004D3EBE"/>
    <w:rsid w:val="004D4832"/>
    <w:rsid w:val="004D4EC6"/>
    <w:rsid w:val="004D68F0"/>
    <w:rsid w:val="004D690C"/>
    <w:rsid w:val="004D6B7E"/>
    <w:rsid w:val="004D6E29"/>
    <w:rsid w:val="004D7A44"/>
    <w:rsid w:val="004E0952"/>
    <w:rsid w:val="004E1204"/>
    <w:rsid w:val="004E14DF"/>
    <w:rsid w:val="004E2679"/>
    <w:rsid w:val="004E280F"/>
    <w:rsid w:val="004E2D28"/>
    <w:rsid w:val="004E32DE"/>
    <w:rsid w:val="004E3303"/>
    <w:rsid w:val="004E36FB"/>
    <w:rsid w:val="004E3718"/>
    <w:rsid w:val="004E3F80"/>
    <w:rsid w:val="004E49D3"/>
    <w:rsid w:val="004E4C20"/>
    <w:rsid w:val="004E5ABC"/>
    <w:rsid w:val="004E614E"/>
    <w:rsid w:val="004E6BBE"/>
    <w:rsid w:val="004E6FA9"/>
    <w:rsid w:val="004E71FC"/>
    <w:rsid w:val="004E7205"/>
    <w:rsid w:val="004E792B"/>
    <w:rsid w:val="004F0B06"/>
    <w:rsid w:val="004F118C"/>
    <w:rsid w:val="004F32C9"/>
    <w:rsid w:val="004F3C05"/>
    <w:rsid w:val="004F4824"/>
    <w:rsid w:val="004F4958"/>
    <w:rsid w:val="004F4B7D"/>
    <w:rsid w:val="004F57E5"/>
    <w:rsid w:val="004F660D"/>
    <w:rsid w:val="004F6A73"/>
    <w:rsid w:val="00500292"/>
    <w:rsid w:val="005007D1"/>
    <w:rsid w:val="005021D3"/>
    <w:rsid w:val="0050221D"/>
    <w:rsid w:val="005024CF"/>
    <w:rsid w:val="0050323C"/>
    <w:rsid w:val="005034A9"/>
    <w:rsid w:val="00503FF9"/>
    <w:rsid w:val="00504079"/>
    <w:rsid w:val="00505429"/>
    <w:rsid w:val="00505AB8"/>
    <w:rsid w:val="00506E6D"/>
    <w:rsid w:val="00511255"/>
    <w:rsid w:val="00511872"/>
    <w:rsid w:val="00512CE2"/>
    <w:rsid w:val="00513444"/>
    <w:rsid w:val="00515D4C"/>
    <w:rsid w:val="00516E71"/>
    <w:rsid w:val="00517213"/>
    <w:rsid w:val="0051751C"/>
    <w:rsid w:val="0052062C"/>
    <w:rsid w:val="0052093C"/>
    <w:rsid w:val="00520E78"/>
    <w:rsid w:val="0052111D"/>
    <w:rsid w:val="00521C53"/>
    <w:rsid w:val="0052231F"/>
    <w:rsid w:val="0052255B"/>
    <w:rsid w:val="00523FF7"/>
    <w:rsid w:val="005251A3"/>
    <w:rsid w:val="00525C28"/>
    <w:rsid w:val="00525F5F"/>
    <w:rsid w:val="00526433"/>
    <w:rsid w:val="00526B0C"/>
    <w:rsid w:val="00526B49"/>
    <w:rsid w:val="005277A0"/>
    <w:rsid w:val="0052781E"/>
    <w:rsid w:val="00527D5E"/>
    <w:rsid w:val="005306A9"/>
    <w:rsid w:val="005306B5"/>
    <w:rsid w:val="0053097E"/>
    <w:rsid w:val="005319A2"/>
    <w:rsid w:val="0053222C"/>
    <w:rsid w:val="00532393"/>
    <w:rsid w:val="00533BC9"/>
    <w:rsid w:val="005345D3"/>
    <w:rsid w:val="00534C44"/>
    <w:rsid w:val="0053643C"/>
    <w:rsid w:val="0053659D"/>
    <w:rsid w:val="00536E34"/>
    <w:rsid w:val="0054223A"/>
    <w:rsid w:val="00543FA0"/>
    <w:rsid w:val="00544EA8"/>
    <w:rsid w:val="00545740"/>
    <w:rsid w:val="00545C68"/>
    <w:rsid w:val="00545CEB"/>
    <w:rsid w:val="00546062"/>
    <w:rsid w:val="00547443"/>
    <w:rsid w:val="00547A6C"/>
    <w:rsid w:val="005501CC"/>
    <w:rsid w:val="00552CEF"/>
    <w:rsid w:val="00552FA9"/>
    <w:rsid w:val="005567D9"/>
    <w:rsid w:val="00556B2C"/>
    <w:rsid w:val="00560FA0"/>
    <w:rsid w:val="00562088"/>
    <w:rsid w:val="00562263"/>
    <w:rsid w:val="005624E4"/>
    <w:rsid w:val="005625D2"/>
    <w:rsid w:val="00562C8B"/>
    <w:rsid w:val="00563E8A"/>
    <w:rsid w:val="00564101"/>
    <w:rsid w:val="00564AB1"/>
    <w:rsid w:val="00564B0E"/>
    <w:rsid w:val="00565D30"/>
    <w:rsid w:val="0056642E"/>
    <w:rsid w:val="005668A1"/>
    <w:rsid w:val="00566BD6"/>
    <w:rsid w:val="005675D6"/>
    <w:rsid w:val="00570C76"/>
    <w:rsid w:val="00571601"/>
    <w:rsid w:val="00572A1C"/>
    <w:rsid w:val="0057415D"/>
    <w:rsid w:val="00574A4B"/>
    <w:rsid w:val="005751F4"/>
    <w:rsid w:val="00575B0C"/>
    <w:rsid w:val="005760A9"/>
    <w:rsid w:val="005763EC"/>
    <w:rsid w:val="005764F4"/>
    <w:rsid w:val="0057660D"/>
    <w:rsid w:val="00576A20"/>
    <w:rsid w:val="00576CA0"/>
    <w:rsid w:val="00576E7A"/>
    <w:rsid w:val="0057745B"/>
    <w:rsid w:val="00580850"/>
    <w:rsid w:val="00580A40"/>
    <w:rsid w:val="0058210A"/>
    <w:rsid w:val="00582352"/>
    <w:rsid w:val="00582C30"/>
    <w:rsid w:val="00582F3C"/>
    <w:rsid w:val="00583948"/>
    <w:rsid w:val="0058530D"/>
    <w:rsid w:val="00585BCA"/>
    <w:rsid w:val="00586314"/>
    <w:rsid w:val="005863D6"/>
    <w:rsid w:val="00586870"/>
    <w:rsid w:val="00587007"/>
    <w:rsid w:val="00587222"/>
    <w:rsid w:val="00587317"/>
    <w:rsid w:val="005875C2"/>
    <w:rsid w:val="00587CE6"/>
    <w:rsid w:val="005900C6"/>
    <w:rsid w:val="00590C8A"/>
    <w:rsid w:val="005928EF"/>
    <w:rsid w:val="00592E50"/>
    <w:rsid w:val="00593481"/>
    <w:rsid w:val="00593DAA"/>
    <w:rsid w:val="00594464"/>
    <w:rsid w:val="005975E5"/>
    <w:rsid w:val="00597F69"/>
    <w:rsid w:val="005A0A93"/>
    <w:rsid w:val="005A0BAE"/>
    <w:rsid w:val="005A10FA"/>
    <w:rsid w:val="005A14E6"/>
    <w:rsid w:val="005A2367"/>
    <w:rsid w:val="005A27F5"/>
    <w:rsid w:val="005A3545"/>
    <w:rsid w:val="005A44C0"/>
    <w:rsid w:val="005B074E"/>
    <w:rsid w:val="005B11F2"/>
    <w:rsid w:val="005B1379"/>
    <w:rsid w:val="005B246E"/>
    <w:rsid w:val="005B3B18"/>
    <w:rsid w:val="005B4B2A"/>
    <w:rsid w:val="005B53D2"/>
    <w:rsid w:val="005B56A6"/>
    <w:rsid w:val="005B5CFF"/>
    <w:rsid w:val="005B7757"/>
    <w:rsid w:val="005B7F1F"/>
    <w:rsid w:val="005C01F2"/>
    <w:rsid w:val="005C0984"/>
    <w:rsid w:val="005C0994"/>
    <w:rsid w:val="005C0B7E"/>
    <w:rsid w:val="005C107A"/>
    <w:rsid w:val="005C10FE"/>
    <w:rsid w:val="005C25C3"/>
    <w:rsid w:val="005C2B93"/>
    <w:rsid w:val="005C3ADC"/>
    <w:rsid w:val="005C415C"/>
    <w:rsid w:val="005C459A"/>
    <w:rsid w:val="005C4EA1"/>
    <w:rsid w:val="005C5640"/>
    <w:rsid w:val="005C5F02"/>
    <w:rsid w:val="005C75A0"/>
    <w:rsid w:val="005C7BAA"/>
    <w:rsid w:val="005D0234"/>
    <w:rsid w:val="005D0469"/>
    <w:rsid w:val="005D20B4"/>
    <w:rsid w:val="005D2FDC"/>
    <w:rsid w:val="005D3519"/>
    <w:rsid w:val="005D46D1"/>
    <w:rsid w:val="005D5568"/>
    <w:rsid w:val="005D56D8"/>
    <w:rsid w:val="005D6A86"/>
    <w:rsid w:val="005D7720"/>
    <w:rsid w:val="005E07B8"/>
    <w:rsid w:val="005E169E"/>
    <w:rsid w:val="005E16E1"/>
    <w:rsid w:val="005E1785"/>
    <w:rsid w:val="005E1999"/>
    <w:rsid w:val="005E1CD2"/>
    <w:rsid w:val="005E27FE"/>
    <w:rsid w:val="005E29F4"/>
    <w:rsid w:val="005E2F9C"/>
    <w:rsid w:val="005E30D0"/>
    <w:rsid w:val="005E43C0"/>
    <w:rsid w:val="005E4B4D"/>
    <w:rsid w:val="005E5251"/>
    <w:rsid w:val="005E5702"/>
    <w:rsid w:val="005E6E52"/>
    <w:rsid w:val="005F24A2"/>
    <w:rsid w:val="005F2715"/>
    <w:rsid w:val="005F2DBA"/>
    <w:rsid w:val="005F4120"/>
    <w:rsid w:val="005F457B"/>
    <w:rsid w:val="005F5CE5"/>
    <w:rsid w:val="005F6AF5"/>
    <w:rsid w:val="005F6DA3"/>
    <w:rsid w:val="006001FF"/>
    <w:rsid w:val="006003CF"/>
    <w:rsid w:val="00601795"/>
    <w:rsid w:val="00601802"/>
    <w:rsid w:val="00604310"/>
    <w:rsid w:val="00604AF0"/>
    <w:rsid w:val="00604B1F"/>
    <w:rsid w:val="00605C18"/>
    <w:rsid w:val="006070C9"/>
    <w:rsid w:val="00607A30"/>
    <w:rsid w:val="00607EE6"/>
    <w:rsid w:val="006105D9"/>
    <w:rsid w:val="0061068D"/>
    <w:rsid w:val="00610C1A"/>
    <w:rsid w:val="0061124F"/>
    <w:rsid w:val="006116BC"/>
    <w:rsid w:val="00611BC7"/>
    <w:rsid w:val="00611E24"/>
    <w:rsid w:val="00611E6B"/>
    <w:rsid w:val="00612B0A"/>
    <w:rsid w:val="00612FEC"/>
    <w:rsid w:val="00613069"/>
    <w:rsid w:val="00613FD0"/>
    <w:rsid w:val="00614754"/>
    <w:rsid w:val="006155FE"/>
    <w:rsid w:val="00616147"/>
    <w:rsid w:val="00616371"/>
    <w:rsid w:val="00616887"/>
    <w:rsid w:val="006173C2"/>
    <w:rsid w:val="006177F7"/>
    <w:rsid w:val="006213FE"/>
    <w:rsid w:val="00622781"/>
    <w:rsid w:val="00622BB0"/>
    <w:rsid w:val="00623C37"/>
    <w:rsid w:val="00623EF3"/>
    <w:rsid w:val="00624392"/>
    <w:rsid w:val="00625804"/>
    <w:rsid w:val="006259E7"/>
    <w:rsid w:val="00625E13"/>
    <w:rsid w:val="00626E9D"/>
    <w:rsid w:val="00626F9E"/>
    <w:rsid w:val="00627802"/>
    <w:rsid w:val="00630321"/>
    <w:rsid w:val="00631DBC"/>
    <w:rsid w:val="006324E3"/>
    <w:rsid w:val="00634051"/>
    <w:rsid w:val="006340D2"/>
    <w:rsid w:val="0063412B"/>
    <w:rsid w:val="006349C4"/>
    <w:rsid w:val="00635CBC"/>
    <w:rsid w:val="006362DB"/>
    <w:rsid w:val="00637C6D"/>
    <w:rsid w:val="00640885"/>
    <w:rsid w:val="00640BFF"/>
    <w:rsid w:val="00641833"/>
    <w:rsid w:val="00641929"/>
    <w:rsid w:val="00641E17"/>
    <w:rsid w:val="006435F9"/>
    <w:rsid w:val="00644B82"/>
    <w:rsid w:val="0064518E"/>
    <w:rsid w:val="006452B0"/>
    <w:rsid w:val="006503BF"/>
    <w:rsid w:val="00651355"/>
    <w:rsid w:val="0065232E"/>
    <w:rsid w:val="00652730"/>
    <w:rsid w:val="006527AA"/>
    <w:rsid w:val="00654079"/>
    <w:rsid w:val="00654463"/>
    <w:rsid w:val="00657DCE"/>
    <w:rsid w:val="00660DF2"/>
    <w:rsid w:val="006612B9"/>
    <w:rsid w:val="00664023"/>
    <w:rsid w:val="0066434A"/>
    <w:rsid w:val="0066599A"/>
    <w:rsid w:val="00670499"/>
    <w:rsid w:val="00670CA7"/>
    <w:rsid w:val="0067175A"/>
    <w:rsid w:val="006721DD"/>
    <w:rsid w:val="00673E52"/>
    <w:rsid w:val="00674512"/>
    <w:rsid w:val="00674927"/>
    <w:rsid w:val="00674B2A"/>
    <w:rsid w:val="00674E87"/>
    <w:rsid w:val="00677494"/>
    <w:rsid w:val="00677765"/>
    <w:rsid w:val="00680939"/>
    <w:rsid w:val="00680FB4"/>
    <w:rsid w:val="006832C6"/>
    <w:rsid w:val="00684870"/>
    <w:rsid w:val="006850D4"/>
    <w:rsid w:val="00685D3B"/>
    <w:rsid w:val="00686A0E"/>
    <w:rsid w:val="006908B4"/>
    <w:rsid w:val="00691B07"/>
    <w:rsid w:val="006921D4"/>
    <w:rsid w:val="0069354E"/>
    <w:rsid w:val="006946AC"/>
    <w:rsid w:val="00694B01"/>
    <w:rsid w:val="00694B88"/>
    <w:rsid w:val="00694C73"/>
    <w:rsid w:val="00695E6A"/>
    <w:rsid w:val="0069621B"/>
    <w:rsid w:val="006A0BE0"/>
    <w:rsid w:val="006A12A4"/>
    <w:rsid w:val="006A17DE"/>
    <w:rsid w:val="006A18B5"/>
    <w:rsid w:val="006A240E"/>
    <w:rsid w:val="006A4335"/>
    <w:rsid w:val="006A5088"/>
    <w:rsid w:val="006A5626"/>
    <w:rsid w:val="006A5AB4"/>
    <w:rsid w:val="006A6463"/>
    <w:rsid w:val="006A675B"/>
    <w:rsid w:val="006B0227"/>
    <w:rsid w:val="006B19E7"/>
    <w:rsid w:val="006B1DFD"/>
    <w:rsid w:val="006B22C0"/>
    <w:rsid w:val="006B39A6"/>
    <w:rsid w:val="006B4267"/>
    <w:rsid w:val="006B427E"/>
    <w:rsid w:val="006B5E63"/>
    <w:rsid w:val="006B63C3"/>
    <w:rsid w:val="006B7DA3"/>
    <w:rsid w:val="006C1C7C"/>
    <w:rsid w:val="006C247E"/>
    <w:rsid w:val="006C4816"/>
    <w:rsid w:val="006C4C9D"/>
    <w:rsid w:val="006C4E19"/>
    <w:rsid w:val="006C5970"/>
    <w:rsid w:val="006C6D32"/>
    <w:rsid w:val="006C6EE1"/>
    <w:rsid w:val="006C79D1"/>
    <w:rsid w:val="006D1848"/>
    <w:rsid w:val="006D1905"/>
    <w:rsid w:val="006D2C70"/>
    <w:rsid w:val="006D2E6C"/>
    <w:rsid w:val="006D3C79"/>
    <w:rsid w:val="006D4C65"/>
    <w:rsid w:val="006D51D8"/>
    <w:rsid w:val="006D553A"/>
    <w:rsid w:val="006D6B2E"/>
    <w:rsid w:val="006D7221"/>
    <w:rsid w:val="006E0157"/>
    <w:rsid w:val="006E120E"/>
    <w:rsid w:val="006E20EE"/>
    <w:rsid w:val="006E2254"/>
    <w:rsid w:val="006E23AC"/>
    <w:rsid w:val="006E23DB"/>
    <w:rsid w:val="006E31DE"/>
    <w:rsid w:val="006E4885"/>
    <w:rsid w:val="006E49A6"/>
    <w:rsid w:val="006E4CFB"/>
    <w:rsid w:val="006E5544"/>
    <w:rsid w:val="006E5A41"/>
    <w:rsid w:val="006E5ED7"/>
    <w:rsid w:val="006E6239"/>
    <w:rsid w:val="006E6B08"/>
    <w:rsid w:val="006E7898"/>
    <w:rsid w:val="006E79AC"/>
    <w:rsid w:val="006E7AC8"/>
    <w:rsid w:val="006E7E01"/>
    <w:rsid w:val="006F046B"/>
    <w:rsid w:val="006F080C"/>
    <w:rsid w:val="006F0E21"/>
    <w:rsid w:val="006F209E"/>
    <w:rsid w:val="006F2105"/>
    <w:rsid w:val="006F2376"/>
    <w:rsid w:val="006F2E09"/>
    <w:rsid w:val="006F2F16"/>
    <w:rsid w:val="006F3AB3"/>
    <w:rsid w:val="006F3D14"/>
    <w:rsid w:val="006F3DFF"/>
    <w:rsid w:val="006F42C6"/>
    <w:rsid w:val="006F46F0"/>
    <w:rsid w:val="006F4893"/>
    <w:rsid w:val="006F5BC2"/>
    <w:rsid w:val="006F6951"/>
    <w:rsid w:val="006F6BC1"/>
    <w:rsid w:val="0070042A"/>
    <w:rsid w:val="00700533"/>
    <w:rsid w:val="00700959"/>
    <w:rsid w:val="00702159"/>
    <w:rsid w:val="0070262D"/>
    <w:rsid w:val="007034FE"/>
    <w:rsid w:val="00703551"/>
    <w:rsid w:val="00703C34"/>
    <w:rsid w:val="00704833"/>
    <w:rsid w:val="00704DD8"/>
    <w:rsid w:val="00704FC5"/>
    <w:rsid w:val="007051D8"/>
    <w:rsid w:val="00705765"/>
    <w:rsid w:val="007059B8"/>
    <w:rsid w:val="00705FD1"/>
    <w:rsid w:val="00706B93"/>
    <w:rsid w:val="00706E49"/>
    <w:rsid w:val="00707131"/>
    <w:rsid w:val="0070750F"/>
    <w:rsid w:val="00707DAA"/>
    <w:rsid w:val="00707EF4"/>
    <w:rsid w:val="00710283"/>
    <w:rsid w:val="00710A3E"/>
    <w:rsid w:val="00710C94"/>
    <w:rsid w:val="00712575"/>
    <w:rsid w:val="00712CD5"/>
    <w:rsid w:val="00712CDA"/>
    <w:rsid w:val="00712F67"/>
    <w:rsid w:val="007131BD"/>
    <w:rsid w:val="007135EE"/>
    <w:rsid w:val="00715236"/>
    <w:rsid w:val="00717209"/>
    <w:rsid w:val="0071738E"/>
    <w:rsid w:val="007173B1"/>
    <w:rsid w:val="0071797F"/>
    <w:rsid w:val="00717F75"/>
    <w:rsid w:val="0072030C"/>
    <w:rsid w:val="00720C3C"/>
    <w:rsid w:val="00721983"/>
    <w:rsid w:val="00721B4D"/>
    <w:rsid w:val="00722A64"/>
    <w:rsid w:val="00722B63"/>
    <w:rsid w:val="00723E35"/>
    <w:rsid w:val="00724C95"/>
    <w:rsid w:val="00725879"/>
    <w:rsid w:val="00726866"/>
    <w:rsid w:val="00726FA4"/>
    <w:rsid w:val="00727BF0"/>
    <w:rsid w:val="00727CDA"/>
    <w:rsid w:val="00727DE3"/>
    <w:rsid w:val="00727F94"/>
    <w:rsid w:val="007306D1"/>
    <w:rsid w:val="00730C81"/>
    <w:rsid w:val="00730CA8"/>
    <w:rsid w:val="00731738"/>
    <w:rsid w:val="00731D82"/>
    <w:rsid w:val="007337EB"/>
    <w:rsid w:val="00733A63"/>
    <w:rsid w:val="00734088"/>
    <w:rsid w:val="0073436D"/>
    <w:rsid w:val="00735ADB"/>
    <w:rsid w:val="007360F6"/>
    <w:rsid w:val="0073663B"/>
    <w:rsid w:val="00736DA2"/>
    <w:rsid w:val="00737520"/>
    <w:rsid w:val="00737A93"/>
    <w:rsid w:val="00737E16"/>
    <w:rsid w:val="00737F52"/>
    <w:rsid w:val="007416C9"/>
    <w:rsid w:val="00741B79"/>
    <w:rsid w:val="00741D28"/>
    <w:rsid w:val="00741E47"/>
    <w:rsid w:val="00742B5D"/>
    <w:rsid w:val="007438C0"/>
    <w:rsid w:val="00743A4C"/>
    <w:rsid w:val="007443A7"/>
    <w:rsid w:val="0074448A"/>
    <w:rsid w:val="00745052"/>
    <w:rsid w:val="00745D18"/>
    <w:rsid w:val="00746144"/>
    <w:rsid w:val="00746592"/>
    <w:rsid w:val="0074757B"/>
    <w:rsid w:val="00747A65"/>
    <w:rsid w:val="007510FD"/>
    <w:rsid w:val="00751828"/>
    <w:rsid w:val="00751FA6"/>
    <w:rsid w:val="007522B1"/>
    <w:rsid w:val="007530B0"/>
    <w:rsid w:val="00753DB6"/>
    <w:rsid w:val="007546EC"/>
    <w:rsid w:val="00755539"/>
    <w:rsid w:val="007558E3"/>
    <w:rsid w:val="00755987"/>
    <w:rsid w:val="0075604C"/>
    <w:rsid w:val="00756251"/>
    <w:rsid w:val="00756CF4"/>
    <w:rsid w:val="00757798"/>
    <w:rsid w:val="0076195D"/>
    <w:rsid w:val="00761BCE"/>
    <w:rsid w:val="0076267A"/>
    <w:rsid w:val="00762FB3"/>
    <w:rsid w:val="00763119"/>
    <w:rsid w:val="00763E20"/>
    <w:rsid w:val="007645F8"/>
    <w:rsid w:val="00764F36"/>
    <w:rsid w:val="007667CD"/>
    <w:rsid w:val="00767734"/>
    <w:rsid w:val="00770021"/>
    <w:rsid w:val="0077021F"/>
    <w:rsid w:val="00770DE8"/>
    <w:rsid w:val="0077493D"/>
    <w:rsid w:val="00774961"/>
    <w:rsid w:val="00774BDB"/>
    <w:rsid w:val="007755E5"/>
    <w:rsid w:val="007757A6"/>
    <w:rsid w:val="00775DDE"/>
    <w:rsid w:val="007760EB"/>
    <w:rsid w:val="007761C7"/>
    <w:rsid w:val="00776530"/>
    <w:rsid w:val="00777A1E"/>
    <w:rsid w:val="00780241"/>
    <w:rsid w:val="007808D7"/>
    <w:rsid w:val="0078099C"/>
    <w:rsid w:val="00781492"/>
    <w:rsid w:val="007816D7"/>
    <w:rsid w:val="007822C9"/>
    <w:rsid w:val="007828D6"/>
    <w:rsid w:val="007846C8"/>
    <w:rsid w:val="00785134"/>
    <w:rsid w:val="0078562E"/>
    <w:rsid w:val="00785636"/>
    <w:rsid w:val="0078571A"/>
    <w:rsid w:val="00786463"/>
    <w:rsid w:val="00786F04"/>
    <w:rsid w:val="007870A5"/>
    <w:rsid w:val="0078725D"/>
    <w:rsid w:val="007872E2"/>
    <w:rsid w:val="00790E24"/>
    <w:rsid w:val="00791120"/>
    <w:rsid w:val="00791A08"/>
    <w:rsid w:val="00791E8E"/>
    <w:rsid w:val="00791EB2"/>
    <w:rsid w:val="00792283"/>
    <w:rsid w:val="00792B01"/>
    <w:rsid w:val="00792C3F"/>
    <w:rsid w:val="0079344D"/>
    <w:rsid w:val="00793805"/>
    <w:rsid w:val="00793971"/>
    <w:rsid w:val="007939DD"/>
    <w:rsid w:val="00793BE2"/>
    <w:rsid w:val="00793E9A"/>
    <w:rsid w:val="00793F52"/>
    <w:rsid w:val="00794F66"/>
    <w:rsid w:val="00795365"/>
    <w:rsid w:val="00795EA4"/>
    <w:rsid w:val="0079667A"/>
    <w:rsid w:val="00796995"/>
    <w:rsid w:val="00797CCA"/>
    <w:rsid w:val="007A0109"/>
    <w:rsid w:val="007A02D9"/>
    <w:rsid w:val="007A1549"/>
    <w:rsid w:val="007A1559"/>
    <w:rsid w:val="007A188F"/>
    <w:rsid w:val="007A18C7"/>
    <w:rsid w:val="007A1F78"/>
    <w:rsid w:val="007A3180"/>
    <w:rsid w:val="007A3854"/>
    <w:rsid w:val="007A4066"/>
    <w:rsid w:val="007A4CDC"/>
    <w:rsid w:val="007A52B1"/>
    <w:rsid w:val="007A5C70"/>
    <w:rsid w:val="007A5C7E"/>
    <w:rsid w:val="007A6715"/>
    <w:rsid w:val="007A7044"/>
    <w:rsid w:val="007B04EC"/>
    <w:rsid w:val="007B2500"/>
    <w:rsid w:val="007B2530"/>
    <w:rsid w:val="007B25BB"/>
    <w:rsid w:val="007B283F"/>
    <w:rsid w:val="007B3719"/>
    <w:rsid w:val="007B39A7"/>
    <w:rsid w:val="007B4A5D"/>
    <w:rsid w:val="007B57DC"/>
    <w:rsid w:val="007B59A0"/>
    <w:rsid w:val="007B5D22"/>
    <w:rsid w:val="007B64DC"/>
    <w:rsid w:val="007B6870"/>
    <w:rsid w:val="007B6A06"/>
    <w:rsid w:val="007B6E50"/>
    <w:rsid w:val="007B7915"/>
    <w:rsid w:val="007C182B"/>
    <w:rsid w:val="007C1F6E"/>
    <w:rsid w:val="007C41ED"/>
    <w:rsid w:val="007C55A7"/>
    <w:rsid w:val="007C6829"/>
    <w:rsid w:val="007C6C66"/>
    <w:rsid w:val="007C71E4"/>
    <w:rsid w:val="007C74A6"/>
    <w:rsid w:val="007C7561"/>
    <w:rsid w:val="007D00AA"/>
    <w:rsid w:val="007D05F7"/>
    <w:rsid w:val="007D098A"/>
    <w:rsid w:val="007D0B8F"/>
    <w:rsid w:val="007D1256"/>
    <w:rsid w:val="007D142E"/>
    <w:rsid w:val="007D1B86"/>
    <w:rsid w:val="007D1DD3"/>
    <w:rsid w:val="007D2540"/>
    <w:rsid w:val="007D2DA4"/>
    <w:rsid w:val="007D327B"/>
    <w:rsid w:val="007D3D4E"/>
    <w:rsid w:val="007D4438"/>
    <w:rsid w:val="007D4AB3"/>
    <w:rsid w:val="007D5B80"/>
    <w:rsid w:val="007D611A"/>
    <w:rsid w:val="007D61D6"/>
    <w:rsid w:val="007D7565"/>
    <w:rsid w:val="007D7DD9"/>
    <w:rsid w:val="007E1B19"/>
    <w:rsid w:val="007E1C2A"/>
    <w:rsid w:val="007E1D13"/>
    <w:rsid w:val="007E343F"/>
    <w:rsid w:val="007E39C6"/>
    <w:rsid w:val="007E4829"/>
    <w:rsid w:val="007E4870"/>
    <w:rsid w:val="007E6347"/>
    <w:rsid w:val="007E684E"/>
    <w:rsid w:val="007E717B"/>
    <w:rsid w:val="007F0430"/>
    <w:rsid w:val="007F0530"/>
    <w:rsid w:val="007F07FC"/>
    <w:rsid w:val="007F1045"/>
    <w:rsid w:val="007F1065"/>
    <w:rsid w:val="007F2284"/>
    <w:rsid w:val="007F2631"/>
    <w:rsid w:val="007F2E00"/>
    <w:rsid w:val="007F32E4"/>
    <w:rsid w:val="007F3623"/>
    <w:rsid w:val="007F5869"/>
    <w:rsid w:val="007F5D6F"/>
    <w:rsid w:val="00800CA9"/>
    <w:rsid w:val="00800D20"/>
    <w:rsid w:val="008012A3"/>
    <w:rsid w:val="008038D2"/>
    <w:rsid w:val="00804E79"/>
    <w:rsid w:val="008050AF"/>
    <w:rsid w:val="008050DB"/>
    <w:rsid w:val="0080622D"/>
    <w:rsid w:val="0081005A"/>
    <w:rsid w:val="008106C2"/>
    <w:rsid w:val="00811B6D"/>
    <w:rsid w:val="008125C6"/>
    <w:rsid w:val="00812C77"/>
    <w:rsid w:val="00812E64"/>
    <w:rsid w:val="00813705"/>
    <w:rsid w:val="00813826"/>
    <w:rsid w:val="008144C2"/>
    <w:rsid w:val="0081619B"/>
    <w:rsid w:val="008162B5"/>
    <w:rsid w:val="008163CE"/>
    <w:rsid w:val="00816999"/>
    <w:rsid w:val="0081797A"/>
    <w:rsid w:val="00820CBF"/>
    <w:rsid w:val="0082162B"/>
    <w:rsid w:val="00821EF8"/>
    <w:rsid w:val="00822BEE"/>
    <w:rsid w:val="00823518"/>
    <w:rsid w:val="00824245"/>
    <w:rsid w:val="00824F53"/>
    <w:rsid w:val="00825547"/>
    <w:rsid w:val="00826033"/>
    <w:rsid w:val="00827311"/>
    <w:rsid w:val="008276FE"/>
    <w:rsid w:val="008302F8"/>
    <w:rsid w:val="008305C9"/>
    <w:rsid w:val="00830882"/>
    <w:rsid w:val="00830C95"/>
    <w:rsid w:val="00832F2A"/>
    <w:rsid w:val="00832F69"/>
    <w:rsid w:val="00834294"/>
    <w:rsid w:val="00834673"/>
    <w:rsid w:val="00834A56"/>
    <w:rsid w:val="00834BB4"/>
    <w:rsid w:val="00835187"/>
    <w:rsid w:val="00836E56"/>
    <w:rsid w:val="008370DF"/>
    <w:rsid w:val="008373B9"/>
    <w:rsid w:val="00840304"/>
    <w:rsid w:val="0084048E"/>
    <w:rsid w:val="008405D8"/>
    <w:rsid w:val="00841C78"/>
    <w:rsid w:val="008453C8"/>
    <w:rsid w:val="0084629B"/>
    <w:rsid w:val="008464E0"/>
    <w:rsid w:val="008465CD"/>
    <w:rsid w:val="00846B35"/>
    <w:rsid w:val="00846CEA"/>
    <w:rsid w:val="008475D9"/>
    <w:rsid w:val="008517FF"/>
    <w:rsid w:val="00851A76"/>
    <w:rsid w:val="00851D39"/>
    <w:rsid w:val="00851D56"/>
    <w:rsid w:val="00852C50"/>
    <w:rsid w:val="00854C42"/>
    <w:rsid w:val="00854CF5"/>
    <w:rsid w:val="00855013"/>
    <w:rsid w:val="008556D3"/>
    <w:rsid w:val="00855FFE"/>
    <w:rsid w:val="0085615E"/>
    <w:rsid w:val="00860AA0"/>
    <w:rsid w:val="00861830"/>
    <w:rsid w:val="008624FC"/>
    <w:rsid w:val="008627AA"/>
    <w:rsid w:val="00862927"/>
    <w:rsid w:val="00862EB2"/>
    <w:rsid w:val="0086301E"/>
    <w:rsid w:val="008630C2"/>
    <w:rsid w:val="00863524"/>
    <w:rsid w:val="008637A1"/>
    <w:rsid w:val="00863F8A"/>
    <w:rsid w:val="008641BA"/>
    <w:rsid w:val="00864B84"/>
    <w:rsid w:val="00865595"/>
    <w:rsid w:val="0086604F"/>
    <w:rsid w:val="008665AB"/>
    <w:rsid w:val="00866791"/>
    <w:rsid w:val="00866D1A"/>
    <w:rsid w:val="008674E1"/>
    <w:rsid w:val="00870BA4"/>
    <w:rsid w:val="00870BC9"/>
    <w:rsid w:val="008711A3"/>
    <w:rsid w:val="00871294"/>
    <w:rsid w:val="00872350"/>
    <w:rsid w:val="00872391"/>
    <w:rsid w:val="00872C0E"/>
    <w:rsid w:val="00872C12"/>
    <w:rsid w:val="00873501"/>
    <w:rsid w:val="008744CB"/>
    <w:rsid w:val="0087559C"/>
    <w:rsid w:val="008755B5"/>
    <w:rsid w:val="00875E85"/>
    <w:rsid w:val="00875F97"/>
    <w:rsid w:val="00876326"/>
    <w:rsid w:val="0087655B"/>
    <w:rsid w:val="00876881"/>
    <w:rsid w:val="00876D77"/>
    <w:rsid w:val="00877104"/>
    <w:rsid w:val="00880881"/>
    <w:rsid w:val="00880DCC"/>
    <w:rsid w:val="00880E03"/>
    <w:rsid w:val="00881072"/>
    <w:rsid w:val="008814A8"/>
    <w:rsid w:val="00881AA1"/>
    <w:rsid w:val="0088266A"/>
    <w:rsid w:val="008826C7"/>
    <w:rsid w:val="00882734"/>
    <w:rsid w:val="00882770"/>
    <w:rsid w:val="00882885"/>
    <w:rsid w:val="00883544"/>
    <w:rsid w:val="00884537"/>
    <w:rsid w:val="00886F2B"/>
    <w:rsid w:val="0088738A"/>
    <w:rsid w:val="008912E6"/>
    <w:rsid w:val="00891797"/>
    <w:rsid w:val="008923CF"/>
    <w:rsid w:val="00892B15"/>
    <w:rsid w:val="00892C1B"/>
    <w:rsid w:val="00893007"/>
    <w:rsid w:val="008945D9"/>
    <w:rsid w:val="008949B1"/>
    <w:rsid w:val="00894C14"/>
    <w:rsid w:val="00896EAC"/>
    <w:rsid w:val="00896F59"/>
    <w:rsid w:val="00897869"/>
    <w:rsid w:val="008A0760"/>
    <w:rsid w:val="008A0A20"/>
    <w:rsid w:val="008A0D10"/>
    <w:rsid w:val="008A1448"/>
    <w:rsid w:val="008A1CFA"/>
    <w:rsid w:val="008A1E92"/>
    <w:rsid w:val="008A201E"/>
    <w:rsid w:val="008A3A1F"/>
    <w:rsid w:val="008A408D"/>
    <w:rsid w:val="008A40A9"/>
    <w:rsid w:val="008A4950"/>
    <w:rsid w:val="008A4A75"/>
    <w:rsid w:val="008A6054"/>
    <w:rsid w:val="008A6144"/>
    <w:rsid w:val="008A6C06"/>
    <w:rsid w:val="008B18DB"/>
    <w:rsid w:val="008B1B9A"/>
    <w:rsid w:val="008B4BD2"/>
    <w:rsid w:val="008B4D74"/>
    <w:rsid w:val="008B60D9"/>
    <w:rsid w:val="008B636B"/>
    <w:rsid w:val="008B6C18"/>
    <w:rsid w:val="008B6D1E"/>
    <w:rsid w:val="008B748B"/>
    <w:rsid w:val="008C209E"/>
    <w:rsid w:val="008C2466"/>
    <w:rsid w:val="008C2CD1"/>
    <w:rsid w:val="008C417A"/>
    <w:rsid w:val="008C47E8"/>
    <w:rsid w:val="008C587D"/>
    <w:rsid w:val="008C6BBB"/>
    <w:rsid w:val="008C6D81"/>
    <w:rsid w:val="008C785D"/>
    <w:rsid w:val="008C78F7"/>
    <w:rsid w:val="008D2A75"/>
    <w:rsid w:val="008D2B85"/>
    <w:rsid w:val="008D361E"/>
    <w:rsid w:val="008D42CA"/>
    <w:rsid w:val="008D6C04"/>
    <w:rsid w:val="008D79AA"/>
    <w:rsid w:val="008D7D91"/>
    <w:rsid w:val="008E09CF"/>
    <w:rsid w:val="008E341B"/>
    <w:rsid w:val="008E3FD4"/>
    <w:rsid w:val="008E473B"/>
    <w:rsid w:val="008E522E"/>
    <w:rsid w:val="008E62BE"/>
    <w:rsid w:val="008E6BB8"/>
    <w:rsid w:val="008E6CA6"/>
    <w:rsid w:val="008E6F5F"/>
    <w:rsid w:val="008F24F3"/>
    <w:rsid w:val="008F2EDA"/>
    <w:rsid w:val="008F30FB"/>
    <w:rsid w:val="008F4F97"/>
    <w:rsid w:val="008F5653"/>
    <w:rsid w:val="008F5952"/>
    <w:rsid w:val="008F5C59"/>
    <w:rsid w:val="008F687B"/>
    <w:rsid w:val="008F7227"/>
    <w:rsid w:val="009005B3"/>
    <w:rsid w:val="00900EBE"/>
    <w:rsid w:val="00901F85"/>
    <w:rsid w:val="00902189"/>
    <w:rsid w:val="00902975"/>
    <w:rsid w:val="00903D57"/>
    <w:rsid w:val="00903F35"/>
    <w:rsid w:val="009041C3"/>
    <w:rsid w:val="00904621"/>
    <w:rsid w:val="00905AD9"/>
    <w:rsid w:val="00910A4C"/>
    <w:rsid w:val="00911551"/>
    <w:rsid w:val="0091264C"/>
    <w:rsid w:val="0091283D"/>
    <w:rsid w:val="00913936"/>
    <w:rsid w:val="00913ADE"/>
    <w:rsid w:val="00914228"/>
    <w:rsid w:val="00917209"/>
    <w:rsid w:val="009176E1"/>
    <w:rsid w:val="00917725"/>
    <w:rsid w:val="00920E9C"/>
    <w:rsid w:val="00920F2D"/>
    <w:rsid w:val="00922152"/>
    <w:rsid w:val="0092243E"/>
    <w:rsid w:val="00922BF1"/>
    <w:rsid w:val="00922D09"/>
    <w:rsid w:val="00923A65"/>
    <w:rsid w:val="00923CC8"/>
    <w:rsid w:val="00923E6B"/>
    <w:rsid w:val="0092407F"/>
    <w:rsid w:val="00924104"/>
    <w:rsid w:val="0092521A"/>
    <w:rsid w:val="00925A0F"/>
    <w:rsid w:val="00925D61"/>
    <w:rsid w:val="00926638"/>
    <w:rsid w:val="00930FFB"/>
    <w:rsid w:val="00932434"/>
    <w:rsid w:val="009325B0"/>
    <w:rsid w:val="00934ABB"/>
    <w:rsid w:val="0093585C"/>
    <w:rsid w:val="0093608D"/>
    <w:rsid w:val="00936145"/>
    <w:rsid w:val="0093697B"/>
    <w:rsid w:val="00936BBC"/>
    <w:rsid w:val="00937111"/>
    <w:rsid w:val="009416AE"/>
    <w:rsid w:val="00941915"/>
    <w:rsid w:val="009419D9"/>
    <w:rsid w:val="009426A5"/>
    <w:rsid w:val="00943E7A"/>
    <w:rsid w:val="00943F2A"/>
    <w:rsid w:val="009453C2"/>
    <w:rsid w:val="009467AA"/>
    <w:rsid w:val="009469E8"/>
    <w:rsid w:val="00947877"/>
    <w:rsid w:val="00947DAF"/>
    <w:rsid w:val="0095005B"/>
    <w:rsid w:val="0095067E"/>
    <w:rsid w:val="00950ACE"/>
    <w:rsid w:val="009513D8"/>
    <w:rsid w:val="00951843"/>
    <w:rsid w:val="009518C7"/>
    <w:rsid w:val="00953071"/>
    <w:rsid w:val="009530EF"/>
    <w:rsid w:val="009532BF"/>
    <w:rsid w:val="0095361C"/>
    <w:rsid w:val="00953A74"/>
    <w:rsid w:val="00953AA1"/>
    <w:rsid w:val="00954702"/>
    <w:rsid w:val="0095507D"/>
    <w:rsid w:val="00955F8C"/>
    <w:rsid w:val="0095738B"/>
    <w:rsid w:val="009578B6"/>
    <w:rsid w:val="00957EE7"/>
    <w:rsid w:val="00960297"/>
    <w:rsid w:val="009609B6"/>
    <w:rsid w:val="00960BD3"/>
    <w:rsid w:val="00961AB7"/>
    <w:rsid w:val="00961BC6"/>
    <w:rsid w:val="00963429"/>
    <w:rsid w:val="009634F8"/>
    <w:rsid w:val="00964C0C"/>
    <w:rsid w:val="00965518"/>
    <w:rsid w:val="009656D9"/>
    <w:rsid w:val="00966678"/>
    <w:rsid w:val="00967483"/>
    <w:rsid w:val="00967F15"/>
    <w:rsid w:val="009706D4"/>
    <w:rsid w:val="00971E55"/>
    <w:rsid w:val="0097322B"/>
    <w:rsid w:val="009750B0"/>
    <w:rsid w:val="009759AE"/>
    <w:rsid w:val="009770FD"/>
    <w:rsid w:val="0097724A"/>
    <w:rsid w:val="0097788E"/>
    <w:rsid w:val="0097796F"/>
    <w:rsid w:val="00980D71"/>
    <w:rsid w:val="00980F05"/>
    <w:rsid w:val="009810B1"/>
    <w:rsid w:val="00982637"/>
    <w:rsid w:val="00982B5B"/>
    <w:rsid w:val="00982C10"/>
    <w:rsid w:val="00983894"/>
    <w:rsid w:val="00983DDF"/>
    <w:rsid w:val="00984614"/>
    <w:rsid w:val="00984AC5"/>
    <w:rsid w:val="00984FDD"/>
    <w:rsid w:val="0098500D"/>
    <w:rsid w:val="00986667"/>
    <w:rsid w:val="00987912"/>
    <w:rsid w:val="00987CDC"/>
    <w:rsid w:val="00987FF0"/>
    <w:rsid w:val="00991098"/>
    <w:rsid w:val="009918AF"/>
    <w:rsid w:val="009923DD"/>
    <w:rsid w:val="00993974"/>
    <w:rsid w:val="00996F1E"/>
    <w:rsid w:val="009A0029"/>
    <w:rsid w:val="009A24DA"/>
    <w:rsid w:val="009A2FAC"/>
    <w:rsid w:val="009A4DEE"/>
    <w:rsid w:val="009A59A8"/>
    <w:rsid w:val="009A5E4A"/>
    <w:rsid w:val="009A6A25"/>
    <w:rsid w:val="009B0DB9"/>
    <w:rsid w:val="009B179E"/>
    <w:rsid w:val="009B210B"/>
    <w:rsid w:val="009B2EE8"/>
    <w:rsid w:val="009B42EF"/>
    <w:rsid w:val="009B43F3"/>
    <w:rsid w:val="009B575B"/>
    <w:rsid w:val="009B5774"/>
    <w:rsid w:val="009B5791"/>
    <w:rsid w:val="009B5A94"/>
    <w:rsid w:val="009B5ED1"/>
    <w:rsid w:val="009B619B"/>
    <w:rsid w:val="009B6930"/>
    <w:rsid w:val="009B6999"/>
    <w:rsid w:val="009C0178"/>
    <w:rsid w:val="009C0BDC"/>
    <w:rsid w:val="009C189A"/>
    <w:rsid w:val="009C32FB"/>
    <w:rsid w:val="009C431F"/>
    <w:rsid w:val="009C5FAA"/>
    <w:rsid w:val="009C6779"/>
    <w:rsid w:val="009D127B"/>
    <w:rsid w:val="009D1EDB"/>
    <w:rsid w:val="009D26CC"/>
    <w:rsid w:val="009D2A39"/>
    <w:rsid w:val="009D2E78"/>
    <w:rsid w:val="009D3377"/>
    <w:rsid w:val="009D51F7"/>
    <w:rsid w:val="009D5378"/>
    <w:rsid w:val="009D55CC"/>
    <w:rsid w:val="009D66CD"/>
    <w:rsid w:val="009D71C1"/>
    <w:rsid w:val="009E04C5"/>
    <w:rsid w:val="009E0997"/>
    <w:rsid w:val="009E0EF9"/>
    <w:rsid w:val="009E315F"/>
    <w:rsid w:val="009E3579"/>
    <w:rsid w:val="009E3EDE"/>
    <w:rsid w:val="009E421D"/>
    <w:rsid w:val="009E47C8"/>
    <w:rsid w:val="009E4B64"/>
    <w:rsid w:val="009E4F0B"/>
    <w:rsid w:val="009E5298"/>
    <w:rsid w:val="009E6B66"/>
    <w:rsid w:val="009E6BBF"/>
    <w:rsid w:val="009E6FC4"/>
    <w:rsid w:val="009E7953"/>
    <w:rsid w:val="009F1749"/>
    <w:rsid w:val="009F197A"/>
    <w:rsid w:val="009F1B36"/>
    <w:rsid w:val="009F2100"/>
    <w:rsid w:val="009F2706"/>
    <w:rsid w:val="009F2CF0"/>
    <w:rsid w:val="009F4E18"/>
    <w:rsid w:val="009F4EF4"/>
    <w:rsid w:val="009F54A9"/>
    <w:rsid w:val="009F5C59"/>
    <w:rsid w:val="009F6245"/>
    <w:rsid w:val="009F6551"/>
    <w:rsid w:val="009F7CE2"/>
    <w:rsid w:val="00A00385"/>
    <w:rsid w:val="00A00B38"/>
    <w:rsid w:val="00A00D70"/>
    <w:rsid w:val="00A0160D"/>
    <w:rsid w:val="00A02341"/>
    <w:rsid w:val="00A03446"/>
    <w:rsid w:val="00A03EC5"/>
    <w:rsid w:val="00A04402"/>
    <w:rsid w:val="00A04690"/>
    <w:rsid w:val="00A04EC6"/>
    <w:rsid w:val="00A0558E"/>
    <w:rsid w:val="00A06C76"/>
    <w:rsid w:val="00A0721B"/>
    <w:rsid w:val="00A07281"/>
    <w:rsid w:val="00A079A3"/>
    <w:rsid w:val="00A10107"/>
    <w:rsid w:val="00A119DF"/>
    <w:rsid w:val="00A12211"/>
    <w:rsid w:val="00A12AAD"/>
    <w:rsid w:val="00A1408F"/>
    <w:rsid w:val="00A153D4"/>
    <w:rsid w:val="00A15A33"/>
    <w:rsid w:val="00A1616F"/>
    <w:rsid w:val="00A16D98"/>
    <w:rsid w:val="00A16DFA"/>
    <w:rsid w:val="00A178A5"/>
    <w:rsid w:val="00A17DD0"/>
    <w:rsid w:val="00A20A46"/>
    <w:rsid w:val="00A20CFE"/>
    <w:rsid w:val="00A20E90"/>
    <w:rsid w:val="00A2191F"/>
    <w:rsid w:val="00A22861"/>
    <w:rsid w:val="00A23424"/>
    <w:rsid w:val="00A23E46"/>
    <w:rsid w:val="00A24D07"/>
    <w:rsid w:val="00A26167"/>
    <w:rsid w:val="00A26297"/>
    <w:rsid w:val="00A268AA"/>
    <w:rsid w:val="00A309D0"/>
    <w:rsid w:val="00A30B63"/>
    <w:rsid w:val="00A30FF5"/>
    <w:rsid w:val="00A31152"/>
    <w:rsid w:val="00A31EDA"/>
    <w:rsid w:val="00A31EE6"/>
    <w:rsid w:val="00A32680"/>
    <w:rsid w:val="00A32790"/>
    <w:rsid w:val="00A32DC3"/>
    <w:rsid w:val="00A33B7F"/>
    <w:rsid w:val="00A33C81"/>
    <w:rsid w:val="00A34180"/>
    <w:rsid w:val="00A3419C"/>
    <w:rsid w:val="00A34697"/>
    <w:rsid w:val="00A34824"/>
    <w:rsid w:val="00A3500F"/>
    <w:rsid w:val="00A357B3"/>
    <w:rsid w:val="00A35838"/>
    <w:rsid w:val="00A35CB5"/>
    <w:rsid w:val="00A361F0"/>
    <w:rsid w:val="00A373E1"/>
    <w:rsid w:val="00A37EB8"/>
    <w:rsid w:val="00A40DD3"/>
    <w:rsid w:val="00A411B0"/>
    <w:rsid w:val="00A413C1"/>
    <w:rsid w:val="00A41613"/>
    <w:rsid w:val="00A4265C"/>
    <w:rsid w:val="00A429C0"/>
    <w:rsid w:val="00A44020"/>
    <w:rsid w:val="00A4542A"/>
    <w:rsid w:val="00A4579F"/>
    <w:rsid w:val="00A459B3"/>
    <w:rsid w:val="00A45CF7"/>
    <w:rsid w:val="00A46012"/>
    <w:rsid w:val="00A50725"/>
    <w:rsid w:val="00A511EE"/>
    <w:rsid w:val="00A51607"/>
    <w:rsid w:val="00A51720"/>
    <w:rsid w:val="00A52401"/>
    <w:rsid w:val="00A531F4"/>
    <w:rsid w:val="00A53523"/>
    <w:rsid w:val="00A54430"/>
    <w:rsid w:val="00A55325"/>
    <w:rsid w:val="00A55A9D"/>
    <w:rsid w:val="00A5652D"/>
    <w:rsid w:val="00A567D5"/>
    <w:rsid w:val="00A57831"/>
    <w:rsid w:val="00A57E3E"/>
    <w:rsid w:val="00A60F95"/>
    <w:rsid w:val="00A61073"/>
    <w:rsid w:val="00A62190"/>
    <w:rsid w:val="00A63448"/>
    <w:rsid w:val="00A63D8E"/>
    <w:rsid w:val="00A64159"/>
    <w:rsid w:val="00A65331"/>
    <w:rsid w:val="00A66360"/>
    <w:rsid w:val="00A66DF5"/>
    <w:rsid w:val="00A674D8"/>
    <w:rsid w:val="00A67520"/>
    <w:rsid w:val="00A67550"/>
    <w:rsid w:val="00A70055"/>
    <w:rsid w:val="00A7099D"/>
    <w:rsid w:val="00A71566"/>
    <w:rsid w:val="00A7159D"/>
    <w:rsid w:val="00A7180E"/>
    <w:rsid w:val="00A7183A"/>
    <w:rsid w:val="00A718BB"/>
    <w:rsid w:val="00A71A2E"/>
    <w:rsid w:val="00A729B4"/>
    <w:rsid w:val="00A72C05"/>
    <w:rsid w:val="00A73392"/>
    <w:rsid w:val="00A73E07"/>
    <w:rsid w:val="00A7450C"/>
    <w:rsid w:val="00A745F2"/>
    <w:rsid w:val="00A7494A"/>
    <w:rsid w:val="00A75533"/>
    <w:rsid w:val="00A758FC"/>
    <w:rsid w:val="00A75948"/>
    <w:rsid w:val="00A75ABD"/>
    <w:rsid w:val="00A75FF9"/>
    <w:rsid w:val="00A77075"/>
    <w:rsid w:val="00A7735B"/>
    <w:rsid w:val="00A802FE"/>
    <w:rsid w:val="00A81E4D"/>
    <w:rsid w:val="00A82C8F"/>
    <w:rsid w:val="00A8311B"/>
    <w:rsid w:val="00A8366E"/>
    <w:rsid w:val="00A83A88"/>
    <w:rsid w:val="00A84FCD"/>
    <w:rsid w:val="00A852A5"/>
    <w:rsid w:val="00A85773"/>
    <w:rsid w:val="00A85A2D"/>
    <w:rsid w:val="00A86298"/>
    <w:rsid w:val="00A868D7"/>
    <w:rsid w:val="00A86E5F"/>
    <w:rsid w:val="00A91278"/>
    <w:rsid w:val="00A91AFA"/>
    <w:rsid w:val="00A91D9F"/>
    <w:rsid w:val="00A92978"/>
    <w:rsid w:val="00A92C7F"/>
    <w:rsid w:val="00A9520D"/>
    <w:rsid w:val="00A95F8F"/>
    <w:rsid w:val="00A968D2"/>
    <w:rsid w:val="00A96928"/>
    <w:rsid w:val="00A9740C"/>
    <w:rsid w:val="00AA3F70"/>
    <w:rsid w:val="00AA47E8"/>
    <w:rsid w:val="00AA57B1"/>
    <w:rsid w:val="00AA5A8F"/>
    <w:rsid w:val="00AA78B4"/>
    <w:rsid w:val="00AB0B61"/>
    <w:rsid w:val="00AB0DCA"/>
    <w:rsid w:val="00AB17A3"/>
    <w:rsid w:val="00AB19A0"/>
    <w:rsid w:val="00AB3452"/>
    <w:rsid w:val="00AB3F83"/>
    <w:rsid w:val="00AB4AC3"/>
    <w:rsid w:val="00AB5E09"/>
    <w:rsid w:val="00AB6475"/>
    <w:rsid w:val="00AB6938"/>
    <w:rsid w:val="00AB76A2"/>
    <w:rsid w:val="00AB79DC"/>
    <w:rsid w:val="00AB7C0F"/>
    <w:rsid w:val="00AC08CB"/>
    <w:rsid w:val="00AC1FA7"/>
    <w:rsid w:val="00AC242C"/>
    <w:rsid w:val="00AC26BF"/>
    <w:rsid w:val="00AC3328"/>
    <w:rsid w:val="00AC408D"/>
    <w:rsid w:val="00AC48E6"/>
    <w:rsid w:val="00AC6486"/>
    <w:rsid w:val="00AC721F"/>
    <w:rsid w:val="00AC7343"/>
    <w:rsid w:val="00AC7F13"/>
    <w:rsid w:val="00AD0891"/>
    <w:rsid w:val="00AD17A7"/>
    <w:rsid w:val="00AD1D50"/>
    <w:rsid w:val="00AD1EFE"/>
    <w:rsid w:val="00AD3007"/>
    <w:rsid w:val="00AD3DBF"/>
    <w:rsid w:val="00AD3DE7"/>
    <w:rsid w:val="00AD478B"/>
    <w:rsid w:val="00AD4A41"/>
    <w:rsid w:val="00AD4CD0"/>
    <w:rsid w:val="00AD51FC"/>
    <w:rsid w:val="00AD5692"/>
    <w:rsid w:val="00AD5DB6"/>
    <w:rsid w:val="00AD6274"/>
    <w:rsid w:val="00AD69FA"/>
    <w:rsid w:val="00AE00E7"/>
    <w:rsid w:val="00AE1429"/>
    <w:rsid w:val="00AE1F8F"/>
    <w:rsid w:val="00AE25A6"/>
    <w:rsid w:val="00AE2724"/>
    <w:rsid w:val="00AE2872"/>
    <w:rsid w:val="00AE2C6C"/>
    <w:rsid w:val="00AE31DC"/>
    <w:rsid w:val="00AE3E10"/>
    <w:rsid w:val="00AE4102"/>
    <w:rsid w:val="00AE416D"/>
    <w:rsid w:val="00AE43C8"/>
    <w:rsid w:val="00AE4942"/>
    <w:rsid w:val="00AE6394"/>
    <w:rsid w:val="00AE6A91"/>
    <w:rsid w:val="00AF328B"/>
    <w:rsid w:val="00AF334A"/>
    <w:rsid w:val="00AF3753"/>
    <w:rsid w:val="00AF53B9"/>
    <w:rsid w:val="00AF63AC"/>
    <w:rsid w:val="00AF7746"/>
    <w:rsid w:val="00B001AD"/>
    <w:rsid w:val="00B001CA"/>
    <w:rsid w:val="00B0151F"/>
    <w:rsid w:val="00B01E14"/>
    <w:rsid w:val="00B01E15"/>
    <w:rsid w:val="00B01F08"/>
    <w:rsid w:val="00B03835"/>
    <w:rsid w:val="00B04150"/>
    <w:rsid w:val="00B05164"/>
    <w:rsid w:val="00B0571E"/>
    <w:rsid w:val="00B06BBB"/>
    <w:rsid w:val="00B07E6C"/>
    <w:rsid w:val="00B1076F"/>
    <w:rsid w:val="00B12806"/>
    <w:rsid w:val="00B15D6A"/>
    <w:rsid w:val="00B15E3A"/>
    <w:rsid w:val="00B1635C"/>
    <w:rsid w:val="00B16560"/>
    <w:rsid w:val="00B16E8F"/>
    <w:rsid w:val="00B17615"/>
    <w:rsid w:val="00B208DA"/>
    <w:rsid w:val="00B22FEC"/>
    <w:rsid w:val="00B23EBE"/>
    <w:rsid w:val="00B241A8"/>
    <w:rsid w:val="00B25020"/>
    <w:rsid w:val="00B250B0"/>
    <w:rsid w:val="00B2556F"/>
    <w:rsid w:val="00B25AB5"/>
    <w:rsid w:val="00B25B55"/>
    <w:rsid w:val="00B274AA"/>
    <w:rsid w:val="00B277D1"/>
    <w:rsid w:val="00B30401"/>
    <w:rsid w:val="00B306D3"/>
    <w:rsid w:val="00B30E9A"/>
    <w:rsid w:val="00B3291B"/>
    <w:rsid w:val="00B32F6F"/>
    <w:rsid w:val="00B33BA0"/>
    <w:rsid w:val="00B33CC8"/>
    <w:rsid w:val="00B342E0"/>
    <w:rsid w:val="00B34BA7"/>
    <w:rsid w:val="00B37EB3"/>
    <w:rsid w:val="00B37F32"/>
    <w:rsid w:val="00B4004C"/>
    <w:rsid w:val="00B4271E"/>
    <w:rsid w:val="00B42AEC"/>
    <w:rsid w:val="00B4496C"/>
    <w:rsid w:val="00B44DB1"/>
    <w:rsid w:val="00B460B9"/>
    <w:rsid w:val="00B464F6"/>
    <w:rsid w:val="00B465AB"/>
    <w:rsid w:val="00B47037"/>
    <w:rsid w:val="00B470F0"/>
    <w:rsid w:val="00B50306"/>
    <w:rsid w:val="00B50A97"/>
    <w:rsid w:val="00B525D8"/>
    <w:rsid w:val="00B5314F"/>
    <w:rsid w:val="00B536EB"/>
    <w:rsid w:val="00B548C3"/>
    <w:rsid w:val="00B575BC"/>
    <w:rsid w:val="00B6166F"/>
    <w:rsid w:val="00B619AF"/>
    <w:rsid w:val="00B63D9A"/>
    <w:rsid w:val="00B64F2B"/>
    <w:rsid w:val="00B6637D"/>
    <w:rsid w:val="00B674F3"/>
    <w:rsid w:val="00B705A1"/>
    <w:rsid w:val="00B71A9A"/>
    <w:rsid w:val="00B7236B"/>
    <w:rsid w:val="00B72854"/>
    <w:rsid w:val="00B72BFC"/>
    <w:rsid w:val="00B72C4F"/>
    <w:rsid w:val="00B72F81"/>
    <w:rsid w:val="00B73404"/>
    <w:rsid w:val="00B735A1"/>
    <w:rsid w:val="00B73887"/>
    <w:rsid w:val="00B73A5C"/>
    <w:rsid w:val="00B74626"/>
    <w:rsid w:val="00B75A95"/>
    <w:rsid w:val="00B76261"/>
    <w:rsid w:val="00B768CA"/>
    <w:rsid w:val="00B77FD6"/>
    <w:rsid w:val="00B8135D"/>
    <w:rsid w:val="00B818EB"/>
    <w:rsid w:val="00B823B9"/>
    <w:rsid w:val="00B82936"/>
    <w:rsid w:val="00B8295C"/>
    <w:rsid w:val="00B8425E"/>
    <w:rsid w:val="00B84D53"/>
    <w:rsid w:val="00B84E2C"/>
    <w:rsid w:val="00B8650C"/>
    <w:rsid w:val="00B86B6E"/>
    <w:rsid w:val="00B86D32"/>
    <w:rsid w:val="00B87B7E"/>
    <w:rsid w:val="00B90107"/>
    <w:rsid w:val="00B90A11"/>
    <w:rsid w:val="00B90E87"/>
    <w:rsid w:val="00B91B3C"/>
    <w:rsid w:val="00B91DB7"/>
    <w:rsid w:val="00B92B64"/>
    <w:rsid w:val="00B92F06"/>
    <w:rsid w:val="00B92F2D"/>
    <w:rsid w:val="00B935EE"/>
    <w:rsid w:val="00B93BE8"/>
    <w:rsid w:val="00B95518"/>
    <w:rsid w:val="00B95532"/>
    <w:rsid w:val="00B97D0A"/>
    <w:rsid w:val="00BA0527"/>
    <w:rsid w:val="00BA07EB"/>
    <w:rsid w:val="00BA1276"/>
    <w:rsid w:val="00BA21BA"/>
    <w:rsid w:val="00BA2D0B"/>
    <w:rsid w:val="00BA3AF4"/>
    <w:rsid w:val="00BA3DF9"/>
    <w:rsid w:val="00BA43D3"/>
    <w:rsid w:val="00BA467C"/>
    <w:rsid w:val="00BA5C9A"/>
    <w:rsid w:val="00BB06FE"/>
    <w:rsid w:val="00BB2642"/>
    <w:rsid w:val="00BB3342"/>
    <w:rsid w:val="00BB36CA"/>
    <w:rsid w:val="00BB3F14"/>
    <w:rsid w:val="00BB48BD"/>
    <w:rsid w:val="00BB672E"/>
    <w:rsid w:val="00BB6DF5"/>
    <w:rsid w:val="00BB76D0"/>
    <w:rsid w:val="00BB77C7"/>
    <w:rsid w:val="00BB7F3C"/>
    <w:rsid w:val="00BC00F4"/>
    <w:rsid w:val="00BC03FD"/>
    <w:rsid w:val="00BC042D"/>
    <w:rsid w:val="00BC0569"/>
    <w:rsid w:val="00BC261A"/>
    <w:rsid w:val="00BC34E3"/>
    <w:rsid w:val="00BC363C"/>
    <w:rsid w:val="00BC3DE4"/>
    <w:rsid w:val="00BC5512"/>
    <w:rsid w:val="00BC64BE"/>
    <w:rsid w:val="00BC6797"/>
    <w:rsid w:val="00BC6E70"/>
    <w:rsid w:val="00BC76FB"/>
    <w:rsid w:val="00BC7CC7"/>
    <w:rsid w:val="00BD1B54"/>
    <w:rsid w:val="00BD1E07"/>
    <w:rsid w:val="00BD1F31"/>
    <w:rsid w:val="00BD2CAD"/>
    <w:rsid w:val="00BD2F27"/>
    <w:rsid w:val="00BD2F2D"/>
    <w:rsid w:val="00BD38AC"/>
    <w:rsid w:val="00BD58E3"/>
    <w:rsid w:val="00BD5B96"/>
    <w:rsid w:val="00BD79C0"/>
    <w:rsid w:val="00BE04F2"/>
    <w:rsid w:val="00BE206E"/>
    <w:rsid w:val="00BE2185"/>
    <w:rsid w:val="00BE3E83"/>
    <w:rsid w:val="00BE4CAD"/>
    <w:rsid w:val="00BE6149"/>
    <w:rsid w:val="00BE6F1F"/>
    <w:rsid w:val="00BE7934"/>
    <w:rsid w:val="00BE7C53"/>
    <w:rsid w:val="00BF0BC6"/>
    <w:rsid w:val="00BF0D74"/>
    <w:rsid w:val="00BF1436"/>
    <w:rsid w:val="00BF277E"/>
    <w:rsid w:val="00BF2FCB"/>
    <w:rsid w:val="00BF3174"/>
    <w:rsid w:val="00BF76E3"/>
    <w:rsid w:val="00C00C2F"/>
    <w:rsid w:val="00C020E0"/>
    <w:rsid w:val="00C02C76"/>
    <w:rsid w:val="00C03511"/>
    <w:rsid w:val="00C07CB1"/>
    <w:rsid w:val="00C101CB"/>
    <w:rsid w:val="00C11621"/>
    <w:rsid w:val="00C121B9"/>
    <w:rsid w:val="00C1245F"/>
    <w:rsid w:val="00C125C4"/>
    <w:rsid w:val="00C13A34"/>
    <w:rsid w:val="00C14013"/>
    <w:rsid w:val="00C145FD"/>
    <w:rsid w:val="00C1498D"/>
    <w:rsid w:val="00C14F40"/>
    <w:rsid w:val="00C156D4"/>
    <w:rsid w:val="00C16737"/>
    <w:rsid w:val="00C17EA1"/>
    <w:rsid w:val="00C20667"/>
    <w:rsid w:val="00C21157"/>
    <w:rsid w:val="00C2139A"/>
    <w:rsid w:val="00C21BA1"/>
    <w:rsid w:val="00C22C8A"/>
    <w:rsid w:val="00C23C08"/>
    <w:rsid w:val="00C23C33"/>
    <w:rsid w:val="00C2440C"/>
    <w:rsid w:val="00C267E7"/>
    <w:rsid w:val="00C26A66"/>
    <w:rsid w:val="00C26B51"/>
    <w:rsid w:val="00C27CA3"/>
    <w:rsid w:val="00C30361"/>
    <w:rsid w:val="00C30EB4"/>
    <w:rsid w:val="00C3154B"/>
    <w:rsid w:val="00C31BF0"/>
    <w:rsid w:val="00C31C44"/>
    <w:rsid w:val="00C3315A"/>
    <w:rsid w:val="00C333C6"/>
    <w:rsid w:val="00C336A6"/>
    <w:rsid w:val="00C34DEA"/>
    <w:rsid w:val="00C353D2"/>
    <w:rsid w:val="00C357B9"/>
    <w:rsid w:val="00C375DC"/>
    <w:rsid w:val="00C377FA"/>
    <w:rsid w:val="00C400AC"/>
    <w:rsid w:val="00C4043F"/>
    <w:rsid w:val="00C4063A"/>
    <w:rsid w:val="00C40F7B"/>
    <w:rsid w:val="00C42067"/>
    <w:rsid w:val="00C42252"/>
    <w:rsid w:val="00C42B02"/>
    <w:rsid w:val="00C42BA7"/>
    <w:rsid w:val="00C43B5A"/>
    <w:rsid w:val="00C43E25"/>
    <w:rsid w:val="00C45712"/>
    <w:rsid w:val="00C45A61"/>
    <w:rsid w:val="00C460DF"/>
    <w:rsid w:val="00C463A6"/>
    <w:rsid w:val="00C46548"/>
    <w:rsid w:val="00C46877"/>
    <w:rsid w:val="00C469C4"/>
    <w:rsid w:val="00C46ED4"/>
    <w:rsid w:val="00C470E7"/>
    <w:rsid w:val="00C50C7B"/>
    <w:rsid w:val="00C50F1C"/>
    <w:rsid w:val="00C51B5B"/>
    <w:rsid w:val="00C522DE"/>
    <w:rsid w:val="00C52646"/>
    <w:rsid w:val="00C53453"/>
    <w:rsid w:val="00C53E2B"/>
    <w:rsid w:val="00C54397"/>
    <w:rsid w:val="00C56100"/>
    <w:rsid w:val="00C565E6"/>
    <w:rsid w:val="00C56762"/>
    <w:rsid w:val="00C567F3"/>
    <w:rsid w:val="00C6001D"/>
    <w:rsid w:val="00C60D14"/>
    <w:rsid w:val="00C622B9"/>
    <w:rsid w:val="00C624EF"/>
    <w:rsid w:val="00C62C24"/>
    <w:rsid w:val="00C63453"/>
    <w:rsid w:val="00C635B6"/>
    <w:rsid w:val="00C63B16"/>
    <w:rsid w:val="00C645E5"/>
    <w:rsid w:val="00C646BC"/>
    <w:rsid w:val="00C64D66"/>
    <w:rsid w:val="00C64DAD"/>
    <w:rsid w:val="00C650FF"/>
    <w:rsid w:val="00C653AA"/>
    <w:rsid w:val="00C655F0"/>
    <w:rsid w:val="00C6560F"/>
    <w:rsid w:val="00C669F1"/>
    <w:rsid w:val="00C66A3E"/>
    <w:rsid w:val="00C66B90"/>
    <w:rsid w:val="00C67A4C"/>
    <w:rsid w:val="00C701E5"/>
    <w:rsid w:val="00C705A8"/>
    <w:rsid w:val="00C70CA5"/>
    <w:rsid w:val="00C71DF2"/>
    <w:rsid w:val="00C72932"/>
    <w:rsid w:val="00C73DDC"/>
    <w:rsid w:val="00C750B5"/>
    <w:rsid w:val="00C7537A"/>
    <w:rsid w:val="00C75779"/>
    <w:rsid w:val="00C75AEB"/>
    <w:rsid w:val="00C76867"/>
    <w:rsid w:val="00C77044"/>
    <w:rsid w:val="00C77393"/>
    <w:rsid w:val="00C77504"/>
    <w:rsid w:val="00C779BB"/>
    <w:rsid w:val="00C80533"/>
    <w:rsid w:val="00C80C56"/>
    <w:rsid w:val="00C80F6C"/>
    <w:rsid w:val="00C81502"/>
    <w:rsid w:val="00C816C6"/>
    <w:rsid w:val="00C81C5A"/>
    <w:rsid w:val="00C824B0"/>
    <w:rsid w:val="00C834A1"/>
    <w:rsid w:val="00C836CF"/>
    <w:rsid w:val="00C84C5C"/>
    <w:rsid w:val="00C84DB8"/>
    <w:rsid w:val="00C856C0"/>
    <w:rsid w:val="00C8614A"/>
    <w:rsid w:val="00C8633A"/>
    <w:rsid w:val="00C86625"/>
    <w:rsid w:val="00C86DAD"/>
    <w:rsid w:val="00C86F9B"/>
    <w:rsid w:val="00C87E5D"/>
    <w:rsid w:val="00C9084B"/>
    <w:rsid w:val="00C910FF"/>
    <w:rsid w:val="00C9164B"/>
    <w:rsid w:val="00C919AC"/>
    <w:rsid w:val="00C9202D"/>
    <w:rsid w:val="00C92250"/>
    <w:rsid w:val="00C93077"/>
    <w:rsid w:val="00C938D4"/>
    <w:rsid w:val="00C941CF"/>
    <w:rsid w:val="00C95043"/>
    <w:rsid w:val="00C95593"/>
    <w:rsid w:val="00C9569D"/>
    <w:rsid w:val="00C956BB"/>
    <w:rsid w:val="00C95982"/>
    <w:rsid w:val="00C95C2E"/>
    <w:rsid w:val="00C97F21"/>
    <w:rsid w:val="00CA12A9"/>
    <w:rsid w:val="00CA1F35"/>
    <w:rsid w:val="00CA206F"/>
    <w:rsid w:val="00CA26F5"/>
    <w:rsid w:val="00CA3255"/>
    <w:rsid w:val="00CA340D"/>
    <w:rsid w:val="00CA37FB"/>
    <w:rsid w:val="00CA3A2A"/>
    <w:rsid w:val="00CA3D87"/>
    <w:rsid w:val="00CA40B4"/>
    <w:rsid w:val="00CA4826"/>
    <w:rsid w:val="00CA5570"/>
    <w:rsid w:val="00CA5CBD"/>
    <w:rsid w:val="00CA5DD4"/>
    <w:rsid w:val="00CA6212"/>
    <w:rsid w:val="00CA7754"/>
    <w:rsid w:val="00CA7A5A"/>
    <w:rsid w:val="00CA7C42"/>
    <w:rsid w:val="00CB0285"/>
    <w:rsid w:val="00CB0C6D"/>
    <w:rsid w:val="00CB15E8"/>
    <w:rsid w:val="00CB2FA5"/>
    <w:rsid w:val="00CB568D"/>
    <w:rsid w:val="00CB56F0"/>
    <w:rsid w:val="00CB5EE7"/>
    <w:rsid w:val="00CB6DC6"/>
    <w:rsid w:val="00CB7626"/>
    <w:rsid w:val="00CB7B84"/>
    <w:rsid w:val="00CB7C30"/>
    <w:rsid w:val="00CC069C"/>
    <w:rsid w:val="00CC113C"/>
    <w:rsid w:val="00CC1A35"/>
    <w:rsid w:val="00CC1A84"/>
    <w:rsid w:val="00CC1D61"/>
    <w:rsid w:val="00CC26F1"/>
    <w:rsid w:val="00CC2782"/>
    <w:rsid w:val="00CC2BE9"/>
    <w:rsid w:val="00CC46FF"/>
    <w:rsid w:val="00CC5154"/>
    <w:rsid w:val="00CC66CF"/>
    <w:rsid w:val="00CC7B95"/>
    <w:rsid w:val="00CC7D16"/>
    <w:rsid w:val="00CD0E78"/>
    <w:rsid w:val="00CD0F88"/>
    <w:rsid w:val="00CD0FB2"/>
    <w:rsid w:val="00CD0FDE"/>
    <w:rsid w:val="00CD1863"/>
    <w:rsid w:val="00CD32A6"/>
    <w:rsid w:val="00CD401B"/>
    <w:rsid w:val="00CD41D8"/>
    <w:rsid w:val="00CD4504"/>
    <w:rsid w:val="00CD4592"/>
    <w:rsid w:val="00CD5150"/>
    <w:rsid w:val="00CD676D"/>
    <w:rsid w:val="00CD691D"/>
    <w:rsid w:val="00CD6DBE"/>
    <w:rsid w:val="00CD7745"/>
    <w:rsid w:val="00CD78C4"/>
    <w:rsid w:val="00CD7E89"/>
    <w:rsid w:val="00CE005B"/>
    <w:rsid w:val="00CE020B"/>
    <w:rsid w:val="00CE0230"/>
    <w:rsid w:val="00CE08B5"/>
    <w:rsid w:val="00CE092F"/>
    <w:rsid w:val="00CE181F"/>
    <w:rsid w:val="00CE19BA"/>
    <w:rsid w:val="00CE1ACB"/>
    <w:rsid w:val="00CE2BD6"/>
    <w:rsid w:val="00CE305C"/>
    <w:rsid w:val="00CE340E"/>
    <w:rsid w:val="00CE3649"/>
    <w:rsid w:val="00CE3FEB"/>
    <w:rsid w:val="00CE4AEF"/>
    <w:rsid w:val="00CE58A4"/>
    <w:rsid w:val="00CE5AC4"/>
    <w:rsid w:val="00CE670E"/>
    <w:rsid w:val="00CE6944"/>
    <w:rsid w:val="00CE6EBF"/>
    <w:rsid w:val="00CE7C93"/>
    <w:rsid w:val="00CF0290"/>
    <w:rsid w:val="00CF0F9D"/>
    <w:rsid w:val="00CF1092"/>
    <w:rsid w:val="00CF1248"/>
    <w:rsid w:val="00CF1300"/>
    <w:rsid w:val="00CF28E0"/>
    <w:rsid w:val="00CF466C"/>
    <w:rsid w:val="00CF48DC"/>
    <w:rsid w:val="00CF4E06"/>
    <w:rsid w:val="00CF55DD"/>
    <w:rsid w:val="00CF5F1A"/>
    <w:rsid w:val="00CF6170"/>
    <w:rsid w:val="00CF66AB"/>
    <w:rsid w:val="00CF780B"/>
    <w:rsid w:val="00D00247"/>
    <w:rsid w:val="00D00696"/>
    <w:rsid w:val="00D008B3"/>
    <w:rsid w:val="00D0154A"/>
    <w:rsid w:val="00D019F4"/>
    <w:rsid w:val="00D01B5C"/>
    <w:rsid w:val="00D01C2B"/>
    <w:rsid w:val="00D0208C"/>
    <w:rsid w:val="00D02191"/>
    <w:rsid w:val="00D0361A"/>
    <w:rsid w:val="00D0399E"/>
    <w:rsid w:val="00D03D3C"/>
    <w:rsid w:val="00D06CAA"/>
    <w:rsid w:val="00D06F3C"/>
    <w:rsid w:val="00D07303"/>
    <w:rsid w:val="00D105A5"/>
    <w:rsid w:val="00D11ABB"/>
    <w:rsid w:val="00D14B07"/>
    <w:rsid w:val="00D14C9A"/>
    <w:rsid w:val="00D15798"/>
    <w:rsid w:val="00D16C6F"/>
    <w:rsid w:val="00D16C78"/>
    <w:rsid w:val="00D17698"/>
    <w:rsid w:val="00D20655"/>
    <w:rsid w:val="00D21749"/>
    <w:rsid w:val="00D2212E"/>
    <w:rsid w:val="00D22D4F"/>
    <w:rsid w:val="00D235DB"/>
    <w:rsid w:val="00D24495"/>
    <w:rsid w:val="00D245AE"/>
    <w:rsid w:val="00D2612B"/>
    <w:rsid w:val="00D26533"/>
    <w:rsid w:val="00D268AD"/>
    <w:rsid w:val="00D26938"/>
    <w:rsid w:val="00D27969"/>
    <w:rsid w:val="00D3053C"/>
    <w:rsid w:val="00D3064E"/>
    <w:rsid w:val="00D3089B"/>
    <w:rsid w:val="00D30ADD"/>
    <w:rsid w:val="00D31483"/>
    <w:rsid w:val="00D32039"/>
    <w:rsid w:val="00D32B0E"/>
    <w:rsid w:val="00D32F76"/>
    <w:rsid w:val="00D33D1B"/>
    <w:rsid w:val="00D342A7"/>
    <w:rsid w:val="00D34446"/>
    <w:rsid w:val="00D34D3C"/>
    <w:rsid w:val="00D35566"/>
    <w:rsid w:val="00D358A5"/>
    <w:rsid w:val="00D37F72"/>
    <w:rsid w:val="00D405A4"/>
    <w:rsid w:val="00D408BD"/>
    <w:rsid w:val="00D409B4"/>
    <w:rsid w:val="00D41587"/>
    <w:rsid w:val="00D422E6"/>
    <w:rsid w:val="00D43A0D"/>
    <w:rsid w:val="00D43B1C"/>
    <w:rsid w:val="00D43ECF"/>
    <w:rsid w:val="00D446B0"/>
    <w:rsid w:val="00D44ECD"/>
    <w:rsid w:val="00D45337"/>
    <w:rsid w:val="00D45C79"/>
    <w:rsid w:val="00D46867"/>
    <w:rsid w:val="00D46CC2"/>
    <w:rsid w:val="00D47548"/>
    <w:rsid w:val="00D5141B"/>
    <w:rsid w:val="00D51EF9"/>
    <w:rsid w:val="00D526F3"/>
    <w:rsid w:val="00D52975"/>
    <w:rsid w:val="00D532CB"/>
    <w:rsid w:val="00D53B21"/>
    <w:rsid w:val="00D54686"/>
    <w:rsid w:val="00D55370"/>
    <w:rsid w:val="00D556D9"/>
    <w:rsid w:val="00D5644A"/>
    <w:rsid w:val="00D56F44"/>
    <w:rsid w:val="00D572D7"/>
    <w:rsid w:val="00D60839"/>
    <w:rsid w:val="00D613E8"/>
    <w:rsid w:val="00D618C2"/>
    <w:rsid w:val="00D621EB"/>
    <w:rsid w:val="00D63038"/>
    <w:rsid w:val="00D63D45"/>
    <w:rsid w:val="00D63F7F"/>
    <w:rsid w:val="00D6433A"/>
    <w:rsid w:val="00D64ED0"/>
    <w:rsid w:val="00D64F0E"/>
    <w:rsid w:val="00D6555D"/>
    <w:rsid w:val="00D661A8"/>
    <w:rsid w:val="00D663B1"/>
    <w:rsid w:val="00D66EFE"/>
    <w:rsid w:val="00D671B6"/>
    <w:rsid w:val="00D67B6F"/>
    <w:rsid w:val="00D709F3"/>
    <w:rsid w:val="00D7184A"/>
    <w:rsid w:val="00D7226C"/>
    <w:rsid w:val="00D72289"/>
    <w:rsid w:val="00D722F4"/>
    <w:rsid w:val="00D722F5"/>
    <w:rsid w:val="00D72EBE"/>
    <w:rsid w:val="00D73079"/>
    <w:rsid w:val="00D73423"/>
    <w:rsid w:val="00D73833"/>
    <w:rsid w:val="00D7424C"/>
    <w:rsid w:val="00D74BF4"/>
    <w:rsid w:val="00D759F1"/>
    <w:rsid w:val="00D762CD"/>
    <w:rsid w:val="00D76491"/>
    <w:rsid w:val="00D76E8A"/>
    <w:rsid w:val="00D77570"/>
    <w:rsid w:val="00D77B6A"/>
    <w:rsid w:val="00D800FC"/>
    <w:rsid w:val="00D8129D"/>
    <w:rsid w:val="00D81749"/>
    <w:rsid w:val="00D819FB"/>
    <w:rsid w:val="00D81ABA"/>
    <w:rsid w:val="00D81B0B"/>
    <w:rsid w:val="00D82315"/>
    <w:rsid w:val="00D826D1"/>
    <w:rsid w:val="00D833D6"/>
    <w:rsid w:val="00D837E5"/>
    <w:rsid w:val="00D84740"/>
    <w:rsid w:val="00D84AE9"/>
    <w:rsid w:val="00D85FCD"/>
    <w:rsid w:val="00D86072"/>
    <w:rsid w:val="00D86380"/>
    <w:rsid w:val="00D8719E"/>
    <w:rsid w:val="00D91D35"/>
    <w:rsid w:val="00D91EC2"/>
    <w:rsid w:val="00D926FD"/>
    <w:rsid w:val="00D92B8B"/>
    <w:rsid w:val="00D93011"/>
    <w:rsid w:val="00D93235"/>
    <w:rsid w:val="00D9467A"/>
    <w:rsid w:val="00D96291"/>
    <w:rsid w:val="00D97987"/>
    <w:rsid w:val="00DA1815"/>
    <w:rsid w:val="00DA2034"/>
    <w:rsid w:val="00DA2590"/>
    <w:rsid w:val="00DA2706"/>
    <w:rsid w:val="00DA2860"/>
    <w:rsid w:val="00DA3E07"/>
    <w:rsid w:val="00DA3EB4"/>
    <w:rsid w:val="00DA48D1"/>
    <w:rsid w:val="00DA55B1"/>
    <w:rsid w:val="00DA5B71"/>
    <w:rsid w:val="00DA6190"/>
    <w:rsid w:val="00DA6A3F"/>
    <w:rsid w:val="00DA6F36"/>
    <w:rsid w:val="00DA7B78"/>
    <w:rsid w:val="00DA7C3F"/>
    <w:rsid w:val="00DB012F"/>
    <w:rsid w:val="00DB0A53"/>
    <w:rsid w:val="00DB2C8E"/>
    <w:rsid w:val="00DB3555"/>
    <w:rsid w:val="00DB3D50"/>
    <w:rsid w:val="00DB4519"/>
    <w:rsid w:val="00DB466C"/>
    <w:rsid w:val="00DB5716"/>
    <w:rsid w:val="00DB5B91"/>
    <w:rsid w:val="00DB659B"/>
    <w:rsid w:val="00DB7031"/>
    <w:rsid w:val="00DB7580"/>
    <w:rsid w:val="00DB75CE"/>
    <w:rsid w:val="00DC0754"/>
    <w:rsid w:val="00DC0B3C"/>
    <w:rsid w:val="00DC177E"/>
    <w:rsid w:val="00DC1A6E"/>
    <w:rsid w:val="00DC4008"/>
    <w:rsid w:val="00DC4217"/>
    <w:rsid w:val="00DC4486"/>
    <w:rsid w:val="00DC4993"/>
    <w:rsid w:val="00DC54D2"/>
    <w:rsid w:val="00DC65C5"/>
    <w:rsid w:val="00DC733E"/>
    <w:rsid w:val="00DC7B56"/>
    <w:rsid w:val="00DC7BE9"/>
    <w:rsid w:val="00DD0CDF"/>
    <w:rsid w:val="00DD181E"/>
    <w:rsid w:val="00DD1AC4"/>
    <w:rsid w:val="00DD1FFF"/>
    <w:rsid w:val="00DD36DC"/>
    <w:rsid w:val="00DD3749"/>
    <w:rsid w:val="00DD5137"/>
    <w:rsid w:val="00DD687E"/>
    <w:rsid w:val="00DD70AF"/>
    <w:rsid w:val="00DD7327"/>
    <w:rsid w:val="00DD787B"/>
    <w:rsid w:val="00DD7A45"/>
    <w:rsid w:val="00DD7A90"/>
    <w:rsid w:val="00DD7B10"/>
    <w:rsid w:val="00DE093E"/>
    <w:rsid w:val="00DE0A38"/>
    <w:rsid w:val="00DE16A3"/>
    <w:rsid w:val="00DE24F5"/>
    <w:rsid w:val="00DE36C2"/>
    <w:rsid w:val="00DE4058"/>
    <w:rsid w:val="00DE4F03"/>
    <w:rsid w:val="00DE5667"/>
    <w:rsid w:val="00DE59FC"/>
    <w:rsid w:val="00DE5D39"/>
    <w:rsid w:val="00DE7163"/>
    <w:rsid w:val="00DE751E"/>
    <w:rsid w:val="00DE7B67"/>
    <w:rsid w:val="00DE7C6E"/>
    <w:rsid w:val="00DF01B3"/>
    <w:rsid w:val="00DF04AB"/>
    <w:rsid w:val="00DF2003"/>
    <w:rsid w:val="00DF20C3"/>
    <w:rsid w:val="00DF3150"/>
    <w:rsid w:val="00DF3BBE"/>
    <w:rsid w:val="00DF442C"/>
    <w:rsid w:val="00DF57BE"/>
    <w:rsid w:val="00DF635C"/>
    <w:rsid w:val="00DF664F"/>
    <w:rsid w:val="00E00065"/>
    <w:rsid w:val="00E01B34"/>
    <w:rsid w:val="00E01C31"/>
    <w:rsid w:val="00E0286C"/>
    <w:rsid w:val="00E02A60"/>
    <w:rsid w:val="00E038D1"/>
    <w:rsid w:val="00E04258"/>
    <w:rsid w:val="00E04B5D"/>
    <w:rsid w:val="00E04B85"/>
    <w:rsid w:val="00E05992"/>
    <w:rsid w:val="00E06140"/>
    <w:rsid w:val="00E06500"/>
    <w:rsid w:val="00E06820"/>
    <w:rsid w:val="00E109D2"/>
    <w:rsid w:val="00E10CF3"/>
    <w:rsid w:val="00E10D07"/>
    <w:rsid w:val="00E11E61"/>
    <w:rsid w:val="00E11EC6"/>
    <w:rsid w:val="00E121F2"/>
    <w:rsid w:val="00E13100"/>
    <w:rsid w:val="00E131BD"/>
    <w:rsid w:val="00E13D49"/>
    <w:rsid w:val="00E13E24"/>
    <w:rsid w:val="00E13F31"/>
    <w:rsid w:val="00E150CF"/>
    <w:rsid w:val="00E1532A"/>
    <w:rsid w:val="00E1544C"/>
    <w:rsid w:val="00E15B93"/>
    <w:rsid w:val="00E162DA"/>
    <w:rsid w:val="00E163C2"/>
    <w:rsid w:val="00E17068"/>
    <w:rsid w:val="00E21235"/>
    <w:rsid w:val="00E21725"/>
    <w:rsid w:val="00E21743"/>
    <w:rsid w:val="00E21FB7"/>
    <w:rsid w:val="00E23049"/>
    <w:rsid w:val="00E23062"/>
    <w:rsid w:val="00E23205"/>
    <w:rsid w:val="00E241C1"/>
    <w:rsid w:val="00E2467C"/>
    <w:rsid w:val="00E279C2"/>
    <w:rsid w:val="00E279E1"/>
    <w:rsid w:val="00E30B9B"/>
    <w:rsid w:val="00E30CC3"/>
    <w:rsid w:val="00E30E95"/>
    <w:rsid w:val="00E31C5C"/>
    <w:rsid w:val="00E31EB7"/>
    <w:rsid w:val="00E32AB2"/>
    <w:rsid w:val="00E32D82"/>
    <w:rsid w:val="00E32FA6"/>
    <w:rsid w:val="00E334E5"/>
    <w:rsid w:val="00E33FF0"/>
    <w:rsid w:val="00E33FF2"/>
    <w:rsid w:val="00E34492"/>
    <w:rsid w:val="00E35681"/>
    <w:rsid w:val="00E35D94"/>
    <w:rsid w:val="00E364AD"/>
    <w:rsid w:val="00E36957"/>
    <w:rsid w:val="00E36DD0"/>
    <w:rsid w:val="00E376FF"/>
    <w:rsid w:val="00E4186F"/>
    <w:rsid w:val="00E42324"/>
    <w:rsid w:val="00E43513"/>
    <w:rsid w:val="00E43A31"/>
    <w:rsid w:val="00E44911"/>
    <w:rsid w:val="00E44C42"/>
    <w:rsid w:val="00E45B97"/>
    <w:rsid w:val="00E469C0"/>
    <w:rsid w:val="00E47A96"/>
    <w:rsid w:val="00E51CD7"/>
    <w:rsid w:val="00E51F31"/>
    <w:rsid w:val="00E52353"/>
    <w:rsid w:val="00E52895"/>
    <w:rsid w:val="00E52A77"/>
    <w:rsid w:val="00E52E13"/>
    <w:rsid w:val="00E5393B"/>
    <w:rsid w:val="00E55AA0"/>
    <w:rsid w:val="00E5670F"/>
    <w:rsid w:val="00E567FF"/>
    <w:rsid w:val="00E56ABB"/>
    <w:rsid w:val="00E57060"/>
    <w:rsid w:val="00E5781A"/>
    <w:rsid w:val="00E618FF"/>
    <w:rsid w:val="00E61DE8"/>
    <w:rsid w:val="00E62283"/>
    <w:rsid w:val="00E631D8"/>
    <w:rsid w:val="00E6411E"/>
    <w:rsid w:val="00E64188"/>
    <w:rsid w:val="00E64CAB"/>
    <w:rsid w:val="00E65BCE"/>
    <w:rsid w:val="00E6708B"/>
    <w:rsid w:val="00E6770E"/>
    <w:rsid w:val="00E7000D"/>
    <w:rsid w:val="00E70C3F"/>
    <w:rsid w:val="00E7146E"/>
    <w:rsid w:val="00E72EEC"/>
    <w:rsid w:val="00E74374"/>
    <w:rsid w:val="00E74C82"/>
    <w:rsid w:val="00E7580A"/>
    <w:rsid w:val="00E762A4"/>
    <w:rsid w:val="00E768CA"/>
    <w:rsid w:val="00E7725E"/>
    <w:rsid w:val="00E777DF"/>
    <w:rsid w:val="00E8064E"/>
    <w:rsid w:val="00E80B9C"/>
    <w:rsid w:val="00E812F3"/>
    <w:rsid w:val="00E813EA"/>
    <w:rsid w:val="00E81ADD"/>
    <w:rsid w:val="00E822B2"/>
    <w:rsid w:val="00E827E5"/>
    <w:rsid w:val="00E82D89"/>
    <w:rsid w:val="00E82E0D"/>
    <w:rsid w:val="00E830C2"/>
    <w:rsid w:val="00E83C2F"/>
    <w:rsid w:val="00E83EDF"/>
    <w:rsid w:val="00E8593A"/>
    <w:rsid w:val="00E85F99"/>
    <w:rsid w:val="00E85FC1"/>
    <w:rsid w:val="00E86022"/>
    <w:rsid w:val="00E860E0"/>
    <w:rsid w:val="00E86480"/>
    <w:rsid w:val="00E86FCA"/>
    <w:rsid w:val="00E86FD5"/>
    <w:rsid w:val="00E87616"/>
    <w:rsid w:val="00E90195"/>
    <w:rsid w:val="00E91091"/>
    <w:rsid w:val="00E92086"/>
    <w:rsid w:val="00E92393"/>
    <w:rsid w:val="00E924F7"/>
    <w:rsid w:val="00E92A88"/>
    <w:rsid w:val="00E92E28"/>
    <w:rsid w:val="00E94938"/>
    <w:rsid w:val="00E952C7"/>
    <w:rsid w:val="00E96BCE"/>
    <w:rsid w:val="00E97187"/>
    <w:rsid w:val="00EA01D8"/>
    <w:rsid w:val="00EA0355"/>
    <w:rsid w:val="00EA044C"/>
    <w:rsid w:val="00EA0CD3"/>
    <w:rsid w:val="00EA1C19"/>
    <w:rsid w:val="00EA1D1B"/>
    <w:rsid w:val="00EA1E49"/>
    <w:rsid w:val="00EA24D5"/>
    <w:rsid w:val="00EA2ADE"/>
    <w:rsid w:val="00EA319B"/>
    <w:rsid w:val="00EA3B5F"/>
    <w:rsid w:val="00EA43F5"/>
    <w:rsid w:val="00EA5187"/>
    <w:rsid w:val="00EA54AB"/>
    <w:rsid w:val="00EA557A"/>
    <w:rsid w:val="00EA5C16"/>
    <w:rsid w:val="00EA6374"/>
    <w:rsid w:val="00EB06AA"/>
    <w:rsid w:val="00EB086A"/>
    <w:rsid w:val="00EB0F34"/>
    <w:rsid w:val="00EB1B02"/>
    <w:rsid w:val="00EB2ABC"/>
    <w:rsid w:val="00EB3065"/>
    <w:rsid w:val="00EB34F1"/>
    <w:rsid w:val="00EB3724"/>
    <w:rsid w:val="00EB3FA1"/>
    <w:rsid w:val="00EB472B"/>
    <w:rsid w:val="00EB47FC"/>
    <w:rsid w:val="00EB54EF"/>
    <w:rsid w:val="00EB5D0C"/>
    <w:rsid w:val="00EB5D32"/>
    <w:rsid w:val="00EB664F"/>
    <w:rsid w:val="00EC058F"/>
    <w:rsid w:val="00EC07F3"/>
    <w:rsid w:val="00EC102A"/>
    <w:rsid w:val="00EC1471"/>
    <w:rsid w:val="00EC1A9B"/>
    <w:rsid w:val="00EC1BA5"/>
    <w:rsid w:val="00EC1F1D"/>
    <w:rsid w:val="00EC20D8"/>
    <w:rsid w:val="00EC2756"/>
    <w:rsid w:val="00EC2CE5"/>
    <w:rsid w:val="00EC3C05"/>
    <w:rsid w:val="00EC440E"/>
    <w:rsid w:val="00EC4D96"/>
    <w:rsid w:val="00EC538C"/>
    <w:rsid w:val="00EC55A2"/>
    <w:rsid w:val="00EC6108"/>
    <w:rsid w:val="00EC6BA9"/>
    <w:rsid w:val="00EC7549"/>
    <w:rsid w:val="00EC7E9F"/>
    <w:rsid w:val="00ED025A"/>
    <w:rsid w:val="00ED09D4"/>
    <w:rsid w:val="00ED0C41"/>
    <w:rsid w:val="00ED13F7"/>
    <w:rsid w:val="00ED279F"/>
    <w:rsid w:val="00ED2E90"/>
    <w:rsid w:val="00ED341F"/>
    <w:rsid w:val="00ED4E5D"/>
    <w:rsid w:val="00ED57C4"/>
    <w:rsid w:val="00ED66A9"/>
    <w:rsid w:val="00ED672D"/>
    <w:rsid w:val="00EE0D3C"/>
    <w:rsid w:val="00EE15DD"/>
    <w:rsid w:val="00EE2146"/>
    <w:rsid w:val="00EE2E40"/>
    <w:rsid w:val="00EE3CD8"/>
    <w:rsid w:val="00EE4748"/>
    <w:rsid w:val="00EE4D1E"/>
    <w:rsid w:val="00EE5090"/>
    <w:rsid w:val="00EE5571"/>
    <w:rsid w:val="00EE6825"/>
    <w:rsid w:val="00EE691A"/>
    <w:rsid w:val="00EE6C67"/>
    <w:rsid w:val="00EE7A94"/>
    <w:rsid w:val="00EF000D"/>
    <w:rsid w:val="00EF136A"/>
    <w:rsid w:val="00EF1D5D"/>
    <w:rsid w:val="00EF2B54"/>
    <w:rsid w:val="00EF385D"/>
    <w:rsid w:val="00EF3987"/>
    <w:rsid w:val="00EF4CC9"/>
    <w:rsid w:val="00EF5405"/>
    <w:rsid w:val="00EF56C3"/>
    <w:rsid w:val="00EF661D"/>
    <w:rsid w:val="00F00498"/>
    <w:rsid w:val="00F01578"/>
    <w:rsid w:val="00F01961"/>
    <w:rsid w:val="00F02087"/>
    <w:rsid w:val="00F0301D"/>
    <w:rsid w:val="00F03383"/>
    <w:rsid w:val="00F03E51"/>
    <w:rsid w:val="00F04B8D"/>
    <w:rsid w:val="00F0514F"/>
    <w:rsid w:val="00F05949"/>
    <w:rsid w:val="00F064BB"/>
    <w:rsid w:val="00F06838"/>
    <w:rsid w:val="00F06A75"/>
    <w:rsid w:val="00F06F94"/>
    <w:rsid w:val="00F0716B"/>
    <w:rsid w:val="00F07536"/>
    <w:rsid w:val="00F076E3"/>
    <w:rsid w:val="00F07994"/>
    <w:rsid w:val="00F07BE5"/>
    <w:rsid w:val="00F1177D"/>
    <w:rsid w:val="00F11E9A"/>
    <w:rsid w:val="00F1209C"/>
    <w:rsid w:val="00F14804"/>
    <w:rsid w:val="00F1519A"/>
    <w:rsid w:val="00F1606A"/>
    <w:rsid w:val="00F165F7"/>
    <w:rsid w:val="00F16ADC"/>
    <w:rsid w:val="00F17F92"/>
    <w:rsid w:val="00F2098A"/>
    <w:rsid w:val="00F2121D"/>
    <w:rsid w:val="00F21816"/>
    <w:rsid w:val="00F21E93"/>
    <w:rsid w:val="00F22164"/>
    <w:rsid w:val="00F22408"/>
    <w:rsid w:val="00F229D2"/>
    <w:rsid w:val="00F23475"/>
    <w:rsid w:val="00F2394E"/>
    <w:rsid w:val="00F23BCD"/>
    <w:rsid w:val="00F24C7B"/>
    <w:rsid w:val="00F2506D"/>
    <w:rsid w:val="00F30320"/>
    <w:rsid w:val="00F3118A"/>
    <w:rsid w:val="00F318A2"/>
    <w:rsid w:val="00F31923"/>
    <w:rsid w:val="00F31AFB"/>
    <w:rsid w:val="00F34094"/>
    <w:rsid w:val="00F34450"/>
    <w:rsid w:val="00F347FB"/>
    <w:rsid w:val="00F36A18"/>
    <w:rsid w:val="00F4071E"/>
    <w:rsid w:val="00F4136A"/>
    <w:rsid w:val="00F4147C"/>
    <w:rsid w:val="00F42145"/>
    <w:rsid w:val="00F42F80"/>
    <w:rsid w:val="00F433EF"/>
    <w:rsid w:val="00F442BB"/>
    <w:rsid w:val="00F44C7E"/>
    <w:rsid w:val="00F4527B"/>
    <w:rsid w:val="00F46A25"/>
    <w:rsid w:val="00F50232"/>
    <w:rsid w:val="00F50C16"/>
    <w:rsid w:val="00F523E1"/>
    <w:rsid w:val="00F52625"/>
    <w:rsid w:val="00F53A0F"/>
    <w:rsid w:val="00F545A3"/>
    <w:rsid w:val="00F5558A"/>
    <w:rsid w:val="00F55843"/>
    <w:rsid w:val="00F55FEF"/>
    <w:rsid w:val="00F560EC"/>
    <w:rsid w:val="00F56B9C"/>
    <w:rsid w:val="00F56E6C"/>
    <w:rsid w:val="00F5782E"/>
    <w:rsid w:val="00F60BD7"/>
    <w:rsid w:val="00F6181B"/>
    <w:rsid w:val="00F62176"/>
    <w:rsid w:val="00F629D0"/>
    <w:rsid w:val="00F6332A"/>
    <w:rsid w:val="00F6405D"/>
    <w:rsid w:val="00F64A95"/>
    <w:rsid w:val="00F65099"/>
    <w:rsid w:val="00F65282"/>
    <w:rsid w:val="00F72407"/>
    <w:rsid w:val="00F72A0B"/>
    <w:rsid w:val="00F73F3E"/>
    <w:rsid w:val="00F7413D"/>
    <w:rsid w:val="00F74F0D"/>
    <w:rsid w:val="00F753B2"/>
    <w:rsid w:val="00F7684E"/>
    <w:rsid w:val="00F779F7"/>
    <w:rsid w:val="00F80184"/>
    <w:rsid w:val="00F83C72"/>
    <w:rsid w:val="00F84412"/>
    <w:rsid w:val="00F848E1"/>
    <w:rsid w:val="00F84D82"/>
    <w:rsid w:val="00F854C5"/>
    <w:rsid w:val="00F867CE"/>
    <w:rsid w:val="00F9057E"/>
    <w:rsid w:val="00F90584"/>
    <w:rsid w:val="00F90619"/>
    <w:rsid w:val="00F90B9C"/>
    <w:rsid w:val="00F9152B"/>
    <w:rsid w:val="00F91A5E"/>
    <w:rsid w:val="00F92261"/>
    <w:rsid w:val="00F9294B"/>
    <w:rsid w:val="00F92B76"/>
    <w:rsid w:val="00F93D08"/>
    <w:rsid w:val="00F95132"/>
    <w:rsid w:val="00F96075"/>
    <w:rsid w:val="00F96CC9"/>
    <w:rsid w:val="00F973E7"/>
    <w:rsid w:val="00F97B35"/>
    <w:rsid w:val="00FA0260"/>
    <w:rsid w:val="00FA326B"/>
    <w:rsid w:val="00FA53AC"/>
    <w:rsid w:val="00FA58B9"/>
    <w:rsid w:val="00FA6C42"/>
    <w:rsid w:val="00FA7402"/>
    <w:rsid w:val="00FB04A2"/>
    <w:rsid w:val="00FB056E"/>
    <w:rsid w:val="00FB0BCA"/>
    <w:rsid w:val="00FB0E8C"/>
    <w:rsid w:val="00FB1294"/>
    <w:rsid w:val="00FB385F"/>
    <w:rsid w:val="00FB433D"/>
    <w:rsid w:val="00FB5706"/>
    <w:rsid w:val="00FB5897"/>
    <w:rsid w:val="00FB7887"/>
    <w:rsid w:val="00FC088E"/>
    <w:rsid w:val="00FC0AF5"/>
    <w:rsid w:val="00FC0CFF"/>
    <w:rsid w:val="00FC0D5F"/>
    <w:rsid w:val="00FC0F09"/>
    <w:rsid w:val="00FC14D7"/>
    <w:rsid w:val="00FC1C7C"/>
    <w:rsid w:val="00FC28F8"/>
    <w:rsid w:val="00FC2F33"/>
    <w:rsid w:val="00FC4F6A"/>
    <w:rsid w:val="00FC5C54"/>
    <w:rsid w:val="00FC5CF2"/>
    <w:rsid w:val="00FC6B29"/>
    <w:rsid w:val="00FC7065"/>
    <w:rsid w:val="00FD053A"/>
    <w:rsid w:val="00FD0711"/>
    <w:rsid w:val="00FD1402"/>
    <w:rsid w:val="00FD1917"/>
    <w:rsid w:val="00FD2D5F"/>
    <w:rsid w:val="00FD3E0C"/>
    <w:rsid w:val="00FD412B"/>
    <w:rsid w:val="00FD44E4"/>
    <w:rsid w:val="00FD4C93"/>
    <w:rsid w:val="00FD55D3"/>
    <w:rsid w:val="00FD56A2"/>
    <w:rsid w:val="00FD599D"/>
    <w:rsid w:val="00FD5A68"/>
    <w:rsid w:val="00FD5C6D"/>
    <w:rsid w:val="00FD5DF8"/>
    <w:rsid w:val="00FD614A"/>
    <w:rsid w:val="00FD64D1"/>
    <w:rsid w:val="00FD710F"/>
    <w:rsid w:val="00FE0603"/>
    <w:rsid w:val="00FE1272"/>
    <w:rsid w:val="00FE1B41"/>
    <w:rsid w:val="00FE2F93"/>
    <w:rsid w:val="00FE3384"/>
    <w:rsid w:val="00FE50A0"/>
    <w:rsid w:val="00FE5C35"/>
    <w:rsid w:val="00FE5DC5"/>
    <w:rsid w:val="00FE6DB0"/>
    <w:rsid w:val="00FE7A6D"/>
    <w:rsid w:val="00FF0191"/>
    <w:rsid w:val="00FF0949"/>
    <w:rsid w:val="00FF0A7C"/>
    <w:rsid w:val="00FF2948"/>
    <w:rsid w:val="00FF2B5F"/>
    <w:rsid w:val="00FF3F4B"/>
    <w:rsid w:val="00FF431F"/>
    <w:rsid w:val="00FF43A3"/>
    <w:rsid w:val="00FF4B95"/>
    <w:rsid w:val="00FF515D"/>
    <w:rsid w:val="00FF518A"/>
    <w:rsid w:val="00FF54B4"/>
    <w:rsid w:val="00FF71D9"/>
    <w:rsid w:val="00FF7C6F"/>
    <w:rsid w:val="011EAA7E"/>
    <w:rsid w:val="013B3975"/>
    <w:rsid w:val="0169475C"/>
    <w:rsid w:val="01873DBB"/>
    <w:rsid w:val="01A14520"/>
    <w:rsid w:val="01F5DA93"/>
    <w:rsid w:val="028EF048"/>
    <w:rsid w:val="033C5ED8"/>
    <w:rsid w:val="0372A294"/>
    <w:rsid w:val="03C55BBB"/>
    <w:rsid w:val="03CB6761"/>
    <w:rsid w:val="04A199FE"/>
    <w:rsid w:val="04EF68F1"/>
    <w:rsid w:val="05102D1D"/>
    <w:rsid w:val="053C7E2F"/>
    <w:rsid w:val="05680731"/>
    <w:rsid w:val="0575D734"/>
    <w:rsid w:val="05BF3803"/>
    <w:rsid w:val="05CB851F"/>
    <w:rsid w:val="0686AAED"/>
    <w:rsid w:val="070C222F"/>
    <w:rsid w:val="0749AB4D"/>
    <w:rsid w:val="078FC328"/>
    <w:rsid w:val="07B54C65"/>
    <w:rsid w:val="07C30CC3"/>
    <w:rsid w:val="080B0A37"/>
    <w:rsid w:val="0884A610"/>
    <w:rsid w:val="091C766E"/>
    <w:rsid w:val="09293C31"/>
    <w:rsid w:val="0935C324"/>
    <w:rsid w:val="09627C2F"/>
    <w:rsid w:val="09812DC2"/>
    <w:rsid w:val="09C8B06A"/>
    <w:rsid w:val="0A8AAFB3"/>
    <w:rsid w:val="0AD68B7C"/>
    <w:rsid w:val="0AEEB45D"/>
    <w:rsid w:val="0B4DE02E"/>
    <w:rsid w:val="0B71DFBE"/>
    <w:rsid w:val="0B739F05"/>
    <w:rsid w:val="0B753AFD"/>
    <w:rsid w:val="0BEE4457"/>
    <w:rsid w:val="0C3E4B91"/>
    <w:rsid w:val="0C8FC7C1"/>
    <w:rsid w:val="0CAA9260"/>
    <w:rsid w:val="0D3412DF"/>
    <w:rsid w:val="0D727607"/>
    <w:rsid w:val="0DBB3E3D"/>
    <w:rsid w:val="0E44B0F2"/>
    <w:rsid w:val="0E4F3CB8"/>
    <w:rsid w:val="0E537372"/>
    <w:rsid w:val="0E715692"/>
    <w:rsid w:val="0EA3CBD5"/>
    <w:rsid w:val="0F0042BA"/>
    <w:rsid w:val="0F209E2A"/>
    <w:rsid w:val="10447A4C"/>
    <w:rsid w:val="112D2558"/>
    <w:rsid w:val="115DB4FA"/>
    <w:rsid w:val="1172983D"/>
    <w:rsid w:val="1182BBFC"/>
    <w:rsid w:val="11899B7E"/>
    <w:rsid w:val="11970129"/>
    <w:rsid w:val="11DA80FE"/>
    <w:rsid w:val="12135155"/>
    <w:rsid w:val="12254048"/>
    <w:rsid w:val="12365CC2"/>
    <w:rsid w:val="129ACF49"/>
    <w:rsid w:val="129D1982"/>
    <w:rsid w:val="12FDC961"/>
    <w:rsid w:val="13E91ABC"/>
    <w:rsid w:val="142DA01D"/>
    <w:rsid w:val="14FA194D"/>
    <w:rsid w:val="157653AD"/>
    <w:rsid w:val="15A597D1"/>
    <w:rsid w:val="167B0225"/>
    <w:rsid w:val="1689B9E1"/>
    <w:rsid w:val="16B6C39C"/>
    <w:rsid w:val="16EE7F10"/>
    <w:rsid w:val="17E33243"/>
    <w:rsid w:val="184FCE1F"/>
    <w:rsid w:val="18D3D899"/>
    <w:rsid w:val="196DD237"/>
    <w:rsid w:val="198F5718"/>
    <w:rsid w:val="19915CF5"/>
    <w:rsid w:val="19FB2BCF"/>
    <w:rsid w:val="1A7C0B36"/>
    <w:rsid w:val="1A7F035A"/>
    <w:rsid w:val="1B19DFB0"/>
    <w:rsid w:val="1B1FE61E"/>
    <w:rsid w:val="1BB600A4"/>
    <w:rsid w:val="1C036DE6"/>
    <w:rsid w:val="1C106B1D"/>
    <w:rsid w:val="1C4A6757"/>
    <w:rsid w:val="1CCF5DC8"/>
    <w:rsid w:val="1CED0F4D"/>
    <w:rsid w:val="1D0601B6"/>
    <w:rsid w:val="1D2225F3"/>
    <w:rsid w:val="1D5487BC"/>
    <w:rsid w:val="1DA87592"/>
    <w:rsid w:val="1DF1524C"/>
    <w:rsid w:val="1E92C590"/>
    <w:rsid w:val="1EC31B31"/>
    <w:rsid w:val="1EC6A8C5"/>
    <w:rsid w:val="1ED2B26E"/>
    <w:rsid w:val="1F5FFAF0"/>
    <w:rsid w:val="1F7A72C5"/>
    <w:rsid w:val="208CE3F6"/>
    <w:rsid w:val="209FB052"/>
    <w:rsid w:val="2196EC6A"/>
    <w:rsid w:val="22194F49"/>
    <w:rsid w:val="221A30FC"/>
    <w:rsid w:val="22A5E219"/>
    <w:rsid w:val="22A5FA0C"/>
    <w:rsid w:val="22E54E77"/>
    <w:rsid w:val="22F7DB2D"/>
    <w:rsid w:val="22FDE210"/>
    <w:rsid w:val="232CB301"/>
    <w:rsid w:val="238EA437"/>
    <w:rsid w:val="23F96545"/>
    <w:rsid w:val="241EBE49"/>
    <w:rsid w:val="2483005F"/>
    <w:rsid w:val="24CAF9D5"/>
    <w:rsid w:val="2554B6B7"/>
    <w:rsid w:val="25914B96"/>
    <w:rsid w:val="2609AED3"/>
    <w:rsid w:val="262BDF98"/>
    <w:rsid w:val="263D8C9D"/>
    <w:rsid w:val="26476CE0"/>
    <w:rsid w:val="26C1713D"/>
    <w:rsid w:val="27133531"/>
    <w:rsid w:val="2778B4D3"/>
    <w:rsid w:val="2791B090"/>
    <w:rsid w:val="27CDDC8E"/>
    <w:rsid w:val="28037C78"/>
    <w:rsid w:val="281AAF7D"/>
    <w:rsid w:val="281D5D42"/>
    <w:rsid w:val="2870CCC9"/>
    <w:rsid w:val="288B70D4"/>
    <w:rsid w:val="28D258CF"/>
    <w:rsid w:val="29A49A42"/>
    <w:rsid w:val="2A591C8B"/>
    <w:rsid w:val="2A9816E4"/>
    <w:rsid w:val="2B10C9F0"/>
    <w:rsid w:val="2B4969BA"/>
    <w:rsid w:val="2B7CEDF5"/>
    <w:rsid w:val="2B8CB845"/>
    <w:rsid w:val="2B9CE68F"/>
    <w:rsid w:val="2C61629D"/>
    <w:rsid w:val="2C6BEB2C"/>
    <w:rsid w:val="2CA00A14"/>
    <w:rsid w:val="2CE53901"/>
    <w:rsid w:val="2D097DCA"/>
    <w:rsid w:val="2D0B1D89"/>
    <w:rsid w:val="2DABACC5"/>
    <w:rsid w:val="2EABFCC0"/>
    <w:rsid w:val="2ECCEFB9"/>
    <w:rsid w:val="2ED38639"/>
    <w:rsid w:val="2EFE1778"/>
    <w:rsid w:val="2F398647"/>
    <w:rsid w:val="2FCF16F5"/>
    <w:rsid w:val="302DBC95"/>
    <w:rsid w:val="3060B26E"/>
    <w:rsid w:val="309888BB"/>
    <w:rsid w:val="30D41849"/>
    <w:rsid w:val="30DA8F8C"/>
    <w:rsid w:val="30FE1BE4"/>
    <w:rsid w:val="3136B39A"/>
    <w:rsid w:val="3213C0BE"/>
    <w:rsid w:val="3244E2D7"/>
    <w:rsid w:val="329D4F83"/>
    <w:rsid w:val="32FAA8FE"/>
    <w:rsid w:val="345EE227"/>
    <w:rsid w:val="349ADCD2"/>
    <w:rsid w:val="34C5F921"/>
    <w:rsid w:val="353D2AED"/>
    <w:rsid w:val="3574863D"/>
    <w:rsid w:val="357E62F8"/>
    <w:rsid w:val="364454F1"/>
    <w:rsid w:val="36D5DB56"/>
    <w:rsid w:val="36D633E6"/>
    <w:rsid w:val="36FD1A57"/>
    <w:rsid w:val="377B6320"/>
    <w:rsid w:val="377CE148"/>
    <w:rsid w:val="37B3A63F"/>
    <w:rsid w:val="37F28A55"/>
    <w:rsid w:val="3801709B"/>
    <w:rsid w:val="38806B2C"/>
    <w:rsid w:val="3913699E"/>
    <w:rsid w:val="394F6AEE"/>
    <w:rsid w:val="3985EA5B"/>
    <w:rsid w:val="39B6DC56"/>
    <w:rsid w:val="39CEA656"/>
    <w:rsid w:val="39EDAFAE"/>
    <w:rsid w:val="39FAEFF0"/>
    <w:rsid w:val="3A7F55B5"/>
    <w:rsid w:val="3AF71770"/>
    <w:rsid w:val="3B21894E"/>
    <w:rsid w:val="3BDA1736"/>
    <w:rsid w:val="3BFA6016"/>
    <w:rsid w:val="3C2657EE"/>
    <w:rsid w:val="3CA139C1"/>
    <w:rsid w:val="3D0B5890"/>
    <w:rsid w:val="3D7A02A5"/>
    <w:rsid w:val="3DBE10EE"/>
    <w:rsid w:val="3E68533E"/>
    <w:rsid w:val="3EA28BCA"/>
    <w:rsid w:val="3F28FEBD"/>
    <w:rsid w:val="3F334E6C"/>
    <w:rsid w:val="3F80D5BF"/>
    <w:rsid w:val="3FB7B67C"/>
    <w:rsid w:val="41555D96"/>
    <w:rsid w:val="41740C5D"/>
    <w:rsid w:val="4188D526"/>
    <w:rsid w:val="419AC371"/>
    <w:rsid w:val="41C88243"/>
    <w:rsid w:val="420CAA97"/>
    <w:rsid w:val="421E164C"/>
    <w:rsid w:val="42ED01C1"/>
    <w:rsid w:val="440CC242"/>
    <w:rsid w:val="445A2EAC"/>
    <w:rsid w:val="44EB7C7A"/>
    <w:rsid w:val="45118681"/>
    <w:rsid w:val="45A1E8A0"/>
    <w:rsid w:val="45C528B0"/>
    <w:rsid w:val="46960E14"/>
    <w:rsid w:val="46ABD3C5"/>
    <w:rsid w:val="46FD5D3A"/>
    <w:rsid w:val="4709DDC3"/>
    <w:rsid w:val="476C0653"/>
    <w:rsid w:val="479B45B2"/>
    <w:rsid w:val="47CB288E"/>
    <w:rsid w:val="48CF1E2B"/>
    <w:rsid w:val="492DA92F"/>
    <w:rsid w:val="49516DF0"/>
    <w:rsid w:val="4980B861"/>
    <w:rsid w:val="4996F73F"/>
    <w:rsid w:val="4A4EB0BC"/>
    <w:rsid w:val="4A6D1B70"/>
    <w:rsid w:val="4A7AD966"/>
    <w:rsid w:val="4A81BB8A"/>
    <w:rsid w:val="4A8597D0"/>
    <w:rsid w:val="4B594731"/>
    <w:rsid w:val="4C896C3C"/>
    <w:rsid w:val="4CF2DDF4"/>
    <w:rsid w:val="4D040B42"/>
    <w:rsid w:val="4D384422"/>
    <w:rsid w:val="4D649CBC"/>
    <w:rsid w:val="4DD29BD3"/>
    <w:rsid w:val="4E07BEA2"/>
    <w:rsid w:val="4E526DF8"/>
    <w:rsid w:val="4E8FC29E"/>
    <w:rsid w:val="4F39C898"/>
    <w:rsid w:val="4F46AE8C"/>
    <w:rsid w:val="4F8D0283"/>
    <w:rsid w:val="508CF9B6"/>
    <w:rsid w:val="50E913BD"/>
    <w:rsid w:val="50F27130"/>
    <w:rsid w:val="50F2906B"/>
    <w:rsid w:val="50FE005A"/>
    <w:rsid w:val="5176C1BC"/>
    <w:rsid w:val="51E3E62A"/>
    <w:rsid w:val="520C9C02"/>
    <w:rsid w:val="523B9DF5"/>
    <w:rsid w:val="52478542"/>
    <w:rsid w:val="5255E93E"/>
    <w:rsid w:val="52602006"/>
    <w:rsid w:val="52677D8F"/>
    <w:rsid w:val="5267AA92"/>
    <w:rsid w:val="528AED7F"/>
    <w:rsid w:val="52A76662"/>
    <w:rsid w:val="52E99A86"/>
    <w:rsid w:val="531736AD"/>
    <w:rsid w:val="53505C9D"/>
    <w:rsid w:val="53A0BC78"/>
    <w:rsid w:val="53E0B4C6"/>
    <w:rsid w:val="53F06B51"/>
    <w:rsid w:val="5408A07F"/>
    <w:rsid w:val="5417A6C0"/>
    <w:rsid w:val="542B023E"/>
    <w:rsid w:val="54444062"/>
    <w:rsid w:val="54BCC7B7"/>
    <w:rsid w:val="550FA6CE"/>
    <w:rsid w:val="5515FA57"/>
    <w:rsid w:val="55642100"/>
    <w:rsid w:val="55865565"/>
    <w:rsid w:val="55AD6048"/>
    <w:rsid w:val="5611060B"/>
    <w:rsid w:val="5689B3FE"/>
    <w:rsid w:val="569DBD3A"/>
    <w:rsid w:val="56C00985"/>
    <w:rsid w:val="570FEF7D"/>
    <w:rsid w:val="57D5BC57"/>
    <w:rsid w:val="57E45EC0"/>
    <w:rsid w:val="58D7784C"/>
    <w:rsid w:val="59053156"/>
    <w:rsid w:val="5A18DAEA"/>
    <w:rsid w:val="5A24F6EA"/>
    <w:rsid w:val="5A2CE78C"/>
    <w:rsid w:val="5A767526"/>
    <w:rsid w:val="5AF3A1AF"/>
    <w:rsid w:val="5BCB0743"/>
    <w:rsid w:val="5C1D305C"/>
    <w:rsid w:val="5C6A0033"/>
    <w:rsid w:val="5CB16A3E"/>
    <w:rsid w:val="5CD6D8C3"/>
    <w:rsid w:val="5D30C17E"/>
    <w:rsid w:val="5D50CB70"/>
    <w:rsid w:val="5E21535C"/>
    <w:rsid w:val="5E25D6CD"/>
    <w:rsid w:val="5E41257C"/>
    <w:rsid w:val="5F5950DB"/>
    <w:rsid w:val="5F8666A9"/>
    <w:rsid w:val="5FA7E252"/>
    <w:rsid w:val="6012FDE2"/>
    <w:rsid w:val="609983C3"/>
    <w:rsid w:val="60C01C33"/>
    <w:rsid w:val="61032610"/>
    <w:rsid w:val="613D9AF5"/>
    <w:rsid w:val="616B206D"/>
    <w:rsid w:val="61AB8F10"/>
    <w:rsid w:val="61F8EC8C"/>
    <w:rsid w:val="62378CAC"/>
    <w:rsid w:val="62725A13"/>
    <w:rsid w:val="62F737CB"/>
    <w:rsid w:val="63322BC4"/>
    <w:rsid w:val="63CBAD58"/>
    <w:rsid w:val="63D170FF"/>
    <w:rsid w:val="63EED5A8"/>
    <w:rsid w:val="642CBCE0"/>
    <w:rsid w:val="65070E2E"/>
    <w:rsid w:val="650E2EE9"/>
    <w:rsid w:val="655910AC"/>
    <w:rsid w:val="65C5EF0B"/>
    <w:rsid w:val="65D9AC08"/>
    <w:rsid w:val="65F081B5"/>
    <w:rsid w:val="66953E02"/>
    <w:rsid w:val="66D025FA"/>
    <w:rsid w:val="66ECC4D9"/>
    <w:rsid w:val="673A0DCC"/>
    <w:rsid w:val="67758CC2"/>
    <w:rsid w:val="67F8440B"/>
    <w:rsid w:val="6809D1BD"/>
    <w:rsid w:val="68C0DE0B"/>
    <w:rsid w:val="692F5A2B"/>
    <w:rsid w:val="6930DF28"/>
    <w:rsid w:val="698FC80D"/>
    <w:rsid w:val="69C455B1"/>
    <w:rsid w:val="69F1CA28"/>
    <w:rsid w:val="6A386206"/>
    <w:rsid w:val="6B52D1A8"/>
    <w:rsid w:val="6C00F59D"/>
    <w:rsid w:val="6CA35A4F"/>
    <w:rsid w:val="6CFB35D6"/>
    <w:rsid w:val="6D5192FA"/>
    <w:rsid w:val="6DC96208"/>
    <w:rsid w:val="6DE18EF9"/>
    <w:rsid w:val="6E2C02E6"/>
    <w:rsid w:val="6EB5CD3E"/>
    <w:rsid w:val="6F467C5C"/>
    <w:rsid w:val="6FAC977C"/>
    <w:rsid w:val="701C5B98"/>
    <w:rsid w:val="701E45E5"/>
    <w:rsid w:val="70BC73EA"/>
    <w:rsid w:val="70DE40D0"/>
    <w:rsid w:val="70F1A1DA"/>
    <w:rsid w:val="716717D1"/>
    <w:rsid w:val="71DD62DF"/>
    <w:rsid w:val="71DF8E9C"/>
    <w:rsid w:val="72547E45"/>
    <w:rsid w:val="72CD83A7"/>
    <w:rsid w:val="72D0614B"/>
    <w:rsid w:val="72D1EA41"/>
    <w:rsid w:val="72FF0AE7"/>
    <w:rsid w:val="732831BF"/>
    <w:rsid w:val="73336E91"/>
    <w:rsid w:val="73447B9F"/>
    <w:rsid w:val="736AB6A7"/>
    <w:rsid w:val="7406E274"/>
    <w:rsid w:val="743EAD25"/>
    <w:rsid w:val="74DFEEE7"/>
    <w:rsid w:val="757EB414"/>
    <w:rsid w:val="75CDDE18"/>
    <w:rsid w:val="75E31347"/>
    <w:rsid w:val="75F33C67"/>
    <w:rsid w:val="76011277"/>
    <w:rsid w:val="762C4779"/>
    <w:rsid w:val="765C043F"/>
    <w:rsid w:val="766848C2"/>
    <w:rsid w:val="766DC03E"/>
    <w:rsid w:val="7690F9DF"/>
    <w:rsid w:val="76A1D586"/>
    <w:rsid w:val="76D5BE34"/>
    <w:rsid w:val="76F25FE0"/>
    <w:rsid w:val="77A0E7CD"/>
    <w:rsid w:val="7915A02C"/>
    <w:rsid w:val="796FBFFC"/>
    <w:rsid w:val="799BE9F7"/>
    <w:rsid w:val="79B1BE1D"/>
    <w:rsid w:val="79D9A188"/>
    <w:rsid w:val="79EEB2BE"/>
    <w:rsid w:val="79FD48C5"/>
    <w:rsid w:val="7AE65418"/>
    <w:rsid w:val="7B0492BA"/>
    <w:rsid w:val="7C1976B2"/>
    <w:rsid w:val="7C31DCFB"/>
    <w:rsid w:val="7C5772C7"/>
    <w:rsid w:val="7C5C5A1C"/>
    <w:rsid w:val="7C770D57"/>
    <w:rsid w:val="7C797967"/>
    <w:rsid w:val="7CB09957"/>
    <w:rsid w:val="7D1DE10E"/>
    <w:rsid w:val="7D57C5D9"/>
    <w:rsid w:val="7D86A6A0"/>
    <w:rsid w:val="7E9B1A6B"/>
    <w:rsid w:val="7E9D8D1A"/>
    <w:rsid w:val="7F1D4DFD"/>
    <w:rsid w:val="7F71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6BACFC"/>
  <w15:docId w15:val="{9A309D83-77D1-4BD3-B111-4087A496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05076"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7034FE"/>
    <w:pPr>
      <w:keepNext/>
      <w:keepLines/>
      <w:shd w:val="clear" w:color="auto" w:fill="1F4E79" w:themeFill="accent1" w:themeFillShade="80"/>
      <w:spacing w:before="240" w:after="240"/>
      <w:outlineLvl w:val="0"/>
    </w:pPr>
    <w:rPr>
      <w:rFonts w:ascii="Calibri" w:hAnsi="Calibri"/>
      <w:b/>
      <w:bCs/>
      <w:color w:val="FFFFFF" w:themeColor="background1"/>
      <w:sz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97CCA"/>
    <w:pPr>
      <w:keepNext/>
      <w:keepLines/>
      <w:numPr>
        <w:numId w:val="1"/>
      </w:numPr>
      <w:spacing w:before="240" w:after="240"/>
      <w:outlineLvl w:val="1"/>
    </w:pPr>
    <w:rPr>
      <w:rFonts w:ascii="Calibri" w:hAnsi="Calibri"/>
      <w:b/>
      <w:szCs w:val="26"/>
    </w:rPr>
  </w:style>
  <w:style w:type="paragraph" w:styleId="Nagwek3">
    <w:name w:val="heading 3"/>
    <w:basedOn w:val="Normalny"/>
    <w:next w:val="Normalny"/>
    <w:link w:val="Nagwek3Znak"/>
    <w:uiPriority w:val="99"/>
    <w:semiHidden/>
    <w:unhideWhenUsed/>
    <w:qFormat/>
    <w:rsid w:val="00747A65"/>
    <w:pPr>
      <w:keepNext/>
      <w:keepLines/>
      <w:spacing w:before="40"/>
      <w:outlineLvl w:val="2"/>
    </w:pPr>
    <w:rPr>
      <w:rFonts w:ascii="Times New Roman" w:hAnsi="Times New Roman"/>
      <w:b/>
      <w:bCs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47A65"/>
    <w:pPr>
      <w:keepNext/>
      <w:keepLines/>
      <w:spacing w:before="40"/>
      <w:outlineLvl w:val="3"/>
    </w:pPr>
    <w:rPr>
      <w:rFonts w:ascii="Cambria" w:hAnsi="Cambria"/>
      <w:b/>
      <w:bCs/>
      <w:i/>
      <w:iCs/>
      <w:color w:val="4F81BD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B16E8F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uiPriority w:val="99"/>
    <w:rsid w:val="001A02A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sid w:val="001A02A1"/>
    <w:rPr>
      <w:rFonts w:ascii="Segoe UI" w:hAnsi="Segoe UI" w:cs="Segoe UI"/>
      <w:sz w:val="18"/>
      <w:szCs w:val="18"/>
    </w:rPr>
  </w:style>
  <w:style w:type="paragraph" w:customStyle="1" w:styleId="Nagwek11">
    <w:name w:val="Nagłówek 11"/>
    <w:basedOn w:val="Normalny"/>
    <w:next w:val="Normalny"/>
    <w:autoRedefine/>
    <w:uiPriority w:val="99"/>
    <w:rsid w:val="00EA5187"/>
    <w:pPr>
      <w:spacing w:before="120" w:after="200" w:line="276" w:lineRule="auto"/>
    </w:pPr>
    <w:rPr>
      <w:rFonts w:ascii="Calibri" w:eastAsia="Calibri" w:hAnsi="Calibri" w:cs="Tahoma"/>
      <w:bCs/>
      <w:color w:val="000000"/>
      <w:sz w:val="22"/>
      <w:szCs w:val="22"/>
      <w:lang w:eastAsia="en-US"/>
    </w:rPr>
  </w:style>
  <w:style w:type="paragraph" w:customStyle="1" w:styleId="Nagwek21">
    <w:name w:val="Nagłówek 21"/>
    <w:basedOn w:val="Normalny"/>
    <w:next w:val="Normalny"/>
    <w:uiPriority w:val="9"/>
    <w:semiHidden/>
    <w:unhideWhenUsed/>
    <w:qFormat/>
    <w:rsid w:val="00747A65"/>
    <w:pPr>
      <w:keepNext/>
      <w:keepLines/>
      <w:spacing w:before="40" w:line="276" w:lineRule="auto"/>
      <w:outlineLvl w:val="1"/>
    </w:pPr>
    <w:rPr>
      <w:rFonts w:ascii="Cambria" w:hAnsi="Cambria"/>
      <w:color w:val="365F91"/>
      <w:sz w:val="26"/>
      <w:szCs w:val="26"/>
      <w:lang w:eastAsia="en-US"/>
    </w:rPr>
  </w:style>
  <w:style w:type="paragraph" w:customStyle="1" w:styleId="Nagwek41">
    <w:name w:val="Nagłówek 41"/>
    <w:basedOn w:val="Normalny"/>
    <w:next w:val="Normalny"/>
    <w:uiPriority w:val="9"/>
    <w:semiHidden/>
    <w:unhideWhenUsed/>
    <w:qFormat/>
    <w:rsid w:val="00747A65"/>
    <w:pPr>
      <w:keepNext/>
      <w:keepLines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eastAsia="en-US"/>
    </w:rPr>
  </w:style>
  <w:style w:type="numbering" w:customStyle="1" w:styleId="Bezlisty1">
    <w:name w:val="Bez listy1"/>
    <w:next w:val="Bezlisty"/>
    <w:uiPriority w:val="99"/>
    <w:semiHidden/>
    <w:unhideWhenUsed/>
    <w:rsid w:val="00747A65"/>
  </w:style>
  <w:style w:type="character" w:customStyle="1" w:styleId="Nagwek1Znak">
    <w:name w:val="Nagłówek 1 Znak"/>
    <w:basedOn w:val="Domylnaczcionkaakapitu"/>
    <w:link w:val="Nagwek1"/>
    <w:uiPriority w:val="99"/>
    <w:rsid w:val="007034FE"/>
    <w:rPr>
      <w:rFonts w:ascii="Calibri" w:hAnsi="Calibri"/>
      <w:b/>
      <w:bCs/>
      <w:color w:val="FFFFFF" w:themeColor="background1"/>
      <w:sz w:val="28"/>
      <w:szCs w:val="24"/>
      <w:shd w:val="clear" w:color="auto" w:fill="1F4E79" w:themeFill="accent1" w:themeFillShade="80"/>
    </w:rPr>
  </w:style>
  <w:style w:type="character" w:customStyle="1" w:styleId="Nagwek2Znak">
    <w:name w:val="Nagłówek 2 Znak"/>
    <w:basedOn w:val="Domylnaczcionkaakapitu"/>
    <w:link w:val="Nagwek2"/>
    <w:uiPriority w:val="9"/>
    <w:rsid w:val="00797CCA"/>
    <w:rPr>
      <w:rFonts w:ascii="Calibri" w:hAnsi="Calibri"/>
      <w:b/>
      <w:sz w:val="24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rsid w:val="00747A65"/>
    <w:rPr>
      <w:rFonts w:eastAsia="Times New Roman" w:cs="Times New Roman"/>
      <w:b/>
      <w:bCs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47A65"/>
    <w:rPr>
      <w:rFonts w:ascii="Cambria" w:eastAsia="Times New Roman" w:hAnsi="Cambria" w:cs="Times New Roman"/>
      <w:b/>
      <w:bCs/>
      <w:i/>
      <w:iCs/>
      <w:color w:val="4F81BD"/>
    </w:rPr>
  </w:style>
  <w:style w:type="paragraph" w:customStyle="1" w:styleId="Akapitzlist1">
    <w:name w:val="Akapit z listą1"/>
    <w:basedOn w:val="Normalny"/>
    <w:next w:val="Akapitzlist"/>
    <w:uiPriority w:val="34"/>
    <w:qFormat/>
    <w:rsid w:val="00747A65"/>
    <w:pPr>
      <w:spacing w:after="200" w:line="276" w:lineRule="auto"/>
      <w:ind w:left="720"/>
      <w:contextualSpacing/>
    </w:pPr>
    <w:rPr>
      <w:rFonts w:ascii="Times New Roman" w:eastAsia="Calibri" w:hAnsi="Times New Roman"/>
      <w:sz w:val="22"/>
      <w:szCs w:val="22"/>
      <w:lang w:eastAsia="en-US"/>
    </w:rPr>
  </w:style>
  <w:style w:type="paragraph" w:customStyle="1" w:styleId="Tekstprzypisu1">
    <w:name w:val="Tekst przypisu1"/>
    <w:basedOn w:val="Normalny"/>
    <w:next w:val="Tekstprzypisudolnego"/>
    <w:link w:val="TekstprzypisudolnegoZnak"/>
    <w:unhideWhenUsed/>
    <w:rsid w:val="00747A65"/>
    <w:rPr>
      <w:rFonts w:ascii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1"/>
    <w:rsid w:val="00747A65"/>
    <w:rPr>
      <w:rFonts w:ascii="Times New Roman" w:hAnsi="Times New Roman"/>
      <w:sz w:val="20"/>
      <w:szCs w:val="20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basedOn w:val="Domylnaczcionkaakapitu"/>
    <w:unhideWhenUsed/>
    <w:rsid w:val="00747A65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rsid w:val="00747A65"/>
    <w:rPr>
      <w:rFonts w:ascii="Arial" w:hAnsi="Arial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747A65"/>
    <w:rPr>
      <w:rFonts w:ascii="Arial" w:hAnsi="Arial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59"/>
    <w:rsid w:val="00747A6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747A65"/>
    <w:rPr>
      <w:color w:val="0563C1"/>
      <w:u w:val="single"/>
    </w:rPr>
  </w:style>
  <w:style w:type="paragraph" w:styleId="Tekstpodstawowy">
    <w:name w:val="Body Text"/>
    <w:basedOn w:val="Normalny"/>
    <w:link w:val="TekstpodstawowyZnak"/>
    <w:unhideWhenUsed/>
    <w:rsid w:val="00747A65"/>
    <w:pPr>
      <w:tabs>
        <w:tab w:val="left" w:pos="900"/>
      </w:tabs>
      <w:jc w:val="both"/>
    </w:pPr>
    <w:rPr>
      <w:rFonts w:ascii="Times New Roman" w:hAnsi="Times New Roman"/>
    </w:rPr>
  </w:style>
  <w:style w:type="character" w:customStyle="1" w:styleId="TekstpodstawowyZnak">
    <w:name w:val="Tekst podstawowy Znak"/>
    <w:basedOn w:val="Domylnaczcionkaakapitu"/>
    <w:link w:val="Tekstpodstawowy"/>
    <w:rsid w:val="00747A65"/>
    <w:rPr>
      <w:sz w:val="24"/>
      <w:szCs w:val="24"/>
    </w:rPr>
  </w:style>
  <w:style w:type="paragraph" w:styleId="Tekstpodstawowy3">
    <w:name w:val="Body Text 3"/>
    <w:basedOn w:val="Normalny"/>
    <w:link w:val="Tekstpodstawowy3Znak"/>
    <w:unhideWhenUsed/>
    <w:rsid w:val="00747A65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47A65"/>
    <w:rPr>
      <w:sz w:val="16"/>
      <w:szCs w:val="16"/>
    </w:rPr>
  </w:style>
  <w:style w:type="character" w:styleId="Odwoaniedokomentarza">
    <w:name w:val="annotation reference"/>
    <w:basedOn w:val="Domylnaczcionkaakapitu"/>
    <w:unhideWhenUsed/>
    <w:rsid w:val="00747A65"/>
    <w:rPr>
      <w:sz w:val="16"/>
      <w:szCs w:val="16"/>
    </w:rPr>
  </w:style>
  <w:style w:type="paragraph" w:customStyle="1" w:styleId="Tekstkomentarza1">
    <w:name w:val="Tekst komentarza1"/>
    <w:basedOn w:val="Normalny"/>
    <w:next w:val="Tekstkomentarza"/>
    <w:link w:val="TekstkomentarzaZnak"/>
    <w:uiPriority w:val="99"/>
    <w:unhideWhenUsed/>
    <w:rsid w:val="00747A65"/>
    <w:pPr>
      <w:spacing w:after="200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1"/>
    <w:rsid w:val="00747A65"/>
    <w:rPr>
      <w:rFonts w:ascii="Times New Roman" w:hAnsi="Times New Roman"/>
      <w:sz w:val="20"/>
      <w:szCs w:val="20"/>
    </w:rPr>
  </w:style>
  <w:style w:type="paragraph" w:customStyle="1" w:styleId="Tematkomentarza1">
    <w:name w:val="Temat komentarza1"/>
    <w:basedOn w:val="Tekstkomentarza"/>
    <w:next w:val="Tekstkomentarza"/>
    <w:uiPriority w:val="99"/>
    <w:semiHidden/>
    <w:unhideWhenUsed/>
    <w:rsid w:val="00747A65"/>
    <w:pPr>
      <w:spacing w:after="200"/>
    </w:pPr>
    <w:rPr>
      <w:rFonts w:ascii="Times New Roman" w:eastAsia="Calibri" w:hAnsi="Times New Roman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7A65"/>
    <w:rPr>
      <w:rFonts w:ascii="Times New Roman" w:hAnsi="Times New Roman"/>
      <w:b/>
      <w:bCs/>
      <w:sz w:val="20"/>
      <w:szCs w:val="20"/>
    </w:rPr>
  </w:style>
  <w:style w:type="paragraph" w:customStyle="1" w:styleId="Nagwekspisutreci1">
    <w:name w:val="Nagłówek spisu treści1"/>
    <w:basedOn w:val="Nagwek1"/>
    <w:next w:val="Normalny"/>
    <w:uiPriority w:val="39"/>
    <w:unhideWhenUsed/>
    <w:qFormat/>
    <w:rsid w:val="00747A65"/>
  </w:style>
  <w:style w:type="paragraph" w:styleId="Spistreci2">
    <w:name w:val="toc 2"/>
    <w:basedOn w:val="Normalny"/>
    <w:next w:val="Normalny"/>
    <w:autoRedefine/>
    <w:uiPriority w:val="39"/>
    <w:unhideWhenUsed/>
    <w:rsid w:val="00747A65"/>
    <w:pPr>
      <w:tabs>
        <w:tab w:val="left" w:pos="660"/>
        <w:tab w:val="right" w:leader="dot" w:pos="9485"/>
      </w:tabs>
      <w:spacing w:after="100" w:line="276" w:lineRule="auto"/>
      <w:ind w:left="220"/>
    </w:pPr>
    <w:rPr>
      <w:rFonts w:ascii="Calibri" w:hAnsi="Calibri"/>
      <w:b/>
      <w:bCs/>
      <w:iCs/>
      <w:noProof/>
      <w:sz w:val="22"/>
      <w:szCs w:val="22"/>
      <w:lang w:eastAsia="en-US"/>
    </w:rPr>
  </w:style>
  <w:style w:type="paragraph" w:customStyle="1" w:styleId="Spistreci11">
    <w:name w:val="Spis treści 11"/>
    <w:basedOn w:val="Normalny"/>
    <w:next w:val="Normalny"/>
    <w:autoRedefine/>
    <w:uiPriority w:val="39"/>
    <w:unhideWhenUsed/>
    <w:rsid w:val="00747A65"/>
    <w:pPr>
      <w:tabs>
        <w:tab w:val="right" w:leader="dot" w:pos="9485"/>
      </w:tabs>
      <w:spacing w:after="100" w:line="276" w:lineRule="auto"/>
      <w:ind w:left="142"/>
    </w:pPr>
    <w:rPr>
      <w:rFonts w:ascii="Times New Roman" w:eastAsia="Calibri" w:hAnsi="Times New Roman"/>
      <w:sz w:val="22"/>
      <w:szCs w:val="22"/>
      <w:lang w:eastAsia="en-US"/>
    </w:rPr>
  </w:style>
  <w:style w:type="paragraph" w:customStyle="1" w:styleId="Spistreci31">
    <w:name w:val="Spis treści 31"/>
    <w:basedOn w:val="Normalny"/>
    <w:next w:val="Normalny"/>
    <w:autoRedefine/>
    <w:uiPriority w:val="39"/>
    <w:unhideWhenUsed/>
    <w:rsid w:val="00747A65"/>
    <w:pPr>
      <w:spacing w:after="100" w:line="276" w:lineRule="auto"/>
      <w:ind w:left="440"/>
    </w:pPr>
    <w:rPr>
      <w:rFonts w:ascii="Times New Roman" w:eastAsia="Calibri" w:hAnsi="Times New Roman"/>
      <w:sz w:val="22"/>
      <w:szCs w:val="22"/>
      <w:lang w:eastAsia="en-US"/>
    </w:rPr>
  </w:style>
  <w:style w:type="character" w:styleId="Tytuksiki">
    <w:name w:val="Book Title"/>
    <w:basedOn w:val="Domylnaczcionkaakapitu"/>
    <w:uiPriority w:val="33"/>
    <w:qFormat/>
    <w:rsid w:val="00747A65"/>
    <w:rPr>
      <w:b/>
      <w:bCs/>
      <w:i/>
      <w:iCs/>
      <w:spacing w:val="5"/>
    </w:rPr>
  </w:style>
  <w:style w:type="character" w:customStyle="1" w:styleId="Nagwek1Znak1">
    <w:name w:val="Nagłówek 1 Znak1"/>
    <w:basedOn w:val="Domylnaczcionkaakapitu"/>
    <w:rsid w:val="00747A6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1">
    <w:name w:val="Nagłówek 2 Znak1"/>
    <w:basedOn w:val="Domylnaczcionkaakapitu"/>
    <w:semiHidden/>
    <w:rsid w:val="00747A6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1">
    <w:name w:val="Nagłówek 3 Znak1"/>
    <w:basedOn w:val="Domylnaczcionkaakapitu"/>
    <w:semiHidden/>
    <w:rsid w:val="00747A6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1">
    <w:name w:val="Nagłówek 4 Znak1"/>
    <w:basedOn w:val="Domylnaczcionkaakapitu"/>
    <w:semiHidden/>
    <w:rsid w:val="00747A6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paragraph" w:styleId="Akapitzlist">
    <w:name w:val="List Paragraph"/>
    <w:aliases w:val="Paragraf,Punkt 1.1,List Paragraph"/>
    <w:basedOn w:val="Normalny"/>
    <w:link w:val="AkapitzlistZnak"/>
    <w:uiPriority w:val="34"/>
    <w:qFormat/>
    <w:rsid w:val="00747A65"/>
    <w:pPr>
      <w:ind w:left="720"/>
      <w:contextualSpacing/>
    </w:p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1"/>
    <w:rsid w:val="00747A65"/>
    <w:rPr>
      <w:sz w:val="20"/>
      <w:szCs w:val="20"/>
    </w:rPr>
  </w:style>
  <w:style w:type="character" w:customStyle="1" w:styleId="TekstprzypisudolnegoZnak1">
    <w:name w:val="Tekst przypisu dolnego Znak1"/>
    <w:aliases w:val="Podrozdział Znak1,Footnote Znak1,Podrozdzia3 Znak1,PRZYPISKI Znak1,Tekst przypisu Znak Znak Znak Znak Znak2,Tekst przypisu Znak Znak Znak Znak Znak Znak1,Tekst przypisu Znak Znak Znak Znak Znak Znak Znak Znak1,Fußnote Znak1"/>
    <w:basedOn w:val="Domylnaczcionkaakapitu"/>
    <w:link w:val="Tekstprzypisudolnego"/>
    <w:rsid w:val="00747A65"/>
    <w:rPr>
      <w:rFonts w:ascii="Arial" w:hAnsi="Arial"/>
    </w:rPr>
  </w:style>
  <w:style w:type="table" w:styleId="Tabela-Siatka">
    <w:name w:val="Table Grid"/>
    <w:basedOn w:val="Standardowy"/>
    <w:rsid w:val="00747A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1"/>
    <w:rsid w:val="00747A65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rsid w:val="00747A65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747A65"/>
    <w:rPr>
      <w:rFonts w:ascii="Times New Roman" w:hAnsi="Times New Roman"/>
      <w:b/>
      <w:bCs/>
    </w:rPr>
  </w:style>
  <w:style w:type="character" w:customStyle="1" w:styleId="TematkomentarzaZnak1">
    <w:name w:val="Temat komentarza Znak1"/>
    <w:basedOn w:val="TekstkomentarzaZnak1"/>
    <w:rsid w:val="00747A65"/>
    <w:rPr>
      <w:rFonts w:ascii="Arial" w:hAnsi="Arial"/>
      <w:b/>
      <w:bCs/>
    </w:rPr>
  </w:style>
  <w:style w:type="paragraph" w:styleId="Spistreci1">
    <w:name w:val="toc 1"/>
    <w:basedOn w:val="Normalny"/>
    <w:next w:val="Normalny"/>
    <w:autoRedefine/>
    <w:uiPriority w:val="39"/>
    <w:unhideWhenUsed/>
    <w:rsid w:val="004815D7"/>
    <w:pPr>
      <w:spacing w:after="100"/>
    </w:pPr>
  </w:style>
  <w:style w:type="character" w:customStyle="1" w:styleId="AkapitzlistZnak">
    <w:name w:val="Akapit z listą Znak"/>
    <w:aliases w:val="Paragraf Znak,Punkt 1.1 Znak,List Paragraph Znak"/>
    <w:link w:val="Akapitzlist"/>
    <w:uiPriority w:val="34"/>
    <w:locked/>
    <w:rsid w:val="00443635"/>
    <w:rPr>
      <w:rFonts w:ascii="Arial" w:hAnsi="Arial"/>
      <w:sz w:val="24"/>
      <w:szCs w:val="24"/>
    </w:rPr>
  </w:style>
  <w:style w:type="character" w:styleId="Pogrubienie">
    <w:name w:val="Strong"/>
    <w:basedOn w:val="Domylnaczcionkaakapitu"/>
    <w:qFormat/>
    <w:rsid w:val="00C95982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B466C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B619B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A57E3E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4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gfis.pl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https://www.bip.gdansk.pl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stowarzyszeniewaga.p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://www.impuls.org.pl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cpk.org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twardokus\Desktop\listownik-Pomorskie-FE-UMWP-UE-EFRR-RPO2014-2020-2018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dfcf931d7910671b918132f4d8ed10d7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84415e7b64944131c2f25091dbc486c0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425f0d7-599d-41df-96d9-67c8e18e8c20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EE60619-3DE0-4AB6-8073-3B3E310C584E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4F690A7E-D5BB-4079-86C6-197017DC20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122E81-963B-4791-BF4D-48FC510B6CA4}"/>
</file>

<file path=customXml/itemProps4.xml><?xml version="1.0" encoding="utf-8"?>
<ds:datastoreItem xmlns:ds="http://schemas.openxmlformats.org/officeDocument/2006/customXml" ds:itemID="{78B28C9F-497F-4865-8CBD-E328A3761DAF}">
  <ds:schemaRefs>
    <ds:schemaRef ds:uri="http://schemas.microsoft.com/office/2006/metadata/properties"/>
    <ds:schemaRef ds:uri="http://schemas.microsoft.com/office/infopath/2007/PartnerControls"/>
    <ds:schemaRef ds:uri="de471b24-1a2e-4bf0-a271-abd16f6a9fb0"/>
    <ds:schemaRef ds:uri="6b5fd0d1-f229-47a2-9878-acf8b2df5c91"/>
  </ds:schemaRefs>
</ds:datastoreItem>
</file>

<file path=customXml/itemProps5.xml><?xml version="1.0" encoding="utf-8"?>
<ds:datastoreItem xmlns:ds="http://schemas.openxmlformats.org/officeDocument/2006/customXml" ds:itemID="{F3E3847E-763A-44DE-BBFF-F44924A6F4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listownik-Pomorskie-FE-UMWP-UE-EFRR-RPO2014-2020-2018</Template>
  <TotalTime>1221</TotalTime>
  <Pages>5</Pages>
  <Words>1736</Words>
  <Characters>10420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 do Regulaminu_wzór umowy o partnerstwie - projekty rozliczane w oparciu o kwoty ryczałtowe</vt:lpstr>
    </vt:vector>
  </TitlesOfParts>
  <Company>UMWP</Company>
  <LinksUpToDate>false</LinksUpToDate>
  <CharactersWithSpaces>12132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do Regulaminu_wzór umowy o partnerstwie - projekty rozliczane w oparciu o kwoty ryczałtowe</dc:title>
  <dc:subject>Wzór umowy o partnerstwie ryczałt</dc:subject>
  <dc:creator>Twardokus Marcin</dc:creator>
  <cp:keywords>załącznik;regulamin; umowa;partnerstwo;wzór;ryczałt</cp:keywords>
  <dc:description/>
  <cp:lastModifiedBy>Wałęsa Ewelina</cp:lastModifiedBy>
  <cp:revision>139</cp:revision>
  <cp:lastPrinted>2025-11-04T14:25:00Z</cp:lastPrinted>
  <dcterms:created xsi:type="dcterms:W3CDTF">2025-10-13T11:54:00Z</dcterms:created>
  <dcterms:modified xsi:type="dcterms:W3CDTF">2025-11-04T14:40:00Z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