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dec="http://schemas.microsoft.com/office/drawing/2017/decorative" xmlns:a14="http://schemas.microsoft.com/office/drawing/2010/main" mc:Ignorable="w14 w15 w16se w16cid w16 w16cex w16sdtdh w16sdtfl w16du wp14">
  <w:body>
    <w:bookmarkStart w:name="_Toc53578004" w:id="0"/>
    <w:bookmarkStart w:name="_Toc53577686" w:id="1"/>
    <w:bookmarkStart w:name="_Toc56442099" w:id="2"/>
    <w:p w:rsidRPr="007F406F" w:rsidR="00EB05DF" w:rsidP="007F406F" w:rsidRDefault="009656D9" w14:paraId="088F4E16" w14:textId="3A268C71">
      <w:pPr>
        <w:tabs>
          <w:tab w:val="right" w:pos="9072"/>
        </w:tabs>
        <w:spacing w:after="240"/>
        <w:rPr>
          <w:rFonts w:ascii="Calibri" w:hAnsi="Calibri" w:cs="Calibri"/>
          <w:b/>
          <w:sz w:val="22"/>
          <w:szCs w:val="22"/>
        </w:rPr>
      </w:pPr>
      <w:r w:rsidRPr="00FD6757">
        <w:rPr>
          <w:rFonts w:ascii="Calibri" w:hAnsi="Calibri" w:cs="Calibri"/>
          <w:noProof/>
          <w:sz w:val="22"/>
          <w:szCs w:val="22"/>
        </w:rPr>
        <mc:AlternateContent>
          <mc:Choice Requires="wps">
            <w:drawing>
              <wp:anchor distT="0" distB="0" distL="114300" distR="114300" simplePos="0" relativeHeight="251659264" behindDoc="0" locked="0" layoutInCell="1" allowOverlap="1" wp14:anchorId="68CFB14F" wp14:editId="511FAF41">
                <wp:simplePos x="0" y="0"/>
                <wp:positionH relativeFrom="column">
                  <wp:posOffset>0</wp:posOffset>
                </wp:positionH>
                <wp:positionV relativeFrom="paragraph">
                  <wp:posOffset>-635</wp:posOffset>
                </wp:positionV>
                <wp:extent cx="5760720" cy="0"/>
                <wp:effectExtent l="0" t="0" r="0" b="0"/>
                <wp:wrapNone/>
                <wp:docPr id="4" name="AutoShap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w14:anchorId="6591C5B1">
              <v:shapetype id="_x0000_t32" coordsize="21600,21600" o:oned="t" filled="f" o:spt="32" path="m,l21600,21600e" w14:anchorId="3B1745CF">
                <v:path fillok="f" arrowok="t" o:connecttype="none"/>
                <o:lock v:ext="edit" shapetype="t"/>
              </v:shapetype>
              <v:shape id="AutoShape 2" style="position:absolute;margin-left:0;margin-top:-.05pt;width:453.6pt;height:0;z-index:251659264;visibility:visible;mso-wrap-style:square;mso-wrap-distance-left:9pt;mso-wrap-distance-top:0;mso-wrap-distance-right:9pt;mso-wrap-distance-bottom:0;mso-position-horizontal:absolute;mso-position-horizontal-relative:text;mso-position-vertical:absolute;mso-position-vertical-relative:text"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"/>
            </w:pict>
          </mc:Fallback>
        </mc:AlternateContent>
      </w:r>
      <w:bookmarkEnd w:id="0"/>
      <w:bookmarkEnd w:id="1"/>
      <w:bookmarkEnd w:id="2"/>
      <w:r w:rsidRPr="00FD6757" w:rsidR="00D87A96">
        <w:rPr>
          <w:rFonts w:ascii="Calibri" w:hAnsi="Calibri" w:cs="Calibri"/>
          <w:sz w:val="22"/>
          <w:szCs w:val="22"/>
        </w:rPr>
        <w:t xml:space="preserve">Załącznik nr </w:t>
      </w:r>
      <w:r w:rsidRPr="00FD6757" w:rsidR="00A7711D">
        <w:rPr>
          <w:rFonts w:ascii="Calibri" w:hAnsi="Calibri" w:cs="Calibri"/>
          <w:sz w:val="22"/>
          <w:szCs w:val="22"/>
        </w:rPr>
        <w:t>1</w:t>
      </w:r>
      <w:r w:rsidRPr="00FD6757" w:rsidR="00C0160C">
        <w:rPr>
          <w:rFonts w:ascii="Calibri" w:hAnsi="Calibri" w:cs="Calibri"/>
          <w:sz w:val="22"/>
          <w:szCs w:val="22"/>
        </w:rPr>
        <w:t xml:space="preserve"> do Regulaminu Rekrutacji i Uczestnictwa</w:t>
      </w:r>
    </w:p>
    <w:p w:rsidRPr="00FD6757" w:rsidR="00AE6AC4" w:rsidP="00CF01D1" w:rsidRDefault="00CF01D1" w14:paraId="1195B074" w14:textId="6B71D1EC">
      <w:pPr>
        <w:jc w:val="center"/>
        <w:rPr>
          <w:rFonts w:ascii="Calibri" w:hAnsi="Calibri" w:cs="Calibri"/>
          <w:b/>
          <w:bCs/>
          <w:sz w:val="22"/>
          <w:szCs w:val="22"/>
        </w:rPr>
      </w:pPr>
      <w:r w:rsidRPr="00FD6757">
        <w:rPr>
          <w:rFonts w:ascii="Calibri" w:hAnsi="Calibri" w:cs="Calibri"/>
          <w:b/>
          <w:bCs/>
          <w:sz w:val="22"/>
          <w:szCs w:val="22"/>
        </w:rPr>
        <w:t>FORMULARZ REKRUTACYJNY</w:t>
      </w:r>
    </w:p>
    <w:p w:rsidRPr="00FD6757" w:rsidR="00845343" w:rsidP="00845343" w:rsidRDefault="00845343" w14:paraId="0EC07BBF" w14:textId="29015909">
      <w:pPr>
        <w:jc w:val="both"/>
        <w:rPr>
          <w:rFonts w:ascii="Calibri" w:hAnsi="Calibri" w:cs="Calibri"/>
          <w:sz w:val="22"/>
          <w:szCs w:val="22"/>
        </w:rPr>
      </w:pPr>
      <w:r w:rsidRPr="00FD6757">
        <w:rPr>
          <w:rFonts w:ascii="Calibri" w:hAnsi="Calibri" w:cs="Calibri"/>
          <w:sz w:val="22"/>
          <w:szCs w:val="22"/>
        </w:rPr>
        <w:t>w projekcie: „Kobieta w Równowadze: Zdrowie i Rozwój Zawodowy” dofinansowanym ze środków Funduszy europejskich dla silnego społecznie Pomorza (EFS+) w ramach programu regionalnego Fundusze Europejskie dla Pomorza 2021-2027, Działanie 5.4. Kobiety na rynku pracy.</w:t>
      </w:r>
    </w:p>
    <w:p w:rsidRPr="00FD6757" w:rsidR="00F57277" w:rsidP="00845343" w:rsidRDefault="00F57277" w14:paraId="3C2A93BD" w14:textId="77777777">
      <w:pPr>
        <w:rPr>
          <w:rFonts w:ascii="Calibri" w:hAnsi="Calibri" w:cs="Calibri"/>
          <w:b/>
          <w:bCs/>
          <w:sz w:val="22"/>
          <w:szCs w:val="22"/>
        </w:rPr>
      </w:pPr>
    </w:p>
    <w:tbl>
      <w:tblPr>
        <w:tblStyle w:val="Tabela-Siatka"/>
        <w:tblW w:w="0" w:type="auto"/>
        <w:tblLook w:val="04A0" w:firstRow="1" w:lastRow="0" w:firstColumn="1" w:lastColumn="0" w:noHBand="0" w:noVBand="1"/>
      </w:tblPr>
      <w:tblGrid>
        <w:gridCol w:w="2689"/>
        <w:gridCol w:w="6371"/>
      </w:tblGrid>
      <w:tr w:rsidR="00BF3A99" w:rsidTr="006B2CDA" w14:paraId="3B8C8B3E" w14:textId="77777777">
        <w:tc>
          <w:tcPr>
            <w:tcW w:w="9060" w:type="dxa"/>
            <w:gridSpan w:val="2"/>
          </w:tcPr>
          <w:p w:rsidR="00BF3A99" w:rsidP="009B7DAD" w:rsidRDefault="009B7DAD" w14:paraId="3A50745B" w14:textId="1C522086">
            <w:pPr>
              <w:jc w:val="center"/>
              <w:rPr>
                <w:rFonts w:eastAsia="Calibri" w:asciiTheme="minorHAnsi" w:hAnsiTheme="minorHAnsi" w:cstheme="minorHAnsi"/>
                <w:b/>
                <w:bCs/>
                <w:color w:val="FFFFFF" w:themeColor="background1"/>
                <w:sz w:val="22"/>
                <w:szCs w:val="22"/>
                <w:lang w:eastAsia="en-US"/>
              </w:rPr>
            </w:pPr>
            <w:r>
              <w:rPr>
                <w:rFonts w:eastAsia="Calibri" w:asciiTheme="minorHAnsi" w:hAnsiTheme="minorHAnsi" w:cstheme="minorHAnsi"/>
                <w:b/>
                <w:bCs/>
                <w:sz w:val="22"/>
                <w:szCs w:val="22"/>
                <w:lang w:eastAsia="en-US"/>
              </w:rPr>
              <w:t>WYPEŁNIA PRZYJMUJĄCY FORMULARZ</w:t>
            </w:r>
          </w:p>
        </w:tc>
      </w:tr>
      <w:tr w:rsidR="00BF3A99" w:rsidTr="009B7DAD" w14:paraId="0A0B857F" w14:textId="77777777">
        <w:tc>
          <w:tcPr>
            <w:tcW w:w="2689" w:type="dxa"/>
            <w:shd w:val="clear" w:color="auto" w:fill="F2F2F2" w:themeFill="background1" w:themeFillShade="F2"/>
          </w:tcPr>
          <w:p w:rsidRPr="009B7DAD" w:rsidR="009B7DAD" w:rsidP="009B7DAD" w:rsidRDefault="009B7DAD" w14:paraId="358B4CA5" w14:textId="77777777">
            <w:pPr>
              <w:rPr>
                <w:rFonts w:eastAsia="Calibri" w:asciiTheme="minorHAnsi" w:hAnsiTheme="minorHAnsi" w:cstheme="minorHAnsi"/>
                <w:b/>
                <w:bCs/>
                <w:color w:val="FFFFFF" w:themeColor="background1"/>
                <w:sz w:val="22"/>
                <w:szCs w:val="22"/>
                <w:lang w:eastAsia="en-US"/>
              </w:rPr>
            </w:pPr>
          </w:p>
          <w:p w:rsidRPr="009B7DAD" w:rsidR="009B7DAD" w:rsidP="009B7DAD" w:rsidRDefault="009B7DAD" w14:paraId="19C6AE9B" w14:textId="07361B21">
            <w:pPr>
              <w:rPr>
                <w:rFonts w:eastAsia="Calibri" w:asciiTheme="minorHAnsi" w:hAnsiTheme="minorHAnsi" w:cstheme="minorHAnsi"/>
                <w:b/>
                <w:bCs/>
                <w:sz w:val="22"/>
                <w:szCs w:val="22"/>
                <w:lang w:eastAsia="en-US"/>
              </w:rPr>
            </w:pPr>
            <w:r w:rsidRPr="009B7DAD">
              <w:rPr>
                <w:rFonts w:eastAsia="Calibri" w:asciiTheme="minorHAnsi" w:hAnsiTheme="minorHAnsi" w:cstheme="minorHAnsi"/>
                <w:b/>
                <w:bCs/>
                <w:sz w:val="22"/>
                <w:szCs w:val="22"/>
                <w:lang w:eastAsia="en-US"/>
              </w:rPr>
              <w:t>Numer zgłoszenia</w:t>
            </w:r>
          </w:p>
        </w:tc>
        <w:tc>
          <w:tcPr>
            <w:tcW w:w="6371" w:type="dxa"/>
          </w:tcPr>
          <w:p w:rsidR="00BF3A99" w:rsidP="00564101" w:rsidRDefault="00BF3A99" w14:paraId="7625250E" w14:textId="77777777">
            <w:pPr>
              <w:rPr>
                <w:rFonts w:eastAsia="Calibri" w:asciiTheme="minorHAnsi" w:hAnsiTheme="minorHAnsi" w:cstheme="minorHAnsi"/>
                <w:b/>
                <w:bCs/>
                <w:color w:val="FFFFFF" w:themeColor="background1"/>
                <w:sz w:val="22"/>
                <w:szCs w:val="22"/>
                <w:lang w:eastAsia="en-US"/>
              </w:rPr>
            </w:pPr>
          </w:p>
        </w:tc>
      </w:tr>
      <w:tr w:rsidR="00BF3A99" w:rsidTr="009B7DAD" w14:paraId="1AA11C1D" w14:textId="77777777">
        <w:tc>
          <w:tcPr>
            <w:tcW w:w="2689" w:type="dxa"/>
            <w:shd w:val="clear" w:color="auto" w:fill="F2F2F2" w:themeFill="background1" w:themeFillShade="F2"/>
          </w:tcPr>
          <w:p w:rsidRPr="009B7DAD" w:rsidR="009B7DAD" w:rsidP="009B7DAD" w:rsidRDefault="009B7DAD" w14:paraId="4381276C" w14:textId="50590590">
            <w:pPr>
              <w:rPr>
                <w:rFonts w:eastAsia="Calibri" w:asciiTheme="minorHAnsi" w:hAnsiTheme="minorHAnsi" w:cstheme="minorHAnsi"/>
                <w:b/>
                <w:bCs/>
                <w:sz w:val="22"/>
                <w:szCs w:val="22"/>
                <w:lang w:eastAsia="en-US"/>
              </w:rPr>
            </w:pPr>
          </w:p>
          <w:p w:rsidRPr="009B7DAD" w:rsidR="009B7DAD" w:rsidP="009B7DAD" w:rsidRDefault="009B7DAD" w14:paraId="770D12E7" w14:textId="4431FC71">
            <w:pPr>
              <w:rPr>
                <w:rFonts w:eastAsia="Calibri" w:asciiTheme="minorHAnsi" w:hAnsiTheme="minorHAnsi" w:cstheme="minorHAnsi"/>
                <w:b/>
                <w:bCs/>
                <w:sz w:val="22"/>
                <w:szCs w:val="22"/>
                <w:lang w:eastAsia="en-US"/>
              </w:rPr>
            </w:pPr>
            <w:r w:rsidRPr="009B7DAD">
              <w:rPr>
                <w:rFonts w:eastAsia="Calibri" w:asciiTheme="minorHAnsi" w:hAnsiTheme="minorHAnsi" w:cstheme="minorHAnsi"/>
                <w:b/>
                <w:bCs/>
                <w:sz w:val="22"/>
                <w:szCs w:val="22"/>
                <w:lang w:eastAsia="en-US"/>
              </w:rPr>
              <w:t>Data przyjęcia zgłoszenia</w:t>
            </w:r>
          </w:p>
        </w:tc>
        <w:tc>
          <w:tcPr>
            <w:tcW w:w="6371" w:type="dxa"/>
          </w:tcPr>
          <w:p w:rsidR="00BF3A99" w:rsidP="00564101" w:rsidRDefault="00BF3A99" w14:paraId="4B9B29D8" w14:textId="77777777">
            <w:pPr>
              <w:rPr>
                <w:rFonts w:eastAsia="Calibri" w:asciiTheme="minorHAnsi" w:hAnsiTheme="minorHAnsi" w:cstheme="minorHAnsi"/>
                <w:b/>
                <w:bCs/>
                <w:color w:val="FFFFFF" w:themeColor="background1"/>
                <w:sz w:val="22"/>
                <w:szCs w:val="22"/>
                <w:lang w:eastAsia="en-US"/>
              </w:rPr>
            </w:pPr>
          </w:p>
        </w:tc>
      </w:tr>
      <w:tr w:rsidR="00BF3A99" w:rsidTr="009B7DAD" w14:paraId="619082E6" w14:textId="77777777">
        <w:tc>
          <w:tcPr>
            <w:tcW w:w="2689" w:type="dxa"/>
            <w:shd w:val="clear" w:color="auto" w:fill="F2F2F2" w:themeFill="background1" w:themeFillShade="F2"/>
          </w:tcPr>
          <w:p w:rsidRPr="009B7DAD" w:rsidR="009B7DAD" w:rsidP="009B7DAD" w:rsidRDefault="009B7DAD" w14:paraId="36EA87E8" w14:textId="77777777">
            <w:pPr>
              <w:rPr>
                <w:rFonts w:eastAsia="Calibri" w:asciiTheme="minorHAnsi" w:hAnsiTheme="minorHAnsi" w:cstheme="minorHAnsi"/>
                <w:b/>
                <w:bCs/>
                <w:color w:val="FFFFFF" w:themeColor="background1"/>
                <w:sz w:val="22"/>
                <w:szCs w:val="22"/>
                <w:lang w:eastAsia="en-US"/>
              </w:rPr>
            </w:pPr>
          </w:p>
          <w:p w:rsidRPr="009B7DAD" w:rsidR="00BF3A99" w:rsidP="009B7DAD" w:rsidRDefault="009B7DAD" w14:paraId="31C03371" w14:textId="5EDBC8FA">
            <w:pPr>
              <w:rPr>
                <w:rFonts w:eastAsia="Calibri" w:asciiTheme="minorHAnsi" w:hAnsiTheme="minorHAnsi" w:cstheme="minorHAnsi"/>
                <w:b/>
                <w:bCs/>
                <w:color w:val="FFFFFF" w:themeColor="background1"/>
                <w:sz w:val="22"/>
                <w:szCs w:val="22"/>
                <w:lang w:eastAsia="en-US"/>
              </w:rPr>
            </w:pPr>
            <w:r w:rsidRPr="009B7DAD">
              <w:rPr>
                <w:rFonts w:eastAsia="Calibri" w:asciiTheme="minorHAnsi" w:hAnsiTheme="minorHAnsi" w:cstheme="minorHAnsi"/>
                <w:b/>
                <w:bCs/>
                <w:sz w:val="22"/>
                <w:szCs w:val="22"/>
                <w:lang w:eastAsia="en-US"/>
              </w:rPr>
              <w:t>Przyjmujący</w:t>
            </w:r>
          </w:p>
        </w:tc>
        <w:tc>
          <w:tcPr>
            <w:tcW w:w="6371" w:type="dxa"/>
          </w:tcPr>
          <w:p w:rsidR="00BF3A99" w:rsidP="00564101" w:rsidRDefault="00BF3A99" w14:paraId="358244A7" w14:textId="144769C4">
            <w:pPr>
              <w:rPr>
                <w:rFonts w:eastAsia="Calibri" w:asciiTheme="minorHAnsi" w:hAnsiTheme="minorHAnsi" w:cstheme="minorHAnsi"/>
                <w:b/>
                <w:bCs/>
                <w:color w:val="FFFFFF" w:themeColor="background1"/>
                <w:sz w:val="22"/>
                <w:szCs w:val="22"/>
                <w:lang w:eastAsia="en-US"/>
              </w:rPr>
            </w:pPr>
          </w:p>
        </w:tc>
      </w:tr>
    </w:tbl>
    <w:p w:rsidR="006B4267" w:rsidP="00564101" w:rsidRDefault="006B4267" w14:paraId="1800E914" w14:textId="540945B0">
      <w:pPr>
        <w:rPr>
          <w:rFonts w:eastAsia="Calibri" w:asciiTheme="minorHAnsi" w:hAnsiTheme="minorHAnsi" w:cstheme="minorHAnsi"/>
          <w:b/>
          <w:bCs/>
          <w:color w:val="FFFFFF" w:themeColor="background1"/>
          <w:sz w:val="22"/>
          <w:szCs w:val="22"/>
          <w:lang w:eastAsia="en-US"/>
        </w:rPr>
      </w:pPr>
    </w:p>
    <w:p w:rsidR="004A1858" w:rsidP="009B7DAD" w:rsidRDefault="009B7DAD" w14:paraId="260DE137" w14:textId="5381C82E">
      <w:pPr>
        <w:jc w:val="cente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CZĘŚĆ A</w:t>
      </w:r>
    </w:p>
    <w:p w:rsidR="009B7DAD" w:rsidP="009B7DAD" w:rsidRDefault="009B7DAD" w14:paraId="34E976BC" w14:textId="46902A6F">
      <w:pPr>
        <w:jc w:val="cente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WYPEŁNIA POTENCJALNY UCZESTNIK PROJEKTU</w:t>
      </w:r>
    </w:p>
    <w:p w:rsidR="009B7DAD" w:rsidP="0067668B" w:rsidRDefault="009B7DAD" w14:paraId="24E9D48A" w14:textId="1EE500F5">
      <w:pPr>
        <w:rPr>
          <w:rFonts w:eastAsia="Calibri" w:asciiTheme="minorHAnsi" w:hAnsiTheme="minorHAnsi" w:cstheme="minorHAnsi"/>
          <w:b/>
          <w:bCs/>
          <w:sz w:val="22"/>
          <w:szCs w:val="22"/>
          <w:lang w:eastAsia="en-US"/>
        </w:rPr>
      </w:pPr>
    </w:p>
    <w:p w:rsidR="00E96041" w:rsidP="0067668B" w:rsidRDefault="00E96041" w14:paraId="00B16FAC" w14:textId="77777777">
      <w:pPr>
        <w:rPr>
          <w:rFonts w:eastAsia="Calibri" w:asciiTheme="minorHAnsi" w:hAnsiTheme="minorHAnsi" w:cstheme="minorHAnsi"/>
          <w:b/>
          <w:bCs/>
          <w:sz w:val="22"/>
          <w:szCs w:val="22"/>
          <w:lang w:eastAsia="en-US"/>
        </w:rPr>
      </w:pPr>
    </w:p>
    <w:p w:rsidR="009B7DAD" w:rsidP="009B7DAD" w:rsidRDefault="009B7DAD" w14:paraId="744B2647" w14:textId="398B84DB">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DANE OSOBOWE I KONTAKT</w:t>
      </w:r>
    </w:p>
    <w:p w:rsidR="009B7DAD" w:rsidP="009B7DAD" w:rsidRDefault="009B7DAD" w14:paraId="387498EB" w14:textId="3D9D92B4">
      <w:pPr>
        <w:rPr>
          <w:rFonts w:eastAsia="Calibri" w:asciiTheme="minorHAnsi" w:hAnsiTheme="minorHAnsi" w:cstheme="minorHAnsi"/>
          <w:bCs/>
          <w:sz w:val="22"/>
          <w:szCs w:val="22"/>
          <w:lang w:eastAsia="en-US"/>
        </w:rPr>
      </w:pPr>
      <w:r>
        <w:rPr>
          <w:rFonts w:eastAsia="Calibri" w:asciiTheme="minorHAnsi" w:hAnsiTheme="minorHAnsi" w:cstheme="minorHAnsi"/>
          <w:bCs/>
          <w:sz w:val="22"/>
          <w:szCs w:val="22"/>
          <w:lang w:eastAsia="en-US"/>
        </w:rPr>
        <w:t>(należy wypełnić wszystkie pola)</w:t>
      </w:r>
    </w:p>
    <w:tbl>
      <w:tblPr>
        <w:tblStyle w:val="Tabela-Siatka"/>
        <w:tblW w:w="0" w:type="auto"/>
        <w:tblLook w:val="04A0" w:firstRow="1" w:lastRow="0" w:firstColumn="1" w:lastColumn="0" w:noHBand="0" w:noVBand="1"/>
        <w:tblCaption w:val="Tabela numer 1"/>
        <w:tblDescription w:val="Prosimy o uzupełnienie tabeli, wpisując swoje dane osobowe oraz informacje kontaktowe."/>
      </w:tblPr>
      <w:tblGrid>
        <w:gridCol w:w="2689"/>
        <w:gridCol w:w="6371"/>
      </w:tblGrid>
      <w:tr w:rsidR="009B7DAD" w:rsidTr="009B7DAD" w14:paraId="24B33AEB" w14:textId="77777777">
        <w:tc>
          <w:tcPr>
            <w:tcW w:w="2689" w:type="dxa"/>
            <w:shd w:val="clear" w:color="auto" w:fill="F2F2F2" w:themeFill="background1" w:themeFillShade="F2"/>
          </w:tcPr>
          <w:p w:rsidR="009B7DAD" w:rsidP="009B7DAD" w:rsidRDefault="009B7DAD" w14:paraId="6D40F802" w14:textId="77777777">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Imię (Imiona)</w:t>
            </w:r>
          </w:p>
          <w:p w:rsidRPr="009B7DAD" w:rsidR="009B7DAD" w:rsidP="009B7DAD" w:rsidRDefault="009B7DAD" w14:paraId="3E092337" w14:textId="594954A4">
            <w:pPr>
              <w:rPr>
                <w:rFonts w:eastAsia="Calibri" w:asciiTheme="minorHAnsi" w:hAnsiTheme="minorHAnsi" w:cstheme="minorHAnsi"/>
                <w:b/>
                <w:bCs/>
                <w:sz w:val="22"/>
                <w:szCs w:val="22"/>
                <w:lang w:eastAsia="en-US"/>
              </w:rPr>
            </w:pPr>
          </w:p>
        </w:tc>
        <w:tc>
          <w:tcPr>
            <w:tcW w:w="6371" w:type="dxa"/>
          </w:tcPr>
          <w:p w:rsidRPr="009D6F31" w:rsidR="009B7DAD" w:rsidP="009B7DAD" w:rsidRDefault="009D6F31" w14:paraId="7F98D1BD" w14:textId="0B258C6C">
            <w:pPr>
              <w:rPr>
                <w:rFonts w:eastAsia="Calibri" w:asciiTheme="minorHAnsi" w:hAnsiTheme="minorHAnsi" w:cstheme="minorHAnsi"/>
                <w:bCs/>
                <w:sz w:val="18"/>
                <w:szCs w:val="18"/>
                <w:lang w:eastAsia="en-US"/>
              </w:rPr>
            </w:pPr>
            <w:r w:rsidRPr="009D6F31">
              <w:rPr>
                <w:rFonts w:eastAsia="Calibri" w:asciiTheme="minorHAnsi" w:hAnsiTheme="minorHAnsi" w:cstheme="minorHAnsi"/>
                <w:bCs/>
                <w:sz w:val="18"/>
                <w:szCs w:val="18"/>
                <w:lang w:eastAsia="en-US"/>
              </w:rPr>
              <w:t>Wpisz swoje imię</w:t>
            </w:r>
          </w:p>
        </w:tc>
      </w:tr>
      <w:tr w:rsidR="009B7DAD" w:rsidTr="009B7DAD" w14:paraId="2B52DF6D" w14:textId="77777777">
        <w:tc>
          <w:tcPr>
            <w:tcW w:w="2689" w:type="dxa"/>
            <w:shd w:val="clear" w:color="auto" w:fill="F2F2F2" w:themeFill="background1" w:themeFillShade="F2"/>
          </w:tcPr>
          <w:p w:rsidR="009B7DAD" w:rsidP="009B7DAD" w:rsidRDefault="009B7DAD" w14:paraId="2E177F6A" w14:textId="77777777">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Nazwisko</w:t>
            </w:r>
          </w:p>
          <w:p w:rsidRPr="009B7DAD" w:rsidR="009B7DAD" w:rsidP="009B7DAD" w:rsidRDefault="009B7DAD" w14:paraId="0AE81B92" w14:textId="70775C29">
            <w:pPr>
              <w:rPr>
                <w:rFonts w:eastAsia="Calibri" w:asciiTheme="minorHAnsi" w:hAnsiTheme="minorHAnsi" w:cstheme="minorHAnsi"/>
                <w:b/>
                <w:bCs/>
                <w:sz w:val="22"/>
                <w:szCs w:val="22"/>
                <w:lang w:eastAsia="en-US"/>
              </w:rPr>
            </w:pPr>
          </w:p>
        </w:tc>
        <w:tc>
          <w:tcPr>
            <w:tcW w:w="6371" w:type="dxa"/>
          </w:tcPr>
          <w:p w:rsidRPr="009B7DAD" w:rsidR="009B7DAD" w:rsidP="009B7DAD" w:rsidRDefault="009D6F31" w14:paraId="05766D7C" w14:textId="55422F4F">
            <w:pPr>
              <w:rPr>
                <w:rFonts w:eastAsia="Calibri" w:asciiTheme="minorHAnsi" w:hAnsiTheme="minorHAnsi" w:cstheme="minorHAnsi"/>
                <w:b/>
                <w:bCs/>
                <w:sz w:val="22"/>
                <w:szCs w:val="22"/>
                <w:lang w:eastAsia="en-US"/>
              </w:rPr>
            </w:pPr>
            <w:r w:rsidRPr="009D6F31">
              <w:rPr>
                <w:rFonts w:eastAsia="Calibri" w:asciiTheme="minorHAnsi" w:hAnsiTheme="minorHAnsi" w:cstheme="minorHAnsi"/>
                <w:bCs/>
                <w:sz w:val="18"/>
                <w:szCs w:val="18"/>
                <w:lang w:eastAsia="en-US"/>
              </w:rPr>
              <w:t xml:space="preserve">Wpisz </w:t>
            </w:r>
            <w:r>
              <w:rPr>
                <w:rFonts w:eastAsia="Calibri" w:asciiTheme="minorHAnsi" w:hAnsiTheme="minorHAnsi" w:cstheme="minorHAnsi"/>
                <w:bCs/>
                <w:sz w:val="18"/>
                <w:szCs w:val="18"/>
                <w:lang w:eastAsia="en-US"/>
              </w:rPr>
              <w:t>swoje nazwisko</w:t>
            </w:r>
          </w:p>
        </w:tc>
      </w:tr>
      <w:tr w:rsidR="009B7DAD" w:rsidTr="009B7DAD" w14:paraId="3C158D8A" w14:textId="77777777">
        <w:tc>
          <w:tcPr>
            <w:tcW w:w="2689" w:type="dxa"/>
            <w:shd w:val="clear" w:color="auto" w:fill="F2F2F2" w:themeFill="background1" w:themeFillShade="F2"/>
          </w:tcPr>
          <w:p w:rsidR="009B7DAD" w:rsidP="009B7DAD" w:rsidRDefault="009B7DAD" w14:paraId="0235302E" w14:textId="77777777">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Płeć</w:t>
            </w:r>
          </w:p>
          <w:p w:rsidRPr="009B7DAD" w:rsidR="009B7DAD" w:rsidP="009B7DAD" w:rsidRDefault="009B7DAD" w14:paraId="255226F9" w14:textId="567FDC59">
            <w:pPr>
              <w:rPr>
                <w:rFonts w:eastAsia="Calibri" w:asciiTheme="minorHAnsi" w:hAnsiTheme="minorHAnsi" w:cstheme="minorHAnsi"/>
                <w:b/>
                <w:bCs/>
                <w:sz w:val="22"/>
                <w:szCs w:val="22"/>
                <w:lang w:eastAsia="en-US"/>
              </w:rPr>
            </w:pPr>
          </w:p>
        </w:tc>
        <w:tc>
          <w:tcPr>
            <w:tcW w:w="6371" w:type="dxa"/>
          </w:tcPr>
          <w:p w:rsidRPr="009D6F31" w:rsidR="009B7DAD" w:rsidP="009D6F31" w:rsidRDefault="009D6F31" w14:paraId="5BADF825" w14:textId="34EE92B8">
            <w:pPr>
              <w:rPr>
                <w:rFonts w:eastAsia="Calibri" w:asciiTheme="minorHAnsi" w:hAnsiTheme="minorHAnsi" w:cstheme="minorHAnsi"/>
                <w:b/>
                <w:bCs/>
                <w:sz w:val="18"/>
                <w:szCs w:val="18"/>
                <w:lang w:eastAsia="en-US"/>
              </w:rPr>
            </w:pPr>
            <w:r w:rsidRPr="009D6F31">
              <w:rPr>
                <w:rStyle w:val="normaltextrun"/>
                <w:rFonts w:ascii="Calibri" w:hAnsi="Calibri" w:cs="Calibri"/>
                <w:color w:val="000000"/>
                <w:sz w:val="18"/>
                <w:szCs w:val="18"/>
                <w:bdr w:val="none" w:color="auto" w:sz="0" w:space="0" w:frame="1"/>
              </w:rPr>
              <w:t>Wpisz swoją płeć</w:t>
            </w:r>
            <w:r w:rsidRPr="009D6F31" w:rsidR="009B721C">
              <w:rPr>
                <w:rStyle w:val="normaltextrun"/>
                <w:rFonts w:ascii="Calibri" w:hAnsi="Calibri" w:cs="Calibri"/>
                <w:color w:val="000000"/>
                <w:sz w:val="18"/>
                <w:szCs w:val="18"/>
                <w:bdr w:val="none" w:color="auto" w:sz="0" w:space="0" w:frame="1"/>
              </w:rPr>
              <w:t xml:space="preserve"> </w:t>
            </w:r>
          </w:p>
        </w:tc>
      </w:tr>
      <w:tr w:rsidR="009B7DAD" w:rsidTr="009B7DAD" w14:paraId="3A80EA02" w14:textId="77777777">
        <w:tc>
          <w:tcPr>
            <w:tcW w:w="2689" w:type="dxa"/>
            <w:shd w:val="clear" w:color="auto" w:fill="F2F2F2" w:themeFill="background1" w:themeFillShade="F2"/>
          </w:tcPr>
          <w:p w:rsidR="009B7DAD" w:rsidP="009B7DAD" w:rsidRDefault="009B7DAD" w14:paraId="2B98983B" w14:textId="239D1CF4">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P</w:t>
            </w:r>
            <w:r w:rsidR="00FB386A">
              <w:rPr>
                <w:rFonts w:eastAsia="Calibri" w:asciiTheme="minorHAnsi" w:hAnsiTheme="minorHAnsi" w:cstheme="minorHAnsi"/>
                <w:b/>
                <w:bCs/>
                <w:sz w:val="22"/>
                <w:szCs w:val="22"/>
                <w:lang w:eastAsia="en-US"/>
              </w:rPr>
              <w:t>esel</w:t>
            </w:r>
            <w:r w:rsidR="00191930">
              <w:rPr>
                <w:rFonts w:eastAsia="Calibri" w:asciiTheme="minorHAnsi" w:hAnsiTheme="minorHAnsi" w:cstheme="minorHAnsi"/>
                <w:b/>
                <w:bCs/>
                <w:sz w:val="22"/>
                <w:szCs w:val="22"/>
                <w:lang w:eastAsia="en-US"/>
              </w:rPr>
              <w:t>/N</w:t>
            </w:r>
            <w:r w:rsidR="00C46D54">
              <w:rPr>
                <w:rFonts w:eastAsia="Calibri" w:asciiTheme="minorHAnsi" w:hAnsiTheme="minorHAnsi" w:cstheme="minorHAnsi"/>
                <w:b/>
                <w:bCs/>
                <w:sz w:val="22"/>
                <w:szCs w:val="22"/>
                <w:lang w:eastAsia="en-US"/>
              </w:rPr>
              <w:t>r</w:t>
            </w:r>
            <w:r w:rsidR="00191930">
              <w:rPr>
                <w:rFonts w:eastAsia="Calibri" w:asciiTheme="minorHAnsi" w:hAnsiTheme="minorHAnsi" w:cstheme="minorHAnsi"/>
                <w:b/>
                <w:bCs/>
                <w:sz w:val="22"/>
                <w:szCs w:val="22"/>
                <w:lang w:eastAsia="en-US"/>
              </w:rPr>
              <w:t xml:space="preserve"> </w:t>
            </w:r>
            <w:r w:rsidR="00517E0D">
              <w:rPr>
                <w:rFonts w:eastAsia="Calibri" w:asciiTheme="minorHAnsi" w:hAnsiTheme="minorHAnsi" w:cstheme="minorHAnsi"/>
                <w:b/>
                <w:bCs/>
                <w:sz w:val="22"/>
                <w:szCs w:val="22"/>
                <w:lang w:eastAsia="en-US"/>
              </w:rPr>
              <w:t>p</w:t>
            </w:r>
            <w:r w:rsidR="00191930">
              <w:rPr>
                <w:rFonts w:eastAsia="Calibri" w:asciiTheme="minorHAnsi" w:hAnsiTheme="minorHAnsi" w:cstheme="minorHAnsi"/>
                <w:b/>
                <w:bCs/>
                <w:sz w:val="22"/>
                <w:szCs w:val="22"/>
                <w:lang w:eastAsia="en-US"/>
              </w:rPr>
              <w:t>aszportu</w:t>
            </w:r>
          </w:p>
          <w:p w:rsidRPr="009B7DAD" w:rsidR="009B7DAD" w:rsidP="009B7DAD" w:rsidRDefault="009B7DAD" w14:paraId="21E3C8C4" w14:textId="4D861320">
            <w:pPr>
              <w:rPr>
                <w:rFonts w:eastAsia="Calibri" w:asciiTheme="minorHAnsi" w:hAnsiTheme="minorHAnsi" w:cstheme="minorHAnsi"/>
                <w:b/>
                <w:bCs/>
                <w:sz w:val="22"/>
                <w:szCs w:val="22"/>
                <w:lang w:eastAsia="en-US"/>
              </w:rPr>
            </w:pPr>
          </w:p>
        </w:tc>
        <w:tc>
          <w:tcPr>
            <w:tcW w:w="6371" w:type="dxa"/>
          </w:tcPr>
          <w:p w:rsidRPr="009D6F31" w:rsidR="009B7DAD" w:rsidP="009B7DAD" w:rsidRDefault="009D6F31" w14:paraId="3A99D4AE" w14:textId="43E1773F">
            <w:pPr>
              <w:rPr>
                <w:rFonts w:eastAsia="Calibri" w:asciiTheme="minorHAnsi" w:hAnsiTheme="minorHAnsi" w:cstheme="minorHAnsi"/>
                <w:bCs/>
                <w:sz w:val="18"/>
                <w:szCs w:val="18"/>
                <w:lang w:eastAsia="en-US"/>
              </w:rPr>
            </w:pPr>
            <w:r w:rsidRPr="009D6F31">
              <w:rPr>
                <w:rFonts w:eastAsia="Calibri" w:asciiTheme="minorHAnsi" w:hAnsiTheme="minorHAnsi" w:cstheme="minorHAnsi"/>
                <w:bCs/>
                <w:sz w:val="18"/>
                <w:szCs w:val="18"/>
                <w:lang w:eastAsia="en-US"/>
              </w:rPr>
              <w:t>Wpisz swój pesel</w:t>
            </w:r>
            <w:r w:rsidR="003F5212">
              <w:rPr>
                <w:rFonts w:eastAsia="Calibri" w:asciiTheme="minorHAnsi" w:hAnsiTheme="minorHAnsi" w:cstheme="minorHAnsi"/>
                <w:bCs/>
                <w:sz w:val="18"/>
                <w:szCs w:val="18"/>
                <w:lang w:eastAsia="en-US"/>
              </w:rPr>
              <w:t xml:space="preserve"> lub </w:t>
            </w:r>
            <w:r w:rsidR="007E09B2">
              <w:rPr>
                <w:rFonts w:eastAsia="Calibri" w:asciiTheme="minorHAnsi" w:hAnsiTheme="minorHAnsi" w:cstheme="minorHAnsi"/>
                <w:bCs/>
                <w:sz w:val="18"/>
                <w:szCs w:val="18"/>
                <w:lang w:eastAsia="en-US"/>
              </w:rPr>
              <w:t>n</w:t>
            </w:r>
            <w:r w:rsidR="00FB386A">
              <w:rPr>
                <w:rFonts w:eastAsia="Calibri" w:asciiTheme="minorHAnsi" w:hAnsiTheme="minorHAnsi" w:cstheme="minorHAnsi"/>
                <w:bCs/>
                <w:sz w:val="18"/>
                <w:szCs w:val="18"/>
                <w:lang w:eastAsia="en-US"/>
              </w:rPr>
              <w:t>umer paszportu</w:t>
            </w:r>
          </w:p>
        </w:tc>
      </w:tr>
      <w:tr w:rsidR="009B7DAD" w:rsidTr="009B7DAD" w14:paraId="4AB5A5DE" w14:textId="77777777">
        <w:tc>
          <w:tcPr>
            <w:tcW w:w="2689" w:type="dxa"/>
            <w:shd w:val="clear" w:color="auto" w:fill="F2F2F2" w:themeFill="background1" w:themeFillShade="F2"/>
          </w:tcPr>
          <w:p w:rsidR="009B7DAD" w:rsidP="009B7DAD" w:rsidRDefault="009B7DAD" w14:paraId="74B91A70" w14:textId="77777777">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Data urodzenia</w:t>
            </w:r>
          </w:p>
          <w:p w:rsidRPr="009B7DAD" w:rsidR="009B7DAD" w:rsidP="009B7DAD" w:rsidRDefault="009B7DAD" w14:paraId="7E9E1D8C" w14:textId="1814E59B">
            <w:pPr>
              <w:rPr>
                <w:rFonts w:eastAsia="Calibri" w:asciiTheme="minorHAnsi" w:hAnsiTheme="minorHAnsi" w:cstheme="minorHAnsi"/>
                <w:b/>
                <w:bCs/>
                <w:sz w:val="22"/>
                <w:szCs w:val="22"/>
                <w:lang w:eastAsia="en-US"/>
              </w:rPr>
            </w:pPr>
          </w:p>
        </w:tc>
        <w:tc>
          <w:tcPr>
            <w:tcW w:w="6371" w:type="dxa"/>
          </w:tcPr>
          <w:p w:rsidRPr="009D6F31" w:rsidR="009B7DAD" w:rsidP="009B7DAD" w:rsidRDefault="009D6F31" w14:paraId="12E0875D" w14:textId="32B7CEF4">
            <w:pPr>
              <w:rPr>
                <w:rFonts w:eastAsia="Calibri" w:asciiTheme="minorHAnsi" w:hAnsiTheme="minorHAnsi" w:cstheme="minorHAnsi"/>
                <w:bCs/>
                <w:sz w:val="18"/>
                <w:szCs w:val="18"/>
                <w:lang w:eastAsia="en-US"/>
              </w:rPr>
            </w:pPr>
            <w:r w:rsidRPr="009D6F31">
              <w:rPr>
                <w:rFonts w:eastAsia="Calibri" w:asciiTheme="minorHAnsi" w:hAnsiTheme="minorHAnsi" w:cstheme="minorHAnsi"/>
                <w:bCs/>
                <w:sz w:val="18"/>
                <w:szCs w:val="18"/>
                <w:lang w:eastAsia="en-US"/>
              </w:rPr>
              <w:t>Wpisz swoją datę urodzenia</w:t>
            </w:r>
          </w:p>
        </w:tc>
      </w:tr>
      <w:tr w:rsidR="009B7DAD" w:rsidTr="009B7DAD" w14:paraId="0FB3E434" w14:textId="77777777">
        <w:tc>
          <w:tcPr>
            <w:tcW w:w="2689" w:type="dxa"/>
            <w:shd w:val="clear" w:color="auto" w:fill="F2F2F2" w:themeFill="background1" w:themeFillShade="F2"/>
          </w:tcPr>
          <w:p w:rsidR="009B7DAD" w:rsidP="009B7DAD" w:rsidRDefault="009B7DAD" w14:paraId="0FEB2009" w14:textId="77777777">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Telefon kontaktowy</w:t>
            </w:r>
          </w:p>
          <w:p w:rsidRPr="009B7DAD" w:rsidR="009B7DAD" w:rsidP="009B7DAD" w:rsidRDefault="009B7DAD" w14:paraId="35A9207F" w14:textId="7C381E30">
            <w:pPr>
              <w:rPr>
                <w:rFonts w:eastAsia="Calibri" w:asciiTheme="minorHAnsi" w:hAnsiTheme="minorHAnsi" w:cstheme="minorHAnsi"/>
                <w:b/>
                <w:bCs/>
                <w:sz w:val="22"/>
                <w:szCs w:val="22"/>
                <w:lang w:eastAsia="en-US"/>
              </w:rPr>
            </w:pPr>
          </w:p>
        </w:tc>
        <w:tc>
          <w:tcPr>
            <w:tcW w:w="6371" w:type="dxa"/>
          </w:tcPr>
          <w:p w:rsidRPr="009D6F31" w:rsidR="009B7DAD" w:rsidP="009B7DAD" w:rsidRDefault="009D6F31" w14:paraId="345082BA" w14:textId="5E5320A0">
            <w:pPr>
              <w:rPr>
                <w:rFonts w:eastAsia="Calibri" w:asciiTheme="minorHAnsi" w:hAnsiTheme="minorHAnsi" w:cstheme="minorHAnsi"/>
                <w:bCs/>
                <w:sz w:val="18"/>
                <w:szCs w:val="18"/>
                <w:lang w:eastAsia="en-US"/>
              </w:rPr>
            </w:pPr>
            <w:r w:rsidRPr="009D6F31">
              <w:rPr>
                <w:rFonts w:eastAsia="Calibri" w:asciiTheme="minorHAnsi" w:hAnsiTheme="minorHAnsi" w:cstheme="minorHAnsi"/>
                <w:bCs/>
                <w:sz w:val="18"/>
                <w:szCs w:val="18"/>
                <w:lang w:eastAsia="en-US"/>
              </w:rPr>
              <w:t>Wpisz swój telefon kontaktowy</w:t>
            </w:r>
          </w:p>
        </w:tc>
      </w:tr>
      <w:tr w:rsidR="009B7DAD" w:rsidTr="009B7DAD" w14:paraId="7A163C0B" w14:textId="77777777">
        <w:tc>
          <w:tcPr>
            <w:tcW w:w="2689" w:type="dxa"/>
            <w:shd w:val="clear" w:color="auto" w:fill="F2F2F2" w:themeFill="background1" w:themeFillShade="F2"/>
          </w:tcPr>
          <w:p w:rsidR="009B7DAD" w:rsidP="009B7DAD" w:rsidRDefault="009B7DAD" w14:paraId="7C0B6443" w14:textId="77777777">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 xml:space="preserve">Adres e-mail </w:t>
            </w:r>
          </w:p>
          <w:p w:rsidR="009B7DAD" w:rsidP="009B7DAD" w:rsidRDefault="009B7DAD" w14:paraId="7EE3ABAA" w14:textId="4A38B1D7">
            <w:pPr>
              <w:rPr>
                <w:rFonts w:eastAsia="Calibri" w:asciiTheme="minorHAnsi" w:hAnsiTheme="minorHAnsi" w:cstheme="minorHAnsi"/>
                <w:b/>
                <w:bCs/>
                <w:sz w:val="22"/>
                <w:szCs w:val="22"/>
                <w:lang w:eastAsia="en-US"/>
              </w:rPr>
            </w:pPr>
          </w:p>
        </w:tc>
        <w:tc>
          <w:tcPr>
            <w:tcW w:w="6371" w:type="dxa"/>
          </w:tcPr>
          <w:p w:rsidRPr="009D6F31" w:rsidR="009B7DAD" w:rsidP="009B7DAD" w:rsidRDefault="009D6F31" w14:paraId="7F3D9F53" w14:textId="2A27E672">
            <w:pPr>
              <w:rPr>
                <w:rFonts w:eastAsia="Calibri" w:asciiTheme="minorHAnsi" w:hAnsiTheme="minorHAnsi" w:cstheme="minorHAnsi"/>
                <w:bCs/>
                <w:sz w:val="18"/>
                <w:szCs w:val="18"/>
                <w:lang w:eastAsia="en-US"/>
              </w:rPr>
            </w:pPr>
            <w:r w:rsidRPr="009D6F31">
              <w:rPr>
                <w:rFonts w:eastAsia="Calibri" w:asciiTheme="minorHAnsi" w:hAnsiTheme="minorHAnsi" w:cstheme="minorHAnsi"/>
                <w:bCs/>
                <w:sz w:val="18"/>
                <w:szCs w:val="18"/>
                <w:lang w:eastAsia="en-US"/>
              </w:rPr>
              <w:t>Wpisz swój adres e-mail</w:t>
            </w:r>
          </w:p>
        </w:tc>
      </w:tr>
    </w:tbl>
    <w:p w:rsidR="009B7DAD" w:rsidP="009B7DAD" w:rsidRDefault="009B7DAD" w14:paraId="6111DDD4" w14:textId="1A4E085A">
      <w:pPr>
        <w:rPr>
          <w:rFonts w:eastAsia="Calibri" w:asciiTheme="minorHAnsi" w:hAnsiTheme="minorHAnsi" w:cstheme="minorHAnsi"/>
          <w:b/>
          <w:bCs/>
          <w:color w:val="FFFFFF" w:themeColor="background1"/>
          <w:sz w:val="22"/>
          <w:szCs w:val="22"/>
          <w:lang w:eastAsia="en-US"/>
        </w:rPr>
      </w:pPr>
    </w:p>
    <w:p w:rsidR="003D0C25" w:rsidP="009B7DAD" w:rsidRDefault="003D0C25" w14:paraId="3EA32CB4" w14:textId="77777777">
      <w:pPr>
        <w:rPr>
          <w:rFonts w:eastAsia="Calibri" w:asciiTheme="minorHAnsi" w:hAnsiTheme="minorHAnsi" w:cstheme="minorHAnsi"/>
          <w:b/>
          <w:bCs/>
          <w:color w:val="FFFFFF" w:themeColor="background1"/>
          <w:sz w:val="22"/>
          <w:szCs w:val="22"/>
          <w:lang w:eastAsia="en-US"/>
        </w:rPr>
      </w:pPr>
    </w:p>
    <w:p w:rsidR="00B77F16" w:rsidP="009B7DAD" w:rsidRDefault="00B77F16" w14:paraId="12BBA29B" w14:textId="41E2EC84">
      <w:pPr>
        <w:rPr>
          <w:rFonts w:eastAsia="Calibri" w:asciiTheme="minorHAnsi" w:hAnsiTheme="minorHAnsi" w:cstheme="minorHAnsi"/>
          <w:b/>
          <w:bCs/>
          <w:sz w:val="22"/>
          <w:szCs w:val="22"/>
          <w:lang w:eastAsia="en-US"/>
        </w:rPr>
      </w:pPr>
      <w:r w:rsidRPr="00B77F16">
        <w:rPr>
          <w:rFonts w:eastAsia="Calibri" w:asciiTheme="minorHAnsi" w:hAnsiTheme="minorHAnsi" w:cstheme="minorHAnsi"/>
          <w:b/>
          <w:bCs/>
          <w:sz w:val="22"/>
          <w:szCs w:val="22"/>
          <w:lang w:eastAsia="en-US"/>
        </w:rPr>
        <w:t>MIEJSCE ZAMIESZKANIA</w:t>
      </w:r>
      <w:r>
        <w:rPr>
          <w:rFonts w:eastAsia="Calibri" w:asciiTheme="minorHAnsi" w:hAnsiTheme="minorHAnsi" w:cstheme="minorHAnsi"/>
          <w:b/>
          <w:bCs/>
          <w:sz w:val="22"/>
          <w:szCs w:val="22"/>
          <w:lang w:eastAsia="en-US"/>
        </w:rPr>
        <w:t xml:space="preserve"> </w:t>
      </w:r>
    </w:p>
    <w:p w:rsidR="00B77F16" w:rsidP="4308E5F1" w:rsidRDefault="00B77F16" w14:paraId="39985B3F" w14:textId="1FA54A22">
      <w:pPr>
        <w:jc w:val="both"/>
        <w:rPr>
          <w:rFonts w:ascii="Calibri" w:hAnsi="Calibri" w:eastAsia="Calibri" w:cs="Calibri" w:asciiTheme="minorAscii" w:hAnsiTheme="minorAscii" w:cstheme="minorAscii"/>
          <w:sz w:val="22"/>
          <w:szCs w:val="22"/>
          <w:lang w:eastAsia="en-US"/>
        </w:rPr>
      </w:pPr>
      <w:r w:rsidRPr="4308E5F1" w:rsidR="00B77F16">
        <w:rPr>
          <w:rFonts w:ascii="Calibri" w:hAnsi="Calibri" w:eastAsia="Calibri" w:cs="Calibri" w:asciiTheme="minorAscii" w:hAnsiTheme="minorAscii" w:cstheme="minorAscii"/>
          <w:sz w:val="22"/>
          <w:szCs w:val="22"/>
          <w:lang w:eastAsia="en-US"/>
        </w:rPr>
        <w:t>z</w:t>
      </w:r>
      <w:r w:rsidRPr="4308E5F1" w:rsidR="00B77F16">
        <w:rPr>
          <w:rFonts w:ascii="Calibri" w:hAnsi="Calibri" w:eastAsia="Calibri" w:cs="Calibri" w:asciiTheme="minorAscii" w:hAnsiTheme="minorAscii" w:cstheme="minorAscii"/>
          <w:sz w:val="22"/>
          <w:szCs w:val="22"/>
          <w:lang w:eastAsia="en-US"/>
        </w:rPr>
        <w:t xml:space="preserve">godnie z </w:t>
      </w:r>
      <w:r w:rsidRPr="4308E5F1" w:rsidR="00832A67">
        <w:rPr>
          <w:rFonts w:ascii="Calibri" w:hAnsi="Calibri" w:eastAsia="Calibri" w:cs="Calibri" w:asciiTheme="minorAscii" w:hAnsiTheme="minorAscii" w:cstheme="minorAscii"/>
          <w:sz w:val="22"/>
          <w:szCs w:val="22"/>
          <w:lang w:eastAsia="en-US"/>
        </w:rPr>
        <w:t xml:space="preserve">Ustawą </w:t>
      </w:r>
      <w:r w:rsidRPr="4308E5F1" w:rsidR="00972746">
        <w:rPr>
          <w:rFonts w:ascii="Calibri" w:hAnsi="Calibri" w:eastAsia="Calibri" w:cs="Calibri" w:asciiTheme="minorAscii" w:hAnsiTheme="minorAscii" w:cstheme="minorAscii"/>
          <w:sz w:val="22"/>
          <w:szCs w:val="22"/>
          <w:lang w:eastAsia="en-US"/>
        </w:rPr>
        <w:t>o ewidencji ludności</w:t>
      </w:r>
      <w:r w:rsidRPr="4308E5F1" w:rsidR="003E0393">
        <w:rPr>
          <w:rFonts w:ascii="Calibri" w:hAnsi="Calibri" w:eastAsia="Calibri" w:cs="Calibri" w:asciiTheme="minorAscii" w:hAnsiTheme="minorAscii" w:cstheme="minorAscii"/>
          <w:sz w:val="22"/>
          <w:szCs w:val="22"/>
          <w:lang w:eastAsia="en-US"/>
        </w:rPr>
        <w:t xml:space="preserve"> z </w:t>
      </w:r>
      <w:r w:rsidRPr="4308E5F1" w:rsidR="006C0458">
        <w:rPr>
          <w:rFonts w:ascii="Calibri" w:hAnsi="Calibri" w:eastAsia="Calibri" w:cs="Calibri" w:asciiTheme="minorAscii" w:hAnsiTheme="minorAscii" w:cstheme="minorAscii"/>
          <w:sz w:val="22"/>
          <w:szCs w:val="22"/>
          <w:lang w:eastAsia="en-US"/>
        </w:rPr>
        <w:t>dnia 24 września 2010</w:t>
      </w:r>
      <w:r w:rsidRPr="4308E5F1" w:rsidR="003A3899">
        <w:rPr>
          <w:rFonts w:ascii="Calibri" w:hAnsi="Calibri" w:eastAsia="Calibri" w:cs="Calibri" w:asciiTheme="minorAscii" w:hAnsiTheme="minorAscii" w:cstheme="minorAscii"/>
          <w:sz w:val="22"/>
          <w:szCs w:val="22"/>
          <w:lang w:eastAsia="en-US"/>
        </w:rPr>
        <w:t xml:space="preserve"> r. (Dz. U. </w:t>
      </w:r>
      <w:r w:rsidRPr="4308E5F1" w:rsidR="75D28800">
        <w:rPr>
          <w:rFonts w:ascii="Calibri" w:hAnsi="Calibri" w:eastAsia="Calibri" w:cs="Calibri" w:asciiTheme="minorAscii" w:hAnsiTheme="minorAscii" w:cstheme="minorAscii"/>
          <w:sz w:val="22"/>
          <w:szCs w:val="22"/>
          <w:lang w:eastAsia="en-US"/>
        </w:rPr>
        <w:t>2025 poz. 274</w:t>
      </w:r>
      <w:r w:rsidRPr="4308E5F1" w:rsidR="00F330EC">
        <w:rPr>
          <w:rFonts w:ascii="Calibri" w:hAnsi="Calibri" w:eastAsia="Calibri" w:cs="Calibri" w:asciiTheme="minorAscii" w:hAnsiTheme="minorAscii" w:cstheme="minorAscii"/>
          <w:sz w:val="22"/>
          <w:szCs w:val="22"/>
          <w:lang w:eastAsia="en-US"/>
        </w:rPr>
        <w:t xml:space="preserve"> </w:t>
      </w:r>
      <w:r w:rsidRPr="4308E5F1" w:rsidR="00617289">
        <w:rPr>
          <w:rFonts w:ascii="Calibri" w:hAnsi="Calibri" w:eastAsia="Calibri" w:cs="Calibri" w:asciiTheme="minorAscii" w:hAnsiTheme="minorAscii" w:cstheme="minorAscii"/>
          <w:sz w:val="22"/>
          <w:szCs w:val="22"/>
          <w:lang w:eastAsia="en-US"/>
        </w:rPr>
        <w:t xml:space="preserve">z </w:t>
      </w:r>
      <w:r w:rsidRPr="4308E5F1" w:rsidR="00AF0CAB">
        <w:rPr>
          <w:rFonts w:ascii="Calibri" w:hAnsi="Calibri" w:eastAsia="Calibri" w:cs="Calibri" w:asciiTheme="minorAscii" w:hAnsiTheme="minorAscii" w:cstheme="minorAscii"/>
          <w:sz w:val="22"/>
          <w:szCs w:val="22"/>
          <w:lang w:eastAsia="en-US"/>
        </w:rPr>
        <w:t>p</w:t>
      </w:r>
      <w:r w:rsidRPr="4308E5F1" w:rsidR="00534F2F">
        <w:rPr>
          <w:rFonts w:ascii="Calibri" w:hAnsi="Calibri" w:eastAsia="Calibri" w:cs="Calibri" w:asciiTheme="minorAscii" w:hAnsiTheme="minorAscii" w:cstheme="minorAscii"/>
          <w:sz w:val="22"/>
          <w:szCs w:val="22"/>
          <w:lang w:eastAsia="en-US"/>
        </w:rPr>
        <w:t>óźń</w:t>
      </w:r>
      <w:r w:rsidRPr="4308E5F1" w:rsidR="00617289">
        <w:rPr>
          <w:rFonts w:ascii="Calibri" w:hAnsi="Calibri" w:eastAsia="Calibri" w:cs="Calibri" w:asciiTheme="minorAscii" w:hAnsiTheme="minorAscii" w:cstheme="minorAscii"/>
          <w:sz w:val="22"/>
          <w:szCs w:val="22"/>
          <w:lang w:eastAsia="en-US"/>
        </w:rPr>
        <w:t>. zm.</w:t>
      </w:r>
      <w:r w:rsidRPr="4308E5F1" w:rsidR="00C65DFD">
        <w:rPr>
          <w:rFonts w:ascii="Calibri" w:hAnsi="Calibri" w:eastAsia="Calibri" w:cs="Calibri" w:asciiTheme="minorAscii" w:hAnsiTheme="minorAscii" w:cstheme="minorAscii"/>
          <w:sz w:val="22"/>
          <w:szCs w:val="22"/>
          <w:lang w:eastAsia="en-US"/>
        </w:rPr>
        <w:t>)</w:t>
      </w:r>
      <w:r w:rsidRPr="4308E5F1" w:rsidR="00B77F16">
        <w:rPr>
          <w:rFonts w:ascii="Calibri" w:hAnsi="Calibri" w:eastAsia="Calibri" w:cs="Calibri" w:asciiTheme="minorAscii" w:hAnsiTheme="minorAscii" w:cstheme="minorAscii"/>
          <w:sz w:val="22"/>
          <w:szCs w:val="22"/>
          <w:lang w:eastAsia="en-US"/>
        </w:rPr>
        <w:t xml:space="preserve"> miejscem zamieszkania osoby fizycznej jest miejscowość, w której osoba ta przebywa z zamiarem stałego</w:t>
      </w:r>
      <w:r w:rsidRPr="4308E5F1" w:rsidR="000A4D2B">
        <w:rPr>
          <w:rFonts w:ascii="Calibri" w:hAnsi="Calibri" w:eastAsia="Calibri" w:cs="Calibri" w:asciiTheme="minorAscii" w:hAnsiTheme="minorAscii" w:cstheme="minorAscii"/>
          <w:sz w:val="22"/>
          <w:szCs w:val="22"/>
          <w:lang w:eastAsia="en-US"/>
        </w:rPr>
        <w:t xml:space="preserve"> </w:t>
      </w:r>
      <w:r w:rsidRPr="4308E5F1" w:rsidR="00B77F16">
        <w:rPr>
          <w:rFonts w:ascii="Calibri" w:hAnsi="Calibri" w:eastAsia="Calibri" w:cs="Calibri" w:asciiTheme="minorAscii" w:hAnsiTheme="minorAscii" w:cstheme="minorAscii"/>
          <w:sz w:val="22"/>
          <w:szCs w:val="22"/>
          <w:lang w:eastAsia="en-US"/>
        </w:rPr>
        <w:t>pobytu</w:t>
      </w:r>
      <w:r w:rsidRPr="4308E5F1" w:rsidR="00B77F16">
        <w:rPr>
          <w:rFonts w:ascii="Calibri" w:hAnsi="Calibri" w:eastAsia="Calibri" w:cs="Calibri" w:asciiTheme="minorAscii" w:hAnsiTheme="minorAscii" w:cstheme="minorAscii"/>
          <w:sz w:val="22"/>
          <w:szCs w:val="22"/>
          <w:lang w:eastAsia="en-US"/>
        </w:rPr>
        <w:t>.</w:t>
      </w:r>
    </w:p>
    <w:tbl>
      <w:tblPr>
        <w:tblStyle w:val="Tabela-Siatka"/>
        <w:tblW w:w="9067" w:type="dxa"/>
        <w:tblLook w:val="04A0" w:firstRow="1" w:lastRow="0" w:firstColumn="1" w:lastColumn="0" w:noHBand="0" w:noVBand="1"/>
        <w:tblCaption w:val="Tabela numer 2"/>
        <w:tblDescription w:val="Prosimy o uzupełnienie tabeli, wpisując swoje dane dotyczące miejsca zamieszkania."/>
      </w:tblPr>
      <w:tblGrid>
        <w:gridCol w:w="2265"/>
        <w:gridCol w:w="6802"/>
      </w:tblGrid>
      <w:tr w:rsidR="009D6F31" w:rsidTr="009D6F31" w14:paraId="223F88AC" w14:textId="77777777">
        <w:tc>
          <w:tcPr>
            <w:tcW w:w="2265" w:type="dxa"/>
            <w:shd w:val="clear" w:color="auto" w:fill="F2F2F2" w:themeFill="background1" w:themeFillShade="F2"/>
          </w:tcPr>
          <w:p w:rsidRPr="00DC6D3B" w:rsidR="009D6F31" w:rsidP="009B7DAD" w:rsidRDefault="009D6F31" w14:paraId="5C42CDC1" w14:textId="2880437B">
            <w:pPr>
              <w:rPr>
                <w:rFonts w:eastAsia="Calibri" w:asciiTheme="minorHAnsi" w:hAnsiTheme="minorHAnsi" w:cstheme="minorHAnsi"/>
                <w:b/>
                <w:bCs/>
                <w:sz w:val="22"/>
                <w:szCs w:val="22"/>
                <w:lang w:eastAsia="en-US"/>
              </w:rPr>
            </w:pPr>
            <w:r w:rsidRPr="00DC6D3B">
              <w:rPr>
                <w:rFonts w:eastAsia="Calibri" w:asciiTheme="minorHAnsi" w:hAnsiTheme="minorHAnsi" w:cstheme="minorHAnsi"/>
                <w:b/>
                <w:bCs/>
                <w:sz w:val="22"/>
                <w:szCs w:val="22"/>
                <w:lang w:eastAsia="en-US"/>
              </w:rPr>
              <w:t>Województwo</w:t>
            </w:r>
          </w:p>
        </w:tc>
        <w:tc>
          <w:tcPr>
            <w:tcW w:w="6802" w:type="dxa"/>
          </w:tcPr>
          <w:p w:rsidR="009D6F31" w:rsidP="009B7DAD" w:rsidRDefault="009D6F31" w14:paraId="0CE4F9D1" w14:textId="16D4C59B">
            <w:pPr>
              <w:rPr>
                <w:rFonts w:eastAsia="Calibri" w:asciiTheme="minorHAnsi" w:hAnsiTheme="minorHAnsi" w:cstheme="minorHAnsi"/>
                <w:bCs/>
                <w:sz w:val="18"/>
                <w:szCs w:val="18"/>
                <w:lang w:eastAsia="en-US"/>
              </w:rPr>
            </w:pPr>
            <w:r w:rsidRPr="009D6F31">
              <w:rPr>
                <w:rFonts w:eastAsia="Calibri" w:asciiTheme="minorHAnsi" w:hAnsiTheme="minorHAnsi" w:cstheme="minorHAnsi"/>
                <w:bCs/>
                <w:sz w:val="18"/>
                <w:szCs w:val="18"/>
                <w:lang w:eastAsia="en-US"/>
              </w:rPr>
              <w:t xml:space="preserve">Wpisz </w:t>
            </w:r>
            <w:r>
              <w:rPr>
                <w:rFonts w:eastAsia="Calibri" w:asciiTheme="minorHAnsi" w:hAnsiTheme="minorHAnsi" w:cstheme="minorHAnsi"/>
                <w:bCs/>
                <w:sz w:val="18"/>
                <w:szCs w:val="18"/>
                <w:lang w:eastAsia="en-US"/>
              </w:rPr>
              <w:t>województwo</w:t>
            </w:r>
          </w:p>
          <w:p w:rsidR="009D6F31" w:rsidP="009B7DAD" w:rsidRDefault="00717A16" w14:paraId="09DC5775" w14:textId="5F306E6F">
            <w:pPr>
              <w:rPr>
                <w:rFonts w:eastAsia="Calibri" w:asciiTheme="minorHAnsi" w:hAnsiTheme="minorHAnsi" w:cstheme="minorHAnsi"/>
                <w:bCs/>
                <w:sz w:val="22"/>
                <w:szCs w:val="22"/>
                <w:lang w:eastAsia="en-US"/>
              </w:rPr>
            </w:pPr>
            <w:r>
              <w:rPr>
                <w:rFonts w:eastAsia="Calibri" w:asciiTheme="minorHAnsi" w:hAnsiTheme="minorHAnsi" w:cstheme="minorHAnsi"/>
                <w:bCs/>
                <w:sz w:val="22"/>
                <w:szCs w:val="22"/>
                <w:lang w:eastAsia="en-US"/>
              </w:rPr>
              <w:t>POMORSKIE</w:t>
            </w:r>
          </w:p>
        </w:tc>
      </w:tr>
      <w:tr w:rsidR="009D6F31" w:rsidTr="009D6F31" w14:paraId="6B1D6611" w14:textId="77777777">
        <w:tc>
          <w:tcPr>
            <w:tcW w:w="2265" w:type="dxa"/>
            <w:shd w:val="clear" w:color="auto" w:fill="F2F2F2" w:themeFill="background1" w:themeFillShade="F2"/>
          </w:tcPr>
          <w:p w:rsidRPr="00DC6D3B" w:rsidR="009D6F31" w:rsidP="009B7DAD" w:rsidRDefault="009D6F31" w14:paraId="3C15D129" w14:textId="1D88EF79">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Powiat</w:t>
            </w:r>
          </w:p>
        </w:tc>
        <w:tc>
          <w:tcPr>
            <w:tcW w:w="6802" w:type="dxa"/>
          </w:tcPr>
          <w:p w:rsidR="009D6F31" w:rsidP="009B7DAD" w:rsidRDefault="009D6F31" w14:paraId="7737DEC8" w14:textId="722D6109">
            <w:pPr>
              <w:rPr>
                <w:rFonts w:eastAsia="Calibri" w:asciiTheme="minorHAnsi" w:hAnsiTheme="minorHAnsi" w:cstheme="minorHAnsi"/>
                <w:bCs/>
                <w:sz w:val="18"/>
                <w:szCs w:val="18"/>
                <w:lang w:eastAsia="en-US"/>
              </w:rPr>
            </w:pPr>
            <w:r w:rsidRPr="009D6F31">
              <w:rPr>
                <w:rFonts w:eastAsia="Calibri" w:asciiTheme="minorHAnsi" w:hAnsiTheme="minorHAnsi" w:cstheme="minorHAnsi"/>
                <w:bCs/>
                <w:sz w:val="18"/>
                <w:szCs w:val="18"/>
                <w:lang w:eastAsia="en-US"/>
              </w:rPr>
              <w:t xml:space="preserve">Wpisz </w:t>
            </w:r>
            <w:r>
              <w:rPr>
                <w:rFonts w:eastAsia="Calibri" w:asciiTheme="minorHAnsi" w:hAnsiTheme="minorHAnsi" w:cstheme="minorHAnsi"/>
                <w:bCs/>
                <w:sz w:val="18"/>
                <w:szCs w:val="18"/>
                <w:lang w:eastAsia="en-US"/>
              </w:rPr>
              <w:t>powiat</w:t>
            </w:r>
          </w:p>
          <w:p w:rsidR="009D6F31" w:rsidP="009B7DAD" w:rsidRDefault="00F4538C" w14:paraId="2C05EBA9" w14:textId="69EE9243">
            <w:pPr>
              <w:rPr>
                <w:rFonts w:eastAsia="Calibri" w:asciiTheme="minorHAnsi" w:hAnsiTheme="minorHAnsi" w:cstheme="minorHAnsi"/>
                <w:bCs/>
                <w:sz w:val="22"/>
                <w:szCs w:val="22"/>
                <w:lang w:eastAsia="en-US"/>
              </w:rPr>
            </w:pPr>
            <w:r>
              <w:rPr>
                <w:rFonts w:eastAsia="Calibri" w:asciiTheme="minorHAnsi" w:hAnsiTheme="minorHAnsi" w:cstheme="minorHAnsi"/>
                <w:bCs/>
                <w:sz w:val="22"/>
                <w:szCs w:val="22"/>
                <w:lang w:eastAsia="en-US"/>
              </w:rPr>
              <w:t>GDAŃSKI</w:t>
            </w:r>
          </w:p>
        </w:tc>
      </w:tr>
      <w:tr w:rsidR="009D6F31" w:rsidTr="009D6F31" w14:paraId="72730D9A" w14:textId="77777777">
        <w:tc>
          <w:tcPr>
            <w:tcW w:w="2265" w:type="dxa"/>
            <w:shd w:val="clear" w:color="auto" w:fill="F2F2F2" w:themeFill="background1" w:themeFillShade="F2"/>
          </w:tcPr>
          <w:p w:rsidRPr="00DC6D3B" w:rsidR="009D6F31" w:rsidP="009B7DAD" w:rsidRDefault="009D6F31" w14:paraId="7A6AF98F" w14:textId="124CA6B3">
            <w:pPr>
              <w:rPr>
                <w:rFonts w:eastAsia="Calibri" w:asciiTheme="minorHAnsi" w:hAnsiTheme="minorHAnsi" w:cstheme="minorHAnsi"/>
                <w:b/>
                <w:bCs/>
                <w:sz w:val="22"/>
                <w:szCs w:val="22"/>
                <w:lang w:eastAsia="en-US"/>
              </w:rPr>
            </w:pPr>
            <w:r w:rsidRPr="00DC6D3B">
              <w:rPr>
                <w:rFonts w:eastAsia="Calibri" w:asciiTheme="minorHAnsi" w:hAnsiTheme="minorHAnsi" w:cstheme="minorHAnsi"/>
                <w:b/>
                <w:bCs/>
                <w:sz w:val="22"/>
                <w:szCs w:val="22"/>
                <w:lang w:eastAsia="en-US"/>
              </w:rPr>
              <w:t>Gmina</w:t>
            </w:r>
          </w:p>
        </w:tc>
        <w:tc>
          <w:tcPr>
            <w:tcW w:w="6802" w:type="dxa"/>
          </w:tcPr>
          <w:p w:rsidRPr="00717A16" w:rsidR="009D6F31" w:rsidP="009B7DAD" w:rsidRDefault="009D6F31" w14:paraId="28BF7F23" w14:textId="638BA453">
            <w:pPr>
              <w:rPr>
                <w:rFonts w:eastAsia="Calibri" w:asciiTheme="minorHAnsi" w:hAnsiTheme="minorHAnsi" w:cstheme="minorHAnsi"/>
                <w:bCs/>
                <w:sz w:val="18"/>
                <w:szCs w:val="18"/>
                <w:lang w:eastAsia="en-US"/>
              </w:rPr>
            </w:pPr>
            <w:r w:rsidRPr="009D6F31">
              <w:rPr>
                <w:rFonts w:eastAsia="Calibri" w:asciiTheme="minorHAnsi" w:hAnsiTheme="minorHAnsi" w:cstheme="minorHAnsi"/>
                <w:bCs/>
                <w:sz w:val="18"/>
                <w:szCs w:val="18"/>
                <w:lang w:eastAsia="en-US"/>
              </w:rPr>
              <w:t>Wpisz gminę</w:t>
            </w:r>
          </w:p>
          <w:p w:rsidR="009D6F31" w:rsidP="009B7DAD" w:rsidRDefault="00F4538C" w14:paraId="74F4E34C" w14:textId="2A1513A7">
            <w:pPr>
              <w:rPr>
                <w:rFonts w:eastAsia="Calibri" w:asciiTheme="minorHAnsi" w:hAnsiTheme="minorHAnsi" w:cstheme="minorHAnsi"/>
                <w:bCs/>
                <w:sz w:val="22"/>
                <w:szCs w:val="22"/>
                <w:lang w:eastAsia="en-US"/>
              </w:rPr>
            </w:pPr>
            <w:r>
              <w:rPr>
                <w:rFonts w:eastAsia="Calibri" w:asciiTheme="minorHAnsi" w:hAnsiTheme="minorHAnsi" w:cstheme="minorHAnsi"/>
                <w:bCs/>
                <w:sz w:val="22"/>
                <w:szCs w:val="22"/>
                <w:lang w:eastAsia="en-US"/>
              </w:rPr>
              <w:t>GDAŃSK</w:t>
            </w:r>
          </w:p>
        </w:tc>
      </w:tr>
      <w:tr w:rsidR="009D6F31" w:rsidTr="009D6F31" w14:paraId="43CF5871" w14:textId="77777777">
        <w:tc>
          <w:tcPr>
            <w:tcW w:w="2265" w:type="dxa"/>
            <w:shd w:val="clear" w:color="auto" w:fill="F2F2F2" w:themeFill="background1" w:themeFillShade="F2"/>
          </w:tcPr>
          <w:p w:rsidRPr="00DC6D3B" w:rsidR="009D6F31" w:rsidP="009B7DAD" w:rsidRDefault="009D6F31" w14:paraId="1A5382CB" w14:textId="622B920C">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Miejscowość</w:t>
            </w:r>
          </w:p>
        </w:tc>
        <w:tc>
          <w:tcPr>
            <w:tcW w:w="6802" w:type="dxa"/>
          </w:tcPr>
          <w:p w:rsidR="009D6F31" w:rsidP="009B7DAD" w:rsidRDefault="009D6F31" w14:paraId="3F06781F" w14:textId="45724E71">
            <w:pPr>
              <w:rPr>
                <w:rFonts w:eastAsia="Calibri" w:asciiTheme="minorHAnsi" w:hAnsiTheme="minorHAnsi" w:cstheme="minorHAnsi"/>
                <w:bCs/>
                <w:sz w:val="18"/>
                <w:szCs w:val="18"/>
                <w:lang w:eastAsia="en-US"/>
              </w:rPr>
            </w:pPr>
            <w:r w:rsidRPr="009D6F31">
              <w:rPr>
                <w:rFonts w:eastAsia="Calibri" w:asciiTheme="minorHAnsi" w:hAnsiTheme="minorHAnsi" w:cstheme="minorHAnsi"/>
                <w:bCs/>
                <w:sz w:val="18"/>
                <w:szCs w:val="18"/>
                <w:lang w:eastAsia="en-US"/>
              </w:rPr>
              <w:t>Wpisz miejscowość</w:t>
            </w:r>
          </w:p>
          <w:p w:rsidR="009D6F31" w:rsidP="009B7DAD" w:rsidRDefault="000A3394" w14:paraId="10CD6789" w14:textId="48B5FDE5">
            <w:pPr>
              <w:rPr>
                <w:rFonts w:eastAsia="Calibri" w:asciiTheme="minorHAnsi" w:hAnsiTheme="minorHAnsi" w:cstheme="minorHAnsi"/>
                <w:bCs/>
                <w:sz w:val="22"/>
                <w:szCs w:val="22"/>
                <w:lang w:eastAsia="en-US"/>
              </w:rPr>
            </w:pPr>
            <w:r>
              <w:rPr>
                <w:rFonts w:eastAsia="Calibri" w:asciiTheme="minorHAnsi" w:hAnsiTheme="minorHAnsi" w:cstheme="minorHAnsi"/>
                <w:bCs/>
                <w:sz w:val="22"/>
                <w:szCs w:val="22"/>
                <w:lang w:eastAsia="en-US"/>
              </w:rPr>
              <w:t>GDAŃSK</w:t>
            </w:r>
          </w:p>
        </w:tc>
      </w:tr>
      <w:tr w:rsidR="009D6F31" w:rsidTr="009D6F31" w14:paraId="0C8A039C" w14:textId="77777777">
        <w:tc>
          <w:tcPr>
            <w:tcW w:w="2265" w:type="dxa"/>
            <w:shd w:val="clear" w:color="auto" w:fill="F2F2F2" w:themeFill="background1" w:themeFillShade="F2"/>
          </w:tcPr>
          <w:p w:rsidRPr="00DC6D3B" w:rsidR="009D6F31" w:rsidP="009B7DAD" w:rsidRDefault="009D6F31" w14:paraId="42DDBB3D" w14:textId="339D5454">
            <w:pPr>
              <w:rPr>
                <w:rFonts w:eastAsia="Calibri" w:asciiTheme="minorHAnsi" w:hAnsiTheme="minorHAnsi" w:cstheme="minorHAnsi"/>
                <w:b/>
                <w:bCs/>
                <w:sz w:val="22"/>
                <w:szCs w:val="22"/>
                <w:lang w:eastAsia="en-US"/>
              </w:rPr>
            </w:pPr>
            <w:r w:rsidRPr="00DC6D3B">
              <w:rPr>
                <w:rFonts w:eastAsia="Calibri" w:asciiTheme="minorHAnsi" w:hAnsiTheme="minorHAnsi" w:cstheme="minorHAnsi"/>
                <w:b/>
                <w:bCs/>
                <w:sz w:val="22"/>
                <w:szCs w:val="22"/>
                <w:lang w:eastAsia="en-US"/>
              </w:rPr>
              <w:t>Kod pocztowy</w:t>
            </w:r>
          </w:p>
        </w:tc>
        <w:tc>
          <w:tcPr>
            <w:tcW w:w="6802" w:type="dxa"/>
          </w:tcPr>
          <w:p w:rsidR="0096262D" w:rsidP="009B7DAD" w:rsidRDefault="009D6F31" w14:paraId="304DD371" w14:textId="6D27BC8B">
            <w:pPr>
              <w:rPr>
                <w:rFonts w:eastAsia="Calibri" w:asciiTheme="minorHAnsi" w:hAnsiTheme="minorHAnsi" w:cstheme="minorHAnsi"/>
                <w:bCs/>
                <w:sz w:val="18"/>
                <w:szCs w:val="18"/>
                <w:lang w:eastAsia="en-US"/>
              </w:rPr>
            </w:pPr>
            <w:r w:rsidRPr="009D6F31">
              <w:rPr>
                <w:rFonts w:eastAsia="Calibri" w:asciiTheme="minorHAnsi" w:hAnsiTheme="minorHAnsi" w:cstheme="minorHAnsi"/>
                <w:bCs/>
                <w:sz w:val="18"/>
                <w:szCs w:val="18"/>
                <w:lang w:eastAsia="en-US"/>
              </w:rPr>
              <w:t>Wpisz kod pocztowy</w:t>
            </w:r>
          </w:p>
          <w:p w:rsidRPr="0096262D" w:rsidR="000A3394" w:rsidP="009B7DAD" w:rsidRDefault="000A3394" w14:paraId="4F64FB63" w14:textId="4B7F4370">
            <w:pPr>
              <w:rPr>
                <w:rFonts w:eastAsia="Calibri" w:asciiTheme="minorHAnsi" w:hAnsiTheme="minorHAnsi" w:cstheme="minorHAnsi"/>
                <w:bCs/>
                <w:sz w:val="18"/>
                <w:szCs w:val="18"/>
                <w:lang w:eastAsia="en-US"/>
              </w:rPr>
            </w:pPr>
          </w:p>
        </w:tc>
      </w:tr>
      <w:tr w:rsidR="009D6F31" w:rsidTr="009D6F31" w14:paraId="11C9A7BD" w14:textId="77777777">
        <w:tc>
          <w:tcPr>
            <w:tcW w:w="2265" w:type="dxa"/>
            <w:shd w:val="clear" w:color="auto" w:fill="F2F2F2" w:themeFill="background1" w:themeFillShade="F2"/>
          </w:tcPr>
          <w:p w:rsidRPr="00DC6D3B" w:rsidR="009D6F31" w:rsidP="009B7DAD" w:rsidRDefault="009D6F31" w14:paraId="440B3214" w14:textId="01DA2797">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 xml:space="preserve">Ulica </w:t>
            </w:r>
          </w:p>
        </w:tc>
        <w:tc>
          <w:tcPr>
            <w:tcW w:w="6802" w:type="dxa"/>
          </w:tcPr>
          <w:p w:rsidRPr="009D6F31" w:rsidR="009D6F31" w:rsidP="009B7DAD" w:rsidRDefault="009D6F31" w14:paraId="522BE68D" w14:textId="25519B7A">
            <w:pPr>
              <w:rPr>
                <w:rFonts w:eastAsia="Calibri" w:asciiTheme="minorHAnsi" w:hAnsiTheme="minorHAnsi" w:cstheme="minorHAnsi"/>
                <w:bCs/>
                <w:sz w:val="18"/>
                <w:szCs w:val="18"/>
                <w:lang w:eastAsia="en-US"/>
              </w:rPr>
            </w:pPr>
            <w:r w:rsidRPr="009D6F31">
              <w:rPr>
                <w:rFonts w:eastAsia="Calibri" w:asciiTheme="minorHAnsi" w:hAnsiTheme="minorHAnsi" w:cstheme="minorHAnsi"/>
                <w:bCs/>
                <w:sz w:val="18"/>
                <w:szCs w:val="18"/>
                <w:lang w:eastAsia="en-US"/>
              </w:rPr>
              <w:t>Wpisz ulicę</w:t>
            </w:r>
          </w:p>
          <w:p w:rsidR="009D6F31" w:rsidP="009B7DAD" w:rsidRDefault="009D6F31" w14:paraId="7C8D04E6" w14:textId="763B0B42">
            <w:pPr>
              <w:rPr>
                <w:rFonts w:eastAsia="Calibri" w:asciiTheme="minorHAnsi" w:hAnsiTheme="minorHAnsi" w:cstheme="minorHAnsi"/>
                <w:bCs/>
                <w:sz w:val="22"/>
                <w:szCs w:val="22"/>
                <w:lang w:eastAsia="en-US"/>
              </w:rPr>
            </w:pPr>
          </w:p>
        </w:tc>
      </w:tr>
      <w:tr w:rsidR="009D6F31" w:rsidTr="009D6F31" w14:paraId="778E6D83" w14:textId="77777777">
        <w:tc>
          <w:tcPr>
            <w:tcW w:w="2265" w:type="dxa"/>
            <w:shd w:val="clear" w:color="auto" w:fill="F2F2F2" w:themeFill="background1" w:themeFillShade="F2"/>
          </w:tcPr>
          <w:p w:rsidRPr="00DC6D3B" w:rsidR="009D6F31" w:rsidP="009B7DAD" w:rsidRDefault="009D6F31" w14:paraId="25B9326B" w14:textId="55476662">
            <w:pPr>
              <w:rPr>
                <w:rFonts w:eastAsia="Calibri" w:asciiTheme="minorHAnsi" w:hAnsiTheme="minorHAnsi" w:cstheme="minorHAnsi"/>
                <w:b/>
                <w:bCs/>
                <w:sz w:val="22"/>
                <w:szCs w:val="22"/>
                <w:lang w:eastAsia="en-US"/>
              </w:rPr>
            </w:pPr>
            <w:r w:rsidRPr="00DC6D3B">
              <w:rPr>
                <w:rFonts w:eastAsia="Calibri" w:asciiTheme="minorHAnsi" w:hAnsiTheme="minorHAnsi" w:cstheme="minorHAnsi"/>
                <w:b/>
                <w:bCs/>
                <w:sz w:val="22"/>
                <w:szCs w:val="22"/>
                <w:lang w:eastAsia="en-US"/>
              </w:rPr>
              <w:t>Numer budynku</w:t>
            </w:r>
          </w:p>
        </w:tc>
        <w:tc>
          <w:tcPr>
            <w:tcW w:w="6802" w:type="dxa"/>
          </w:tcPr>
          <w:p w:rsidRPr="009D6F31" w:rsidR="009D6F31" w:rsidP="009B7DAD" w:rsidRDefault="009D6F31" w14:paraId="08B57F13" w14:textId="3AA28EA9">
            <w:pPr>
              <w:rPr>
                <w:rFonts w:eastAsia="Calibri" w:asciiTheme="minorHAnsi" w:hAnsiTheme="minorHAnsi" w:cstheme="minorHAnsi"/>
                <w:bCs/>
                <w:sz w:val="18"/>
                <w:szCs w:val="18"/>
                <w:lang w:eastAsia="en-US"/>
              </w:rPr>
            </w:pPr>
            <w:r w:rsidRPr="009D6F31">
              <w:rPr>
                <w:rFonts w:eastAsia="Calibri" w:asciiTheme="minorHAnsi" w:hAnsiTheme="minorHAnsi" w:cstheme="minorHAnsi"/>
                <w:bCs/>
                <w:sz w:val="18"/>
                <w:szCs w:val="18"/>
                <w:lang w:eastAsia="en-US"/>
              </w:rPr>
              <w:t>Wpisz numer budynku</w:t>
            </w:r>
          </w:p>
          <w:p w:rsidR="009D6F31" w:rsidP="009B7DAD" w:rsidRDefault="009D6F31" w14:paraId="4CCFF5EE" w14:textId="7938878F">
            <w:pPr>
              <w:rPr>
                <w:rFonts w:eastAsia="Calibri" w:asciiTheme="minorHAnsi" w:hAnsiTheme="minorHAnsi" w:cstheme="minorHAnsi"/>
                <w:bCs/>
                <w:sz w:val="22"/>
                <w:szCs w:val="22"/>
                <w:lang w:eastAsia="en-US"/>
              </w:rPr>
            </w:pPr>
          </w:p>
        </w:tc>
      </w:tr>
      <w:tr w:rsidR="009D6F31" w:rsidTr="009D6F31" w14:paraId="3E11F9F4" w14:textId="77777777">
        <w:tc>
          <w:tcPr>
            <w:tcW w:w="2265" w:type="dxa"/>
            <w:shd w:val="clear" w:color="auto" w:fill="F2F2F2" w:themeFill="background1" w:themeFillShade="F2"/>
          </w:tcPr>
          <w:p w:rsidRPr="00DC6D3B" w:rsidR="009D6F31" w:rsidP="009B7DAD" w:rsidRDefault="009D6F31" w14:paraId="50C3045A" w14:textId="77E1E0B0">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Numer lokalu</w:t>
            </w:r>
          </w:p>
        </w:tc>
        <w:tc>
          <w:tcPr>
            <w:tcW w:w="6802" w:type="dxa"/>
          </w:tcPr>
          <w:p w:rsidRPr="009D6F31" w:rsidR="009D6F31" w:rsidP="009B7DAD" w:rsidRDefault="009D6F31" w14:paraId="559BE499" w14:textId="711D38F1">
            <w:pPr>
              <w:rPr>
                <w:rFonts w:eastAsia="Calibri" w:asciiTheme="minorHAnsi" w:hAnsiTheme="minorHAnsi" w:cstheme="minorHAnsi"/>
                <w:bCs/>
                <w:sz w:val="18"/>
                <w:szCs w:val="18"/>
                <w:lang w:eastAsia="en-US"/>
              </w:rPr>
            </w:pPr>
            <w:r w:rsidRPr="009D6F31">
              <w:rPr>
                <w:rFonts w:eastAsia="Calibri" w:asciiTheme="minorHAnsi" w:hAnsiTheme="minorHAnsi" w:cstheme="minorHAnsi"/>
                <w:bCs/>
                <w:sz w:val="18"/>
                <w:szCs w:val="18"/>
                <w:lang w:eastAsia="en-US"/>
              </w:rPr>
              <w:t>Wpisz numer lokalu</w:t>
            </w:r>
          </w:p>
          <w:p w:rsidR="009D6F31" w:rsidP="009B7DAD" w:rsidRDefault="009D6F31" w14:paraId="07A3E312" w14:textId="77777777">
            <w:pPr>
              <w:rPr>
                <w:rFonts w:eastAsia="Calibri" w:asciiTheme="minorHAnsi" w:hAnsiTheme="minorHAnsi" w:cstheme="minorHAnsi"/>
                <w:bCs/>
                <w:sz w:val="18"/>
                <w:szCs w:val="18"/>
                <w:lang w:eastAsia="en-US"/>
              </w:rPr>
            </w:pPr>
          </w:p>
          <w:p w:rsidRPr="009D6F31" w:rsidR="009D6F31" w:rsidP="009B7DAD" w:rsidRDefault="009D6F31" w14:paraId="648ADCE4" w14:textId="3F2EF619">
            <w:pPr>
              <w:rPr>
                <w:rFonts w:eastAsia="Calibri" w:asciiTheme="minorHAnsi" w:hAnsiTheme="minorHAnsi" w:cstheme="minorHAnsi"/>
                <w:bCs/>
                <w:sz w:val="18"/>
                <w:szCs w:val="18"/>
                <w:lang w:eastAsia="en-US"/>
              </w:rPr>
            </w:pPr>
          </w:p>
        </w:tc>
      </w:tr>
    </w:tbl>
    <w:p w:rsidR="00BE5BA0" w:rsidP="009B7DAD" w:rsidRDefault="00BE5BA0" w14:paraId="4D730070" w14:textId="4927100A">
      <w:pPr>
        <w:rPr>
          <w:rFonts w:eastAsia="Calibri" w:asciiTheme="minorHAnsi" w:hAnsiTheme="minorHAnsi" w:cstheme="minorHAnsi"/>
          <w:bCs/>
          <w:sz w:val="22"/>
          <w:szCs w:val="22"/>
          <w:lang w:eastAsia="en-US"/>
        </w:rPr>
      </w:pPr>
    </w:p>
    <w:p w:rsidR="00BE5BA0" w:rsidP="009B7DAD" w:rsidRDefault="00BE5BA0" w14:paraId="13F0E512" w14:textId="77777777">
      <w:pPr>
        <w:rPr>
          <w:rFonts w:eastAsia="Calibri" w:asciiTheme="minorHAnsi" w:hAnsiTheme="minorHAnsi" w:cstheme="minorHAnsi"/>
          <w:bCs/>
          <w:sz w:val="22"/>
          <w:szCs w:val="22"/>
          <w:lang w:eastAsia="en-US"/>
        </w:rPr>
      </w:pPr>
    </w:p>
    <w:p w:rsidRPr="003D0C25" w:rsidR="003D0C25" w:rsidP="003D0C25" w:rsidRDefault="003D0C25" w14:paraId="773249C7" w14:textId="2BCF683B">
      <w:pPr>
        <w:jc w:val="center"/>
        <w:rPr>
          <w:rFonts w:eastAsia="Calibri" w:asciiTheme="minorHAnsi" w:hAnsiTheme="minorHAnsi" w:cstheme="minorHAnsi"/>
          <w:b/>
          <w:bCs/>
          <w:sz w:val="22"/>
          <w:szCs w:val="22"/>
          <w:lang w:eastAsia="en-US"/>
        </w:rPr>
      </w:pPr>
      <w:r w:rsidRPr="003D0C25">
        <w:rPr>
          <w:rFonts w:eastAsia="Calibri" w:asciiTheme="minorHAnsi" w:hAnsiTheme="minorHAnsi" w:cstheme="minorHAnsi"/>
          <w:b/>
          <w:bCs/>
          <w:sz w:val="22"/>
          <w:szCs w:val="22"/>
          <w:lang w:eastAsia="en-US"/>
        </w:rPr>
        <w:t>CZĘŚĆ B</w:t>
      </w:r>
    </w:p>
    <w:p w:rsidR="003D0C25" w:rsidP="003D0C25" w:rsidRDefault="003D0C25" w14:paraId="4EDE675D" w14:textId="03A7E3F2">
      <w:pPr>
        <w:jc w:val="center"/>
        <w:rPr>
          <w:rFonts w:eastAsia="Calibri" w:asciiTheme="minorHAnsi" w:hAnsiTheme="minorHAnsi" w:cstheme="minorHAnsi"/>
          <w:b/>
          <w:bCs/>
          <w:sz w:val="22"/>
          <w:szCs w:val="22"/>
          <w:lang w:eastAsia="en-US"/>
        </w:rPr>
      </w:pPr>
      <w:r w:rsidRPr="003D0C25">
        <w:rPr>
          <w:rFonts w:eastAsia="Calibri" w:asciiTheme="minorHAnsi" w:hAnsiTheme="minorHAnsi" w:cstheme="minorHAnsi"/>
          <w:b/>
          <w:bCs/>
          <w:sz w:val="22"/>
          <w:szCs w:val="22"/>
          <w:lang w:eastAsia="en-US"/>
        </w:rPr>
        <w:t>WYPEŁNIA POTENCJALNY UCZESTNIK PROJEKTU</w:t>
      </w:r>
    </w:p>
    <w:p w:rsidR="003D0C25" w:rsidP="003D0C25" w:rsidRDefault="003D0C25" w14:paraId="5AE07D99" w14:textId="713F49BE">
      <w:pPr>
        <w:jc w:val="center"/>
        <w:rPr>
          <w:rFonts w:eastAsia="Calibri" w:asciiTheme="minorHAnsi" w:hAnsiTheme="minorHAnsi" w:cstheme="minorHAnsi"/>
          <w:b/>
          <w:bCs/>
          <w:sz w:val="22"/>
          <w:szCs w:val="22"/>
          <w:lang w:eastAsia="en-US"/>
        </w:rPr>
      </w:pPr>
    </w:p>
    <w:p w:rsidR="003D0C25" w:rsidP="003D0C25" w:rsidRDefault="003D0C25" w14:paraId="23FD0532" w14:textId="254A28D3">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OBYWATELSTWO</w:t>
      </w:r>
    </w:p>
    <w:p w:rsidR="003D0C25" w:rsidP="003D0C25" w:rsidRDefault="003D0C25" w14:paraId="290CE153" w14:textId="4877CD67">
      <w:pPr>
        <w:rPr>
          <w:rFonts w:eastAsia="Calibri" w:asciiTheme="minorHAnsi" w:hAnsiTheme="minorHAnsi" w:cstheme="minorHAnsi"/>
          <w:bCs/>
          <w:sz w:val="22"/>
          <w:szCs w:val="22"/>
          <w:lang w:eastAsia="en-US"/>
        </w:rPr>
      </w:pPr>
      <w:r w:rsidRPr="003D0C25">
        <w:rPr>
          <w:rFonts w:eastAsia="Calibri" w:asciiTheme="minorHAnsi" w:hAnsiTheme="minorHAnsi" w:cstheme="minorHAnsi"/>
          <w:bCs/>
          <w:sz w:val="22"/>
          <w:szCs w:val="22"/>
          <w:lang w:eastAsia="en-US"/>
        </w:rPr>
        <w:t>(należy zaznaczyć X jedną, właściwą odpowiedź)</w:t>
      </w:r>
    </w:p>
    <w:tbl>
      <w:tblPr>
        <w:tblStyle w:val="Tabela-Siatka"/>
        <w:tblW w:w="0" w:type="auto"/>
        <w:tblLook w:val="04A0" w:firstRow="1" w:lastRow="0" w:firstColumn="1" w:lastColumn="0" w:noHBand="0" w:noVBand="1"/>
        <w:tblCaption w:val="Tabela numer 3"/>
        <w:tblDescription w:val="Prosimy o uzupełnienie tabeli, wybierając właściwe dane dotyczące obywatelstwa."/>
      </w:tblPr>
      <w:tblGrid>
        <w:gridCol w:w="6799"/>
        <w:gridCol w:w="2261"/>
      </w:tblGrid>
      <w:tr w:rsidR="003D0C25" w:rsidTr="00351DF5" w14:paraId="660DED10" w14:textId="77777777">
        <w:tc>
          <w:tcPr>
            <w:tcW w:w="6799" w:type="dxa"/>
            <w:shd w:val="clear" w:color="auto" w:fill="F2F2F2" w:themeFill="background1" w:themeFillShade="F2"/>
          </w:tcPr>
          <w:p w:rsidRPr="00DC6D3B" w:rsidR="003D0C25" w:rsidP="003D0C25" w:rsidRDefault="003D0C25" w14:paraId="2CE2CE78" w14:textId="7507DD0D">
            <w:pPr>
              <w:rPr>
                <w:rFonts w:eastAsia="Calibri" w:asciiTheme="minorHAnsi" w:hAnsiTheme="minorHAnsi" w:cstheme="minorHAnsi"/>
                <w:b/>
                <w:bCs/>
                <w:sz w:val="22"/>
                <w:szCs w:val="22"/>
                <w:lang w:eastAsia="en-US"/>
              </w:rPr>
            </w:pPr>
            <w:r w:rsidRPr="00DC6D3B">
              <w:rPr>
                <w:rFonts w:eastAsia="Calibri" w:asciiTheme="minorHAnsi" w:hAnsiTheme="minorHAnsi" w:cstheme="minorHAnsi"/>
                <w:b/>
                <w:bCs/>
                <w:sz w:val="22"/>
                <w:szCs w:val="22"/>
                <w:lang w:eastAsia="en-US"/>
              </w:rPr>
              <w:t>Obywatelstwo polskie</w:t>
            </w:r>
          </w:p>
        </w:tc>
        <w:tc>
          <w:tcPr>
            <w:tcW w:w="2261" w:type="dxa"/>
          </w:tcPr>
          <w:p w:rsidR="003D0C25" w:rsidP="008224F2" w:rsidRDefault="003D0C25" w14:paraId="141789CB" w14:textId="1A180EE4">
            <w:pPr>
              <w:jc w:val="center"/>
              <w:rPr>
                <w:rFonts w:eastAsia="Calibri" w:asciiTheme="minorHAnsi" w:hAnsiTheme="minorHAnsi" w:cstheme="minorHAnsi"/>
                <w:bCs/>
                <w:sz w:val="22"/>
                <w:szCs w:val="22"/>
                <w:lang w:eastAsia="en-US"/>
              </w:rPr>
            </w:pPr>
          </w:p>
        </w:tc>
      </w:tr>
      <w:tr w:rsidR="003D0C25" w:rsidTr="00351DF5" w14:paraId="7AE730A3" w14:textId="77777777">
        <w:tc>
          <w:tcPr>
            <w:tcW w:w="6799" w:type="dxa"/>
            <w:shd w:val="clear" w:color="auto" w:fill="F2F2F2" w:themeFill="background1" w:themeFillShade="F2"/>
          </w:tcPr>
          <w:p w:rsidRPr="00DC6D3B" w:rsidR="00351DF5" w:rsidP="003D0C25" w:rsidRDefault="003D0C25" w14:paraId="3F4C611E" w14:textId="3A759524">
            <w:pPr>
              <w:rPr>
                <w:rFonts w:eastAsia="Calibri" w:asciiTheme="minorHAnsi" w:hAnsiTheme="minorHAnsi" w:cstheme="minorHAnsi"/>
                <w:b/>
                <w:bCs/>
                <w:sz w:val="22"/>
                <w:szCs w:val="22"/>
                <w:lang w:eastAsia="en-US"/>
              </w:rPr>
            </w:pPr>
            <w:r w:rsidRPr="00DC6D3B">
              <w:rPr>
                <w:rFonts w:eastAsia="Calibri" w:asciiTheme="minorHAnsi" w:hAnsiTheme="minorHAnsi" w:cstheme="minorHAnsi"/>
                <w:b/>
                <w:bCs/>
                <w:sz w:val="22"/>
                <w:szCs w:val="22"/>
                <w:lang w:eastAsia="en-US"/>
              </w:rPr>
              <w:t>Brak polskiego obywatelstwa – obywatel kraju UE</w:t>
            </w:r>
          </w:p>
        </w:tc>
        <w:tc>
          <w:tcPr>
            <w:tcW w:w="2261" w:type="dxa"/>
          </w:tcPr>
          <w:p w:rsidR="003D0C25" w:rsidP="008224F2" w:rsidRDefault="003D0C25" w14:paraId="7036A1B9" w14:textId="3701852A">
            <w:pPr>
              <w:jc w:val="center"/>
              <w:rPr>
                <w:rFonts w:eastAsia="Calibri" w:asciiTheme="minorHAnsi" w:hAnsiTheme="minorHAnsi" w:cstheme="minorHAnsi"/>
                <w:bCs/>
                <w:sz w:val="22"/>
                <w:szCs w:val="22"/>
                <w:lang w:eastAsia="en-US"/>
              </w:rPr>
            </w:pPr>
          </w:p>
        </w:tc>
      </w:tr>
      <w:tr w:rsidR="003D0C25" w:rsidTr="00351DF5" w14:paraId="0259E7B2" w14:textId="77777777">
        <w:tc>
          <w:tcPr>
            <w:tcW w:w="6799" w:type="dxa"/>
            <w:shd w:val="clear" w:color="auto" w:fill="F2F2F2" w:themeFill="background1" w:themeFillShade="F2"/>
          </w:tcPr>
          <w:p w:rsidRPr="00DC6D3B" w:rsidR="003D0C25" w:rsidP="003D0C25" w:rsidRDefault="003D0C25" w14:paraId="1241D5ED" w14:textId="168969F9">
            <w:pPr>
              <w:rPr>
                <w:rFonts w:eastAsia="Calibri" w:asciiTheme="minorHAnsi" w:hAnsiTheme="minorHAnsi" w:cstheme="minorHAnsi"/>
                <w:b/>
                <w:bCs/>
                <w:sz w:val="22"/>
                <w:szCs w:val="22"/>
                <w:lang w:eastAsia="en-US"/>
              </w:rPr>
            </w:pPr>
            <w:r w:rsidRPr="00DC6D3B">
              <w:rPr>
                <w:rFonts w:eastAsia="Calibri" w:asciiTheme="minorHAnsi" w:hAnsiTheme="minorHAnsi" w:cstheme="minorHAnsi"/>
                <w:b/>
                <w:bCs/>
                <w:sz w:val="22"/>
                <w:szCs w:val="22"/>
                <w:lang w:eastAsia="en-US"/>
              </w:rPr>
              <w:t>Brak polskiego obywatelstwa lub UE – obywatel kraju spoza UE/ bezpaństwowiec</w:t>
            </w:r>
          </w:p>
        </w:tc>
        <w:tc>
          <w:tcPr>
            <w:tcW w:w="2261" w:type="dxa"/>
          </w:tcPr>
          <w:p w:rsidR="003D0C25" w:rsidP="008224F2" w:rsidRDefault="003D0C25" w14:paraId="02B8B08E" w14:textId="5EB7998D">
            <w:pPr>
              <w:jc w:val="center"/>
              <w:rPr>
                <w:rFonts w:eastAsia="Calibri" w:asciiTheme="minorHAnsi" w:hAnsiTheme="minorHAnsi" w:cstheme="minorHAnsi"/>
                <w:bCs/>
                <w:sz w:val="22"/>
                <w:szCs w:val="22"/>
                <w:lang w:eastAsia="en-US"/>
              </w:rPr>
            </w:pPr>
          </w:p>
        </w:tc>
      </w:tr>
    </w:tbl>
    <w:p w:rsidRPr="003D0C25" w:rsidR="003D0C25" w:rsidP="003D0C25" w:rsidRDefault="003D0C25" w14:paraId="370FD07F" w14:textId="77777777">
      <w:pPr>
        <w:rPr>
          <w:rFonts w:eastAsia="Calibri" w:asciiTheme="minorHAnsi" w:hAnsiTheme="minorHAnsi" w:cstheme="minorHAnsi"/>
          <w:bCs/>
          <w:sz w:val="22"/>
          <w:szCs w:val="22"/>
          <w:lang w:eastAsia="en-US"/>
        </w:rPr>
      </w:pPr>
    </w:p>
    <w:p w:rsidR="003D0C25" w:rsidP="009B7DAD" w:rsidRDefault="008224F2" w14:paraId="1E10C024" w14:textId="6D6C4B84">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WYKSZTAŁCENIE</w:t>
      </w:r>
    </w:p>
    <w:p w:rsidRPr="008224F2" w:rsidR="008224F2" w:rsidP="009B7DAD" w:rsidRDefault="008224F2" w14:paraId="6E99E97B" w14:textId="37042508">
      <w:pPr>
        <w:rPr>
          <w:rFonts w:eastAsia="Calibri" w:asciiTheme="minorHAnsi" w:hAnsiTheme="minorHAnsi" w:cstheme="minorHAnsi"/>
          <w:bCs/>
          <w:sz w:val="22"/>
          <w:szCs w:val="22"/>
          <w:lang w:eastAsia="en-US"/>
        </w:rPr>
      </w:pPr>
      <w:r w:rsidRPr="008224F2">
        <w:rPr>
          <w:rFonts w:eastAsia="Calibri" w:asciiTheme="minorHAnsi" w:hAnsiTheme="minorHAnsi" w:cstheme="minorHAnsi"/>
          <w:bCs/>
          <w:sz w:val="22"/>
          <w:szCs w:val="22"/>
          <w:lang w:eastAsia="en-US"/>
        </w:rPr>
        <w:t>(należy zaznaczyć X jedną właściwą odpowiedź – najwyższy posiadany poziom wykształcenia)</w:t>
      </w:r>
    </w:p>
    <w:tbl>
      <w:tblPr>
        <w:tblStyle w:val="Tabela-Siatka"/>
        <w:tblW w:w="0" w:type="auto"/>
        <w:tblLook w:val="04A0" w:firstRow="1" w:lastRow="0" w:firstColumn="1" w:lastColumn="0" w:noHBand="0" w:noVBand="1"/>
        <w:tblCaption w:val="Tabela numer 4"/>
        <w:tblDescription w:val="Prosimy o uzupełnienie tabeli wybierając właściwe dane dotyczące wykształcenia&#10;"/>
      </w:tblPr>
      <w:tblGrid>
        <w:gridCol w:w="6799"/>
        <w:gridCol w:w="2261"/>
      </w:tblGrid>
      <w:tr w:rsidR="00351DF5" w:rsidTr="00351DF5" w14:paraId="20E9D165" w14:textId="77777777">
        <w:tc>
          <w:tcPr>
            <w:tcW w:w="6799" w:type="dxa"/>
            <w:shd w:val="clear" w:color="auto" w:fill="F2F2F2" w:themeFill="background1" w:themeFillShade="F2"/>
          </w:tcPr>
          <w:p w:rsidRPr="00DC6D3B" w:rsidR="00351DF5" w:rsidP="009B7DAD" w:rsidRDefault="00351DF5" w14:paraId="5B65CD82" w14:textId="7240938D">
            <w:pPr>
              <w:rPr>
                <w:rFonts w:eastAsia="Calibri" w:asciiTheme="minorHAnsi" w:hAnsiTheme="minorHAnsi" w:cstheme="minorHAnsi"/>
                <w:b/>
                <w:bCs/>
                <w:sz w:val="22"/>
                <w:szCs w:val="22"/>
                <w:lang w:eastAsia="en-US"/>
              </w:rPr>
            </w:pPr>
            <w:r w:rsidRPr="00DC6D3B">
              <w:rPr>
                <w:rFonts w:eastAsia="Calibri" w:asciiTheme="minorHAnsi" w:hAnsiTheme="minorHAnsi" w:cstheme="minorHAnsi"/>
                <w:b/>
                <w:bCs/>
                <w:sz w:val="22"/>
                <w:szCs w:val="22"/>
                <w:lang w:eastAsia="en-US"/>
              </w:rPr>
              <w:t>Średnie I stopnia lub niższe – podstawowe i gimnazjalne (ISCED 0-2)</w:t>
            </w:r>
          </w:p>
        </w:tc>
        <w:tc>
          <w:tcPr>
            <w:tcW w:w="2261" w:type="dxa"/>
          </w:tcPr>
          <w:p w:rsidR="00351DF5" w:rsidP="00351DF5" w:rsidRDefault="00351DF5" w14:paraId="6B89CF7D" w14:textId="307C1CC6">
            <w:pPr>
              <w:jc w:val="center"/>
              <w:rPr>
                <w:rFonts w:eastAsia="Calibri" w:asciiTheme="minorHAnsi" w:hAnsiTheme="minorHAnsi" w:cstheme="minorHAnsi"/>
                <w:bCs/>
                <w:sz w:val="22"/>
                <w:szCs w:val="22"/>
                <w:lang w:eastAsia="en-US"/>
              </w:rPr>
            </w:pPr>
          </w:p>
        </w:tc>
      </w:tr>
      <w:tr w:rsidR="00351DF5" w:rsidTr="00351DF5" w14:paraId="2C94C77B" w14:textId="77777777">
        <w:tc>
          <w:tcPr>
            <w:tcW w:w="6799" w:type="dxa"/>
            <w:shd w:val="clear" w:color="auto" w:fill="F2F2F2" w:themeFill="background1" w:themeFillShade="F2"/>
          </w:tcPr>
          <w:p w:rsidRPr="00DC6D3B" w:rsidR="00351DF5" w:rsidP="009B7DAD" w:rsidRDefault="00351DF5" w14:paraId="4512C138" w14:textId="4990A1FA">
            <w:pPr>
              <w:rPr>
                <w:rFonts w:eastAsia="Calibri" w:asciiTheme="minorHAnsi" w:hAnsiTheme="minorHAnsi" w:cstheme="minorHAnsi"/>
                <w:b/>
                <w:bCs/>
                <w:sz w:val="22"/>
                <w:szCs w:val="22"/>
                <w:lang w:eastAsia="en-US"/>
              </w:rPr>
            </w:pPr>
            <w:r w:rsidRPr="00DC6D3B">
              <w:rPr>
                <w:rFonts w:eastAsia="Calibri" w:asciiTheme="minorHAnsi" w:hAnsiTheme="minorHAnsi" w:cstheme="minorHAnsi"/>
                <w:b/>
                <w:bCs/>
                <w:sz w:val="22"/>
                <w:szCs w:val="22"/>
                <w:lang w:eastAsia="en-US"/>
              </w:rPr>
              <w:t>Ponadgimnazjalne (ISCED 3) i policealne (ISCED 4)</w:t>
            </w:r>
          </w:p>
        </w:tc>
        <w:tc>
          <w:tcPr>
            <w:tcW w:w="2261" w:type="dxa"/>
          </w:tcPr>
          <w:p w:rsidR="00351DF5" w:rsidP="00351DF5" w:rsidRDefault="00351DF5" w14:paraId="7B8B5DA7" w14:textId="5BB49036">
            <w:pPr>
              <w:jc w:val="center"/>
              <w:rPr>
                <w:rFonts w:eastAsia="Calibri" w:asciiTheme="minorHAnsi" w:hAnsiTheme="minorHAnsi" w:cstheme="minorHAnsi"/>
                <w:bCs/>
                <w:sz w:val="22"/>
                <w:szCs w:val="22"/>
                <w:lang w:eastAsia="en-US"/>
              </w:rPr>
            </w:pPr>
          </w:p>
        </w:tc>
      </w:tr>
      <w:tr w:rsidR="00351DF5" w:rsidTr="00351DF5" w14:paraId="3D2BD623" w14:textId="77777777">
        <w:tc>
          <w:tcPr>
            <w:tcW w:w="6799" w:type="dxa"/>
            <w:shd w:val="clear" w:color="auto" w:fill="F2F2F2" w:themeFill="background1" w:themeFillShade="F2"/>
          </w:tcPr>
          <w:p w:rsidRPr="00DC6D3B" w:rsidR="00351DF5" w:rsidP="009B7DAD" w:rsidRDefault="00351DF5" w14:paraId="62B57E3E" w14:textId="44A5D577">
            <w:pPr>
              <w:rPr>
                <w:rFonts w:eastAsia="Calibri" w:asciiTheme="minorHAnsi" w:hAnsiTheme="minorHAnsi" w:cstheme="minorHAnsi"/>
                <w:b/>
                <w:bCs/>
                <w:sz w:val="22"/>
                <w:szCs w:val="22"/>
                <w:lang w:eastAsia="en-US"/>
              </w:rPr>
            </w:pPr>
            <w:r w:rsidRPr="00DC6D3B">
              <w:rPr>
                <w:rFonts w:eastAsia="Calibri" w:asciiTheme="minorHAnsi" w:hAnsiTheme="minorHAnsi" w:cstheme="minorHAnsi"/>
                <w:b/>
                <w:bCs/>
                <w:sz w:val="22"/>
                <w:szCs w:val="22"/>
                <w:lang w:eastAsia="en-US"/>
              </w:rPr>
              <w:t>Wyższe (ISCED 5-8)</w:t>
            </w:r>
          </w:p>
        </w:tc>
        <w:tc>
          <w:tcPr>
            <w:tcW w:w="2261" w:type="dxa"/>
          </w:tcPr>
          <w:p w:rsidR="00351DF5" w:rsidP="00351DF5" w:rsidRDefault="00351DF5" w14:paraId="67B8F214" w14:textId="77A2B8BC">
            <w:pPr>
              <w:jc w:val="center"/>
              <w:rPr>
                <w:rFonts w:eastAsia="Calibri" w:asciiTheme="minorHAnsi" w:hAnsiTheme="minorHAnsi" w:cstheme="minorHAnsi"/>
                <w:bCs/>
                <w:sz w:val="22"/>
                <w:szCs w:val="22"/>
                <w:lang w:eastAsia="en-US"/>
              </w:rPr>
            </w:pPr>
          </w:p>
        </w:tc>
      </w:tr>
    </w:tbl>
    <w:p w:rsidR="003D0C25" w:rsidP="009B7DAD" w:rsidRDefault="003D0C25" w14:paraId="35DB41BA" w14:textId="41BA8A58">
      <w:pPr>
        <w:rPr>
          <w:rFonts w:eastAsia="Calibri" w:asciiTheme="minorHAnsi" w:hAnsiTheme="minorHAnsi" w:cstheme="minorHAnsi"/>
          <w:bCs/>
          <w:sz w:val="22"/>
          <w:szCs w:val="22"/>
          <w:lang w:eastAsia="en-US"/>
        </w:rPr>
      </w:pPr>
    </w:p>
    <w:p w:rsidRPr="002B1888" w:rsidR="002B1888" w:rsidP="009B7DAD" w:rsidRDefault="002B1888" w14:paraId="2C5A1960" w14:textId="3511BC66">
      <w:pPr>
        <w:rPr>
          <w:rFonts w:eastAsia="Calibri" w:asciiTheme="minorHAnsi" w:hAnsiTheme="minorHAnsi" w:cstheme="minorHAnsi"/>
          <w:b/>
          <w:bCs/>
          <w:sz w:val="22"/>
          <w:szCs w:val="22"/>
          <w:lang w:eastAsia="en-US"/>
        </w:rPr>
      </w:pPr>
      <w:r w:rsidRPr="002B1888">
        <w:rPr>
          <w:rFonts w:eastAsia="Calibri" w:asciiTheme="minorHAnsi" w:hAnsiTheme="minorHAnsi" w:cstheme="minorHAnsi"/>
          <w:b/>
          <w:bCs/>
          <w:sz w:val="22"/>
          <w:szCs w:val="22"/>
          <w:lang w:eastAsia="en-US"/>
        </w:rPr>
        <w:t>STATUS NA RYNKU PRACY</w:t>
      </w:r>
    </w:p>
    <w:p w:rsidR="002B1888" w:rsidP="009B7DAD" w:rsidRDefault="006F545F" w14:paraId="04755AF7" w14:textId="41959C48">
      <w:pPr>
        <w:rPr>
          <w:rFonts w:eastAsia="Calibri" w:asciiTheme="minorHAnsi" w:hAnsiTheme="minorHAnsi" w:cstheme="minorHAnsi"/>
          <w:bCs/>
          <w:sz w:val="22"/>
          <w:szCs w:val="22"/>
          <w:lang w:eastAsia="en-US"/>
        </w:rPr>
      </w:pPr>
      <w:r>
        <w:rPr>
          <w:rFonts w:eastAsia="Calibri" w:asciiTheme="minorHAnsi" w:hAnsiTheme="minorHAnsi" w:cstheme="minorHAnsi"/>
          <w:bCs/>
          <w:sz w:val="22"/>
          <w:szCs w:val="22"/>
          <w:lang w:eastAsia="en-US"/>
        </w:rPr>
        <w:t>(należy zaznaczyć X jedną z</w:t>
      </w:r>
      <w:r w:rsidR="002B1888">
        <w:rPr>
          <w:rFonts w:eastAsia="Calibri" w:asciiTheme="minorHAnsi" w:hAnsiTheme="minorHAnsi" w:cstheme="minorHAnsi"/>
          <w:bCs/>
          <w:sz w:val="22"/>
          <w:szCs w:val="22"/>
          <w:lang w:eastAsia="en-US"/>
        </w:rPr>
        <w:t xml:space="preserve"> kategorii dotyczącej statusu na rynku pracy</w:t>
      </w:r>
      <w:r>
        <w:rPr>
          <w:rFonts w:eastAsia="Calibri" w:asciiTheme="minorHAnsi" w:hAnsiTheme="minorHAnsi" w:cstheme="minorHAnsi"/>
          <w:bCs/>
          <w:sz w:val="22"/>
          <w:szCs w:val="22"/>
          <w:lang w:eastAsia="en-US"/>
        </w:rPr>
        <w:t xml:space="preserve"> oraz zaznaczyć X przy właściwej podkategorii - jeżeli dotyczy</w:t>
      </w:r>
      <w:r w:rsidR="002B1888">
        <w:rPr>
          <w:rFonts w:eastAsia="Calibri" w:asciiTheme="minorHAnsi" w:hAnsiTheme="minorHAnsi" w:cstheme="minorHAnsi"/>
          <w:bCs/>
          <w:sz w:val="22"/>
          <w:szCs w:val="22"/>
          <w:lang w:eastAsia="en-US"/>
        </w:rPr>
        <w:t>)</w:t>
      </w:r>
    </w:p>
    <w:tbl>
      <w:tblPr>
        <w:tblStyle w:val="Tabela-Siatka"/>
        <w:tblW w:w="0" w:type="auto"/>
        <w:tblLook w:val="04A0" w:firstRow="1" w:lastRow="0" w:firstColumn="1" w:lastColumn="0" w:noHBand="0" w:noVBand="1"/>
        <w:tblCaption w:val="Tabela numer 5"/>
        <w:tblDescription w:val="Prosimy o uzupełnienie tabeli wybierając właściwe dane dotyczące statusu zatrudnienia na rynku pracy"/>
      </w:tblPr>
      <w:tblGrid>
        <w:gridCol w:w="6799"/>
        <w:gridCol w:w="2261"/>
      </w:tblGrid>
      <w:tr w:rsidR="00DC6D3B" w:rsidTr="006F545F" w14:paraId="124DD350" w14:textId="77777777">
        <w:tc>
          <w:tcPr>
            <w:tcW w:w="6799" w:type="dxa"/>
            <w:shd w:val="clear" w:color="auto" w:fill="F2F2F2" w:themeFill="background1" w:themeFillShade="F2"/>
          </w:tcPr>
          <w:p w:rsidRPr="006F545F" w:rsidR="00DC6D3B" w:rsidP="009B7DAD" w:rsidRDefault="00DC6D3B" w14:paraId="0BB06BDE" w14:textId="138BF3BD">
            <w:pPr>
              <w:rPr>
                <w:rFonts w:eastAsia="Calibri" w:asciiTheme="minorHAnsi" w:hAnsiTheme="minorHAnsi" w:cstheme="minorHAnsi"/>
                <w:b/>
                <w:bCs/>
                <w:sz w:val="22"/>
                <w:szCs w:val="22"/>
                <w:lang w:eastAsia="en-US"/>
              </w:rPr>
            </w:pPr>
            <w:r w:rsidRPr="006F545F">
              <w:rPr>
                <w:rFonts w:eastAsia="Calibri" w:asciiTheme="minorHAnsi" w:hAnsiTheme="minorHAnsi" w:cstheme="minorHAnsi"/>
                <w:b/>
                <w:bCs/>
                <w:sz w:val="22"/>
                <w:szCs w:val="22"/>
                <w:lang w:eastAsia="en-US"/>
              </w:rPr>
              <w:t>Jestem osobą aktualnie zatrudnioną</w:t>
            </w:r>
          </w:p>
        </w:tc>
        <w:tc>
          <w:tcPr>
            <w:tcW w:w="2261" w:type="dxa"/>
          </w:tcPr>
          <w:p w:rsidR="00DC6D3B" w:rsidP="00DC6D3B" w:rsidRDefault="00DC6D3B" w14:paraId="0A26EC8F" w14:textId="609DB602">
            <w:pPr>
              <w:jc w:val="center"/>
              <w:rPr>
                <w:rFonts w:eastAsia="Calibri" w:asciiTheme="minorHAnsi" w:hAnsiTheme="minorHAnsi" w:cstheme="minorHAnsi"/>
                <w:bCs/>
                <w:sz w:val="22"/>
                <w:szCs w:val="22"/>
                <w:lang w:eastAsia="en-US"/>
              </w:rPr>
            </w:pPr>
          </w:p>
        </w:tc>
      </w:tr>
      <w:tr w:rsidR="00F532E0" w:rsidTr="006F545F" w14:paraId="41A6D665" w14:textId="77777777">
        <w:tc>
          <w:tcPr>
            <w:tcW w:w="6799" w:type="dxa"/>
            <w:shd w:val="clear" w:color="auto" w:fill="F2F2F2" w:themeFill="background1" w:themeFillShade="F2"/>
          </w:tcPr>
          <w:p w:rsidRPr="006F545F" w:rsidR="00F532E0" w:rsidP="009B7DAD" w:rsidRDefault="00C7720C" w14:paraId="2F2C6C5A" w14:textId="59D3C95D">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 xml:space="preserve">Jestem osobą </w:t>
            </w:r>
            <w:r w:rsidRPr="00142DF3" w:rsidR="00142DF3">
              <w:rPr>
                <w:rFonts w:eastAsia="Calibri" w:asciiTheme="minorHAnsi" w:hAnsiTheme="minorHAnsi" w:cstheme="minorHAnsi"/>
                <w:b/>
                <w:bCs/>
                <w:sz w:val="22"/>
                <w:szCs w:val="22"/>
                <w:lang w:eastAsia="en-US"/>
              </w:rPr>
              <w:t xml:space="preserve">z obowiązkami opiekuńczymi i trudnościami </w:t>
            </w:r>
            <w:r>
              <w:rPr>
                <w:rFonts w:eastAsia="Calibri" w:asciiTheme="minorHAnsi" w:hAnsiTheme="minorHAnsi" w:cstheme="minorHAnsi"/>
                <w:b/>
                <w:bCs/>
                <w:sz w:val="22"/>
                <w:szCs w:val="22"/>
                <w:lang w:eastAsia="en-US"/>
              </w:rPr>
              <w:br/>
            </w:r>
            <w:r w:rsidRPr="00142DF3" w:rsidR="00142DF3">
              <w:rPr>
                <w:rFonts w:eastAsia="Calibri" w:asciiTheme="minorHAnsi" w:hAnsiTheme="minorHAnsi" w:cstheme="minorHAnsi"/>
                <w:b/>
                <w:bCs/>
                <w:sz w:val="22"/>
                <w:szCs w:val="22"/>
                <w:lang w:eastAsia="en-US"/>
              </w:rPr>
              <w:t xml:space="preserve">w znalezieniu elastycznych form </w:t>
            </w:r>
            <w:r w:rsidR="00517D5C">
              <w:rPr>
                <w:rFonts w:eastAsia="Calibri" w:asciiTheme="minorHAnsi" w:hAnsiTheme="minorHAnsi" w:cstheme="minorHAnsi"/>
                <w:b/>
                <w:bCs/>
                <w:sz w:val="22"/>
                <w:szCs w:val="22"/>
                <w:lang w:eastAsia="en-US"/>
              </w:rPr>
              <w:t>zatrudnienia</w:t>
            </w:r>
          </w:p>
        </w:tc>
        <w:tc>
          <w:tcPr>
            <w:tcW w:w="2261" w:type="dxa"/>
          </w:tcPr>
          <w:p w:rsidR="00F532E0" w:rsidP="00DC6D3B" w:rsidRDefault="00F532E0" w14:paraId="56457503" w14:textId="77777777">
            <w:pPr>
              <w:jc w:val="center"/>
              <w:rPr>
                <w:rFonts w:eastAsia="Calibri" w:asciiTheme="minorHAnsi" w:hAnsiTheme="minorHAnsi" w:cstheme="minorHAnsi"/>
                <w:bCs/>
                <w:sz w:val="22"/>
                <w:szCs w:val="22"/>
                <w:lang w:eastAsia="en-US"/>
              </w:rPr>
            </w:pPr>
          </w:p>
        </w:tc>
      </w:tr>
      <w:tr w:rsidR="00DC6D3B" w:rsidTr="006F545F" w14:paraId="66486B5B" w14:textId="77777777">
        <w:tc>
          <w:tcPr>
            <w:tcW w:w="6799" w:type="dxa"/>
            <w:shd w:val="clear" w:color="auto" w:fill="F2F2F2" w:themeFill="background1" w:themeFillShade="F2"/>
          </w:tcPr>
          <w:p w:rsidRPr="006F545F" w:rsidR="00DC6D3B" w:rsidP="009B7DAD" w:rsidRDefault="00DC6D3B" w14:paraId="4EB061BA" w14:textId="1611BD4E">
            <w:pPr>
              <w:rPr>
                <w:rFonts w:eastAsia="Calibri" w:asciiTheme="minorHAnsi" w:hAnsiTheme="minorHAnsi" w:cstheme="minorHAnsi"/>
                <w:b/>
                <w:bCs/>
                <w:sz w:val="22"/>
                <w:szCs w:val="22"/>
                <w:lang w:eastAsia="en-US"/>
              </w:rPr>
            </w:pPr>
            <w:r w:rsidRPr="006F545F">
              <w:rPr>
                <w:rFonts w:eastAsia="Calibri" w:asciiTheme="minorHAnsi" w:hAnsiTheme="minorHAnsi" w:cstheme="minorHAnsi"/>
                <w:b/>
                <w:bCs/>
                <w:sz w:val="22"/>
                <w:szCs w:val="22"/>
                <w:lang w:eastAsia="en-US"/>
              </w:rPr>
              <w:t>Jestem osobą bezrobotną zarejestrowaną w Gdańskim Urzędzie Pracy (GUP)</w:t>
            </w:r>
          </w:p>
        </w:tc>
        <w:tc>
          <w:tcPr>
            <w:tcW w:w="2261" w:type="dxa"/>
          </w:tcPr>
          <w:p w:rsidR="00DC6D3B" w:rsidP="00DC6D3B" w:rsidRDefault="00DC6D3B" w14:paraId="5FA20937" w14:textId="79B30613">
            <w:pPr>
              <w:jc w:val="center"/>
              <w:rPr>
                <w:rFonts w:eastAsia="Calibri" w:asciiTheme="minorHAnsi" w:hAnsiTheme="minorHAnsi" w:cstheme="minorHAnsi"/>
                <w:bCs/>
                <w:sz w:val="22"/>
                <w:szCs w:val="22"/>
                <w:lang w:eastAsia="en-US"/>
              </w:rPr>
            </w:pPr>
          </w:p>
        </w:tc>
      </w:tr>
      <w:tr w:rsidR="00DC6D3B" w:rsidTr="00DC6D3B" w14:paraId="3705E30B" w14:textId="77777777">
        <w:tc>
          <w:tcPr>
            <w:tcW w:w="6799" w:type="dxa"/>
          </w:tcPr>
          <w:p w:rsidR="00DC6D3B" w:rsidP="00DC6D3B" w:rsidRDefault="00DC6D3B" w14:paraId="034B5CE0" w14:textId="6DB7E0F2">
            <w:pPr>
              <w:rPr>
                <w:rFonts w:eastAsia="Calibri" w:asciiTheme="minorHAnsi" w:hAnsiTheme="minorHAnsi" w:cstheme="minorHAnsi"/>
                <w:bCs/>
                <w:sz w:val="22"/>
                <w:szCs w:val="22"/>
                <w:lang w:eastAsia="en-US"/>
              </w:rPr>
            </w:pPr>
            <w:r>
              <w:rPr>
                <w:rFonts w:eastAsia="Calibri" w:asciiTheme="minorHAnsi" w:hAnsiTheme="minorHAnsi" w:cstheme="minorHAnsi"/>
                <w:bCs/>
                <w:sz w:val="22"/>
                <w:szCs w:val="22"/>
                <w:lang w:eastAsia="en-US"/>
              </w:rPr>
              <w:t>- powyżej 12 miesięcy</w:t>
            </w:r>
          </w:p>
        </w:tc>
        <w:tc>
          <w:tcPr>
            <w:tcW w:w="2261" w:type="dxa"/>
          </w:tcPr>
          <w:p w:rsidR="00DC6D3B" w:rsidP="006F545F" w:rsidRDefault="00DC6D3B" w14:paraId="7D36B68B" w14:textId="0EC665D8">
            <w:pPr>
              <w:jc w:val="center"/>
              <w:rPr>
                <w:rFonts w:eastAsia="Calibri" w:asciiTheme="minorHAnsi" w:hAnsiTheme="minorHAnsi" w:cstheme="minorHAnsi"/>
                <w:bCs/>
                <w:sz w:val="22"/>
                <w:szCs w:val="22"/>
                <w:lang w:eastAsia="en-US"/>
              </w:rPr>
            </w:pPr>
          </w:p>
        </w:tc>
      </w:tr>
      <w:tr w:rsidR="00DC6D3B" w:rsidTr="00DC6D3B" w14:paraId="77D9BD0A" w14:textId="77777777">
        <w:tc>
          <w:tcPr>
            <w:tcW w:w="6799" w:type="dxa"/>
          </w:tcPr>
          <w:p w:rsidR="00DC6D3B" w:rsidP="009B7DAD" w:rsidRDefault="00DC6D3B" w14:paraId="77E3E0CE" w14:textId="0BD214F4">
            <w:pPr>
              <w:rPr>
                <w:rFonts w:eastAsia="Calibri" w:asciiTheme="minorHAnsi" w:hAnsiTheme="minorHAnsi" w:cstheme="minorHAnsi"/>
                <w:bCs/>
                <w:sz w:val="22"/>
                <w:szCs w:val="22"/>
                <w:lang w:eastAsia="en-US"/>
              </w:rPr>
            </w:pPr>
            <w:r>
              <w:rPr>
                <w:rFonts w:eastAsia="Calibri" w:asciiTheme="minorHAnsi" w:hAnsiTheme="minorHAnsi" w:cstheme="minorHAnsi"/>
                <w:bCs/>
                <w:sz w:val="22"/>
                <w:szCs w:val="22"/>
                <w:lang w:eastAsia="en-US"/>
              </w:rPr>
              <w:t xml:space="preserve">- </w:t>
            </w:r>
            <w:r>
              <w:rPr>
                <w:rStyle w:val="normaltextrun"/>
                <w:rFonts w:ascii="Calibri" w:hAnsi="Calibri" w:cs="Calibri"/>
                <w:color w:val="000000"/>
                <w:shd w:val="clear" w:color="auto" w:fill="FFFFFF"/>
              </w:rPr>
              <w:t>poni</w:t>
            </w:r>
            <w:r>
              <w:rPr>
                <w:rStyle w:val="normaltextrun"/>
                <w:rFonts w:ascii="Calibri" w:hAnsi="Calibri" w:cs="Calibri"/>
                <w:color w:val="000000"/>
                <w:sz w:val="22"/>
                <w:szCs w:val="22"/>
                <w:shd w:val="clear" w:color="auto" w:fill="FFFFFF"/>
              </w:rPr>
              <w:t>żej 12 miesięcy</w:t>
            </w:r>
            <w:r>
              <w:rPr>
                <w:rStyle w:val="eop"/>
                <w:rFonts w:ascii="Calibri" w:hAnsi="Calibri" w:cs="Calibri"/>
                <w:color w:val="000000"/>
                <w:sz w:val="22"/>
                <w:szCs w:val="22"/>
                <w:shd w:val="clear" w:color="auto" w:fill="FFFFFF"/>
              </w:rPr>
              <w:t> </w:t>
            </w:r>
          </w:p>
        </w:tc>
        <w:tc>
          <w:tcPr>
            <w:tcW w:w="2261" w:type="dxa"/>
          </w:tcPr>
          <w:p w:rsidR="00DC6D3B" w:rsidP="006F545F" w:rsidRDefault="00DC6D3B" w14:paraId="7C34276F" w14:textId="0C7FAD87">
            <w:pPr>
              <w:jc w:val="center"/>
              <w:rPr>
                <w:rFonts w:eastAsia="Calibri" w:asciiTheme="minorHAnsi" w:hAnsiTheme="minorHAnsi" w:cstheme="minorHAnsi"/>
                <w:bCs/>
                <w:sz w:val="22"/>
                <w:szCs w:val="22"/>
                <w:lang w:eastAsia="en-US"/>
              </w:rPr>
            </w:pPr>
          </w:p>
        </w:tc>
      </w:tr>
      <w:tr w:rsidR="00DC6D3B" w:rsidTr="006F545F" w14:paraId="2CFD7CF8" w14:textId="77777777">
        <w:tc>
          <w:tcPr>
            <w:tcW w:w="6799" w:type="dxa"/>
            <w:shd w:val="clear" w:color="auto" w:fill="F2F2F2" w:themeFill="background1" w:themeFillShade="F2"/>
          </w:tcPr>
          <w:p w:rsidRPr="00862F50" w:rsidR="00DC6D3B" w:rsidP="009B7DAD" w:rsidRDefault="006F545F" w14:paraId="06C7AAD2" w14:textId="44A89428">
            <w:pPr>
              <w:rPr>
                <w:rFonts w:eastAsia="Calibri" w:asciiTheme="minorHAnsi" w:hAnsiTheme="minorHAnsi" w:cstheme="minorHAnsi"/>
                <w:b/>
                <w:bCs/>
                <w:sz w:val="22"/>
                <w:szCs w:val="22"/>
                <w:lang w:eastAsia="en-US"/>
              </w:rPr>
            </w:pPr>
            <w:r w:rsidRPr="00862F50">
              <w:rPr>
                <w:rFonts w:eastAsia="Calibri" w:asciiTheme="minorHAnsi" w:hAnsiTheme="minorHAnsi" w:cstheme="minorHAnsi"/>
                <w:b/>
                <w:bCs/>
                <w:sz w:val="22"/>
                <w:szCs w:val="22"/>
                <w:lang w:eastAsia="en-US"/>
              </w:rPr>
              <w:t xml:space="preserve">Jestem osoba </w:t>
            </w:r>
            <w:r w:rsidR="003E6083">
              <w:rPr>
                <w:rFonts w:eastAsia="Calibri" w:asciiTheme="minorHAnsi" w:hAnsiTheme="minorHAnsi" w:cstheme="minorHAnsi"/>
                <w:b/>
                <w:bCs/>
                <w:sz w:val="22"/>
                <w:szCs w:val="22"/>
                <w:lang w:eastAsia="en-US"/>
              </w:rPr>
              <w:t>nieaktywną</w:t>
            </w:r>
            <w:r w:rsidRPr="00862F50">
              <w:rPr>
                <w:rFonts w:eastAsia="Calibri" w:asciiTheme="minorHAnsi" w:hAnsiTheme="minorHAnsi" w:cstheme="minorHAnsi"/>
                <w:b/>
                <w:bCs/>
                <w:sz w:val="22"/>
                <w:szCs w:val="22"/>
                <w:lang w:eastAsia="en-US"/>
              </w:rPr>
              <w:t xml:space="preserve"> zawodowo</w:t>
            </w:r>
          </w:p>
          <w:p w:rsidRPr="00862F50" w:rsidR="006F545F" w:rsidP="006F545F" w:rsidRDefault="006F545F" w14:paraId="7692EFC5" w14:textId="1501C3C7">
            <w:pPr>
              <w:rPr>
                <w:rFonts w:eastAsia="Calibri" w:asciiTheme="minorHAnsi" w:hAnsiTheme="minorHAnsi" w:cstheme="minorHAnsi"/>
                <w:bCs/>
                <w:sz w:val="22"/>
                <w:szCs w:val="22"/>
                <w:lang w:eastAsia="en-US"/>
              </w:rPr>
            </w:pPr>
            <w:r w:rsidRPr="00862F50">
              <w:rPr>
                <w:rStyle w:val="normaltextrun"/>
                <w:rFonts w:ascii="Calibri" w:hAnsi="Calibri" w:cs="Calibri"/>
                <w:iCs/>
                <w:color w:val="000000"/>
                <w:sz w:val="22"/>
                <w:szCs w:val="22"/>
                <w:shd w:val="clear" w:color="auto" w:fill="F2F2F2" w:themeFill="background1" w:themeFillShade="F2"/>
              </w:rPr>
              <w:t>osoba bierna zawodowo – osoba pozostająca bez pracy, która nie jest zarejestrowana w GUP jako osoba bezrobotna</w:t>
            </w:r>
            <w:r w:rsidRPr="00862F50">
              <w:rPr>
                <w:rStyle w:val="eop"/>
                <w:rFonts w:ascii="Calibri" w:hAnsi="Calibri" w:cs="Calibri"/>
                <w:color w:val="000000"/>
                <w:sz w:val="22"/>
                <w:szCs w:val="22"/>
                <w:shd w:val="clear" w:color="auto" w:fill="FFFFFF"/>
              </w:rPr>
              <w:t> </w:t>
            </w:r>
          </w:p>
        </w:tc>
        <w:tc>
          <w:tcPr>
            <w:tcW w:w="2261" w:type="dxa"/>
          </w:tcPr>
          <w:p w:rsidRPr="00862F50" w:rsidR="00DC6D3B" w:rsidP="006F545F" w:rsidRDefault="00DC6D3B" w14:paraId="7E0550E6" w14:textId="70828C98">
            <w:pPr>
              <w:jc w:val="center"/>
              <w:rPr>
                <w:rFonts w:eastAsia="Calibri" w:asciiTheme="minorHAnsi" w:hAnsiTheme="minorHAnsi" w:cstheme="minorHAnsi"/>
                <w:bCs/>
                <w:sz w:val="22"/>
                <w:szCs w:val="22"/>
                <w:lang w:eastAsia="en-US"/>
              </w:rPr>
            </w:pPr>
          </w:p>
        </w:tc>
      </w:tr>
      <w:tr w:rsidR="00DC6D3B" w:rsidTr="006F545F" w14:paraId="142F33A8" w14:textId="77777777">
        <w:tc>
          <w:tcPr>
            <w:tcW w:w="6799" w:type="dxa"/>
            <w:shd w:val="clear" w:color="auto" w:fill="F2F2F2" w:themeFill="background1" w:themeFillShade="F2"/>
          </w:tcPr>
          <w:p w:rsidRPr="006F545F" w:rsidR="00DC6D3B" w:rsidP="009B7DAD" w:rsidRDefault="006F545F" w14:paraId="7414AFBD" w14:textId="7D109839">
            <w:pPr>
              <w:rPr>
                <w:rFonts w:eastAsia="Calibri" w:asciiTheme="minorHAnsi" w:hAnsiTheme="minorHAnsi" w:cstheme="minorHAnsi"/>
                <w:b/>
                <w:bCs/>
                <w:sz w:val="22"/>
                <w:szCs w:val="22"/>
                <w:lang w:eastAsia="en-US"/>
              </w:rPr>
            </w:pPr>
            <w:r w:rsidRPr="006F545F">
              <w:rPr>
                <w:rFonts w:eastAsia="Calibri" w:asciiTheme="minorHAnsi" w:hAnsiTheme="minorHAnsi" w:cstheme="minorHAnsi"/>
                <w:b/>
                <w:bCs/>
                <w:sz w:val="22"/>
                <w:szCs w:val="22"/>
                <w:lang w:eastAsia="en-US"/>
              </w:rPr>
              <w:t>Jestem osobą powracającą na rynek pracy po przerwie</w:t>
            </w:r>
          </w:p>
        </w:tc>
        <w:tc>
          <w:tcPr>
            <w:tcW w:w="2261" w:type="dxa"/>
          </w:tcPr>
          <w:p w:rsidR="00DC6D3B" w:rsidP="006F545F" w:rsidRDefault="00DC6D3B" w14:paraId="58A6DB12" w14:textId="7A6B246C">
            <w:pPr>
              <w:jc w:val="center"/>
              <w:rPr>
                <w:rFonts w:eastAsia="Calibri" w:asciiTheme="minorHAnsi" w:hAnsiTheme="minorHAnsi" w:cstheme="minorHAnsi"/>
                <w:bCs/>
                <w:sz w:val="22"/>
                <w:szCs w:val="22"/>
                <w:lang w:eastAsia="en-US"/>
              </w:rPr>
            </w:pPr>
          </w:p>
        </w:tc>
      </w:tr>
    </w:tbl>
    <w:p w:rsidR="002B1888" w:rsidP="009B7DAD" w:rsidRDefault="002B1888" w14:paraId="110831AF" w14:textId="5AF9F6C3">
      <w:pPr>
        <w:rPr>
          <w:rFonts w:eastAsia="Calibri" w:asciiTheme="minorHAnsi" w:hAnsiTheme="minorHAnsi" w:cstheme="minorHAnsi"/>
          <w:bCs/>
          <w:sz w:val="22"/>
          <w:szCs w:val="22"/>
          <w:lang w:eastAsia="en-US"/>
        </w:rPr>
      </w:pPr>
    </w:p>
    <w:p w:rsidR="00653A71" w:rsidP="009B7DAD" w:rsidRDefault="00653A71" w14:paraId="427C8E0D" w14:textId="6EE82E7B">
      <w:pPr>
        <w:rPr>
          <w:rFonts w:eastAsia="Calibri" w:asciiTheme="minorHAnsi" w:hAnsiTheme="minorHAnsi" w:cstheme="minorHAnsi"/>
          <w:bCs/>
          <w:sz w:val="22"/>
          <w:szCs w:val="22"/>
          <w:lang w:eastAsia="en-US"/>
        </w:rPr>
      </w:pPr>
    </w:p>
    <w:p w:rsidR="00653A71" w:rsidP="009B7DAD" w:rsidRDefault="00653A71" w14:paraId="5C4C1766" w14:textId="4D70629F">
      <w:pPr>
        <w:rPr>
          <w:rFonts w:eastAsia="Calibri" w:asciiTheme="minorHAnsi" w:hAnsiTheme="minorHAnsi" w:cstheme="minorHAnsi"/>
          <w:bCs/>
          <w:sz w:val="22"/>
          <w:szCs w:val="22"/>
          <w:lang w:eastAsia="en-US"/>
        </w:rPr>
      </w:pPr>
    </w:p>
    <w:p w:rsidR="00653A71" w:rsidP="009B7DAD" w:rsidRDefault="00653A71" w14:paraId="6B844F04" w14:textId="52EB8684">
      <w:pPr>
        <w:rPr>
          <w:rFonts w:eastAsia="Calibri" w:asciiTheme="minorHAnsi" w:hAnsiTheme="minorHAnsi" w:cstheme="minorHAnsi"/>
          <w:bCs/>
          <w:sz w:val="22"/>
          <w:szCs w:val="22"/>
          <w:lang w:eastAsia="en-US"/>
        </w:rPr>
      </w:pPr>
    </w:p>
    <w:p w:rsidR="00653A71" w:rsidP="009B7DAD" w:rsidRDefault="00653A71" w14:paraId="30944CF2" w14:textId="490EF991">
      <w:pPr>
        <w:rPr>
          <w:rFonts w:eastAsia="Calibri" w:asciiTheme="minorHAnsi" w:hAnsiTheme="minorHAnsi" w:cstheme="minorHAnsi"/>
          <w:bCs/>
          <w:sz w:val="22"/>
          <w:szCs w:val="22"/>
          <w:lang w:eastAsia="en-US"/>
        </w:rPr>
      </w:pPr>
    </w:p>
    <w:p w:rsidR="00653A71" w:rsidP="009B7DAD" w:rsidRDefault="00653A71" w14:paraId="5E891D12" w14:textId="5130EACA">
      <w:pPr>
        <w:rPr>
          <w:rFonts w:eastAsia="Calibri" w:asciiTheme="minorHAnsi" w:hAnsiTheme="minorHAnsi" w:cstheme="minorHAnsi"/>
          <w:bCs/>
          <w:sz w:val="22"/>
          <w:szCs w:val="22"/>
          <w:lang w:eastAsia="en-US"/>
        </w:rPr>
      </w:pPr>
    </w:p>
    <w:p w:rsidR="00653A71" w:rsidP="009B7DAD" w:rsidRDefault="00653A71" w14:paraId="5CAC1E73" w14:textId="2812E73D">
      <w:pPr>
        <w:rPr>
          <w:rFonts w:eastAsia="Calibri" w:asciiTheme="minorHAnsi" w:hAnsiTheme="minorHAnsi" w:cstheme="minorHAnsi"/>
          <w:bCs/>
          <w:sz w:val="22"/>
          <w:szCs w:val="22"/>
          <w:lang w:eastAsia="en-US"/>
        </w:rPr>
      </w:pPr>
    </w:p>
    <w:p w:rsidR="00653A71" w:rsidP="009B7DAD" w:rsidRDefault="00653A71" w14:paraId="783DD118" w14:textId="60E3EAAF">
      <w:pPr>
        <w:rPr>
          <w:rFonts w:eastAsia="Calibri" w:asciiTheme="minorHAnsi" w:hAnsiTheme="minorHAnsi" w:cstheme="minorHAnsi"/>
          <w:bCs/>
          <w:sz w:val="22"/>
          <w:szCs w:val="22"/>
          <w:lang w:eastAsia="en-US"/>
        </w:rPr>
      </w:pPr>
    </w:p>
    <w:p w:rsidR="00381799" w:rsidP="009B7DAD" w:rsidRDefault="00381799" w14:paraId="1F397712" w14:textId="77777777">
      <w:pPr>
        <w:rPr>
          <w:rFonts w:eastAsia="Calibri" w:asciiTheme="minorHAnsi" w:hAnsiTheme="minorHAnsi" w:cstheme="minorHAnsi"/>
          <w:bCs/>
          <w:sz w:val="22"/>
          <w:szCs w:val="22"/>
          <w:lang w:eastAsia="en-US"/>
        </w:rPr>
      </w:pPr>
    </w:p>
    <w:p w:rsidR="00653A71" w:rsidP="009B7DAD" w:rsidRDefault="00653A71" w14:paraId="22AF1890" w14:textId="75369F2F">
      <w:pPr>
        <w:rPr>
          <w:rFonts w:eastAsia="Calibri" w:asciiTheme="minorHAnsi" w:hAnsiTheme="minorHAnsi" w:cstheme="minorHAnsi"/>
          <w:bCs/>
          <w:sz w:val="22"/>
          <w:szCs w:val="22"/>
          <w:lang w:eastAsia="en-US"/>
        </w:rPr>
      </w:pPr>
    </w:p>
    <w:p w:rsidR="00E96041" w:rsidP="009B7DAD" w:rsidRDefault="00E96041" w14:paraId="2D8D7E36" w14:textId="77777777">
      <w:pPr>
        <w:rPr>
          <w:rFonts w:eastAsia="Calibri" w:asciiTheme="minorHAnsi" w:hAnsiTheme="minorHAnsi" w:cstheme="minorHAnsi"/>
          <w:bCs/>
          <w:sz w:val="22"/>
          <w:szCs w:val="22"/>
          <w:lang w:eastAsia="en-US"/>
        </w:rPr>
      </w:pPr>
    </w:p>
    <w:p w:rsidRPr="006555CB" w:rsidR="006F545F" w:rsidP="009B7DAD" w:rsidRDefault="001212FF" w14:paraId="2B612EA4" w14:textId="590B9CDC">
      <w:pPr>
        <w:rPr>
          <w:rFonts w:eastAsia="Calibri" w:asciiTheme="minorHAnsi" w:hAnsiTheme="minorHAnsi" w:cstheme="minorHAnsi"/>
          <w:b/>
          <w:bCs/>
          <w:sz w:val="22"/>
          <w:szCs w:val="22"/>
          <w:lang w:eastAsia="en-US"/>
        </w:rPr>
      </w:pPr>
      <w:r w:rsidRPr="006555CB">
        <w:rPr>
          <w:rFonts w:eastAsia="Calibri" w:asciiTheme="minorHAnsi" w:hAnsiTheme="minorHAnsi" w:cstheme="minorHAnsi"/>
          <w:b/>
          <w:bCs/>
          <w:sz w:val="22"/>
          <w:szCs w:val="22"/>
          <w:lang w:eastAsia="en-US"/>
        </w:rPr>
        <w:t>INFORMACJE DODATKOWE</w:t>
      </w:r>
    </w:p>
    <w:p w:rsidRPr="006555CB" w:rsidR="001212FF" w:rsidP="009B7DAD" w:rsidRDefault="001212FF" w14:paraId="16C02C4F" w14:textId="72E7A7FC">
      <w:pPr>
        <w:rPr>
          <w:rFonts w:eastAsia="Calibri" w:asciiTheme="minorHAnsi" w:hAnsiTheme="minorHAnsi" w:cstheme="minorHAnsi"/>
          <w:bCs/>
          <w:sz w:val="22"/>
          <w:szCs w:val="22"/>
          <w:lang w:eastAsia="en-US"/>
        </w:rPr>
        <w:sectPr w:rsidRPr="006555CB" w:rsidR="001212FF" w:rsidSect="00757DA3">
          <w:headerReference w:type="default" r:id="rId12"/>
          <w:footerReference w:type="default" r:id="rId13"/>
          <w:headerReference w:type="first" r:id="rId14"/>
          <w:footerReference w:type="first" r:id="rId15"/>
          <w:footnotePr>
            <w:numStart w:val="2"/>
          </w:footnotePr>
          <w:pgSz w:w="11906" w:h="16838" w:orient="portrait" w:code="9"/>
          <w:pgMar w:top="1468" w:right="1418" w:bottom="1134" w:left="1418" w:header="142" w:footer="716" w:gutter="0"/>
          <w:cols w:space="708"/>
          <w:docGrid w:linePitch="360"/>
        </w:sectPr>
      </w:pPr>
      <w:r w:rsidRPr="006555CB">
        <w:rPr>
          <w:rFonts w:eastAsia="Calibri" w:asciiTheme="minorHAnsi" w:hAnsiTheme="minorHAnsi" w:cstheme="minorHAnsi"/>
          <w:bCs/>
          <w:sz w:val="22"/>
          <w:szCs w:val="22"/>
          <w:lang w:eastAsia="en-US"/>
        </w:rPr>
        <w:t>(należy zaznaczyć X właściwą odpowiedź w każdym polu</w:t>
      </w:r>
      <w:r w:rsidRPr="006555CB" w:rsidR="0067668B">
        <w:rPr>
          <w:rFonts w:eastAsia="Calibri" w:asciiTheme="minorHAnsi" w:hAnsiTheme="minorHAnsi" w:cstheme="minorHAnsi"/>
          <w:bCs/>
          <w:sz w:val="22"/>
          <w:szCs w:val="22"/>
          <w:lang w:eastAsia="en-US"/>
        </w:rPr>
        <w:t>)</w:t>
      </w:r>
    </w:p>
    <w:p w:rsidR="001212FF" w:rsidP="009B7DAD" w:rsidRDefault="001212FF" w14:paraId="2BF75A12" w14:textId="77777777">
      <w:pPr>
        <w:rPr>
          <w:rFonts w:eastAsia="Calibri" w:asciiTheme="minorHAnsi" w:hAnsiTheme="minorHAnsi" w:cstheme="minorHAnsi"/>
          <w:b/>
          <w:bCs/>
          <w:sz w:val="22"/>
          <w:szCs w:val="22"/>
          <w:lang w:eastAsia="en-US"/>
        </w:rPr>
        <w:sectPr w:rsidR="001212FF" w:rsidSect="001212FF">
          <w:footnotePr>
            <w:numStart w:val="2"/>
          </w:footnotePr>
          <w:type w:val="continuous"/>
          <w:pgSz w:w="11906" w:h="16838" w:orient="portrait" w:code="9"/>
          <w:pgMar w:top="1468" w:right="1418" w:bottom="1134" w:left="1418" w:header="142" w:footer="716" w:gutter="0"/>
          <w:cols w:space="708"/>
          <w:titlePg/>
          <w:docGrid w:linePitch="360"/>
        </w:sectPr>
      </w:pPr>
    </w:p>
    <w:tbl>
      <w:tblPr>
        <w:tblStyle w:val="Tabela-Siatka"/>
        <w:tblW w:w="0" w:type="auto"/>
        <w:tblLook w:val="04A0" w:firstRow="1" w:lastRow="0" w:firstColumn="1" w:lastColumn="0" w:noHBand="0" w:noVBand="1"/>
        <w:tblCaption w:val="Tabela numer 6"/>
        <w:tblDescription w:val="Tabela dotyczy informacji dodatkowych o Uczestniczce Projektu"/>
      </w:tblPr>
      <w:tblGrid>
        <w:gridCol w:w="5382"/>
        <w:gridCol w:w="3678"/>
      </w:tblGrid>
      <w:tr w:rsidR="001212FF" w:rsidTr="00C30012" w14:paraId="0811F941" w14:textId="77777777">
        <w:tc>
          <w:tcPr>
            <w:tcW w:w="5382" w:type="dxa"/>
            <w:shd w:val="clear" w:color="auto" w:fill="F2F2F2" w:themeFill="background1" w:themeFillShade="F2"/>
          </w:tcPr>
          <w:p w:rsidRPr="001212FF" w:rsidR="001212FF" w:rsidP="009B7DAD" w:rsidRDefault="001212FF" w14:paraId="138C0159" w14:textId="65709B01">
            <w:pPr>
              <w:rPr>
                <w:rFonts w:eastAsia="Calibri" w:asciiTheme="minorHAnsi" w:hAnsiTheme="minorHAnsi" w:cstheme="minorHAnsi"/>
                <w:b/>
                <w:bCs/>
                <w:sz w:val="22"/>
                <w:szCs w:val="22"/>
                <w:lang w:eastAsia="en-US"/>
              </w:rPr>
            </w:pPr>
            <w:r w:rsidRPr="001212FF">
              <w:rPr>
                <w:rFonts w:eastAsia="Calibri" w:asciiTheme="minorHAnsi" w:hAnsiTheme="minorHAnsi" w:cstheme="minorHAnsi"/>
                <w:b/>
                <w:bCs/>
                <w:sz w:val="22"/>
                <w:szCs w:val="22"/>
                <w:lang w:eastAsia="en-US"/>
              </w:rPr>
              <w:t>Jestem osobą z niepełnosprawnościami</w:t>
            </w:r>
          </w:p>
          <w:p w:rsidRPr="001212FF" w:rsidR="001212FF" w:rsidP="009B7DAD" w:rsidRDefault="00C30012" w14:paraId="52BDE455" w14:textId="74A1E3E8">
            <w:pPr>
              <w:rPr>
                <w:rFonts w:eastAsia="Calibri" w:asciiTheme="minorHAnsi" w:hAnsiTheme="minorHAnsi" w:cstheme="minorHAnsi"/>
                <w:bCs/>
                <w:sz w:val="22"/>
                <w:szCs w:val="22"/>
                <w:lang w:eastAsia="en-US"/>
              </w:rPr>
            </w:pPr>
            <w:r>
              <w:rPr>
                <w:rFonts w:eastAsia="Calibri" w:asciiTheme="minorHAnsi" w:hAnsiTheme="minorHAnsi" w:cstheme="minorHAnsi"/>
                <w:bCs/>
                <w:sz w:val="22"/>
                <w:szCs w:val="22"/>
                <w:lang w:eastAsia="en-US"/>
              </w:rPr>
              <w:t>(</w:t>
            </w:r>
            <w:r w:rsidRPr="001212FF" w:rsidR="001212FF">
              <w:rPr>
                <w:rFonts w:eastAsia="Calibri" w:asciiTheme="minorHAnsi" w:hAnsiTheme="minorHAnsi" w:cstheme="minorHAnsi"/>
                <w:bCs/>
                <w:sz w:val="22"/>
                <w:szCs w:val="22"/>
                <w:lang w:eastAsia="en-US"/>
              </w:rPr>
              <w:t>należy przedłożyć orzeczenie o niepełnosprawności</w:t>
            </w:r>
            <w:r>
              <w:rPr>
                <w:rFonts w:eastAsia="Calibri" w:asciiTheme="minorHAnsi" w:hAnsiTheme="minorHAnsi" w:cstheme="minorHAnsi"/>
                <w:bCs/>
                <w:sz w:val="22"/>
                <w:szCs w:val="22"/>
                <w:lang w:eastAsia="en-US"/>
              </w:rPr>
              <w:t>)</w:t>
            </w:r>
          </w:p>
        </w:tc>
        <w:tc>
          <w:tcPr>
            <w:tcW w:w="3678" w:type="dxa"/>
          </w:tcPr>
          <w:p w:rsidR="005F5230" w:rsidP="001212FF" w:rsidRDefault="00585A64" w14:paraId="6871F643" w14:textId="0998F704">
            <w:pPr>
              <w:rPr>
                <w:rStyle w:val="normaltextrun"/>
                <w:rFonts w:ascii="Calibri" w:hAnsi="Calibri" w:cs="Calibri"/>
                <w:color w:val="000000"/>
                <w:sz w:val="22"/>
                <w:szCs w:val="22"/>
                <w:bdr w:val="none" w:color="auto" w:sz="0" w:space="0" w:frame="1"/>
              </w:rPr>
            </w:pPr>
            <w:r>
              <w:rPr>
                <w:rStyle w:val="normaltextrun"/>
                <w:rFonts w:ascii="Calibri" w:hAnsi="Calibri" w:cs="Calibri"/>
                <w:color w:val="000000"/>
                <w:sz w:val="22"/>
                <w:szCs w:val="22"/>
                <w:bdr w:val="none" w:color="auto" w:sz="0" w:space="0" w:frame="1"/>
              </w:rPr>
              <w:t>□</w:t>
            </w:r>
            <w:r w:rsidR="001212FF">
              <w:rPr>
                <w:rStyle w:val="normaltextrun"/>
                <w:rFonts w:ascii="Calibri" w:hAnsi="Calibri" w:cs="Calibri"/>
                <w:color w:val="000000"/>
                <w:sz w:val="22"/>
                <w:szCs w:val="22"/>
                <w:bdr w:val="none" w:color="auto" w:sz="0" w:space="0" w:frame="1"/>
              </w:rPr>
              <w:t xml:space="preserve"> TAK</w:t>
            </w:r>
            <w:r w:rsidR="001212FF">
              <w:rPr>
                <w:rStyle w:val="Odwoanieprzypisudolnego"/>
                <w:rFonts w:ascii="Calibri" w:hAnsi="Calibri" w:cs="Calibri"/>
                <w:color w:val="000000"/>
                <w:sz w:val="22"/>
                <w:szCs w:val="22"/>
                <w:bdr w:val="none" w:color="auto" w:sz="0" w:space="0" w:frame="1"/>
              </w:rPr>
              <w:footnoteReference w:id="1"/>
            </w:r>
            <w:r w:rsidR="005F5230">
              <w:rPr>
                <w:rStyle w:val="normaltextrun"/>
                <w:rFonts w:ascii="Calibri" w:hAnsi="Calibri" w:cs="Calibri"/>
                <w:color w:val="000000"/>
                <w:sz w:val="22"/>
                <w:szCs w:val="22"/>
                <w:bdr w:val="none" w:color="auto" w:sz="0" w:space="0" w:frame="1"/>
              </w:rPr>
              <w:t xml:space="preserve">          </w:t>
            </w:r>
          </w:p>
          <w:p w:rsidR="001212FF" w:rsidP="001212FF" w:rsidRDefault="005F5230" w14:paraId="1A9F8075" w14:textId="51A2AA74">
            <w:pPr>
              <w:rPr>
                <w:rStyle w:val="normaltextrun"/>
                <w:rFonts w:ascii="Calibri" w:hAnsi="Calibri" w:cs="Calibri"/>
                <w:color w:val="000000"/>
                <w:sz w:val="22"/>
                <w:szCs w:val="22"/>
                <w:bdr w:val="none" w:color="auto" w:sz="0" w:space="0" w:frame="1"/>
              </w:rPr>
            </w:pPr>
            <w:r>
              <w:rPr>
                <w:rStyle w:val="normaltextrun"/>
                <w:rFonts w:ascii="Calibri" w:hAnsi="Calibri" w:cs="Calibri"/>
                <w:color w:val="000000"/>
                <w:sz w:val="22"/>
                <w:szCs w:val="22"/>
                <w:bdr w:val="none" w:color="auto" w:sz="0" w:space="0" w:frame="1"/>
              </w:rPr>
              <w:t xml:space="preserve">                    </w:t>
            </w:r>
          </w:p>
          <w:p w:rsidR="005F5230" w:rsidP="001212FF" w:rsidRDefault="00585A64" w14:paraId="75D8419C" w14:textId="798019A5">
            <w:pPr>
              <w:rPr>
                <w:rStyle w:val="normaltextrun"/>
                <w:rFonts w:ascii="Calibri" w:hAnsi="Calibri" w:cs="Calibri"/>
                <w:color w:val="000000"/>
                <w:sz w:val="22"/>
                <w:szCs w:val="22"/>
                <w:bdr w:val="none" w:color="auto" w:sz="0" w:space="0" w:frame="1"/>
              </w:rPr>
            </w:pPr>
            <w:r>
              <w:rPr>
                <w:rStyle w:val="normaltextrun"/>
                <w:rFonts w:ascii="Calibri" w:hAnsi="Calibri" w:cs="Calibri"/>
                <w:color w:val="000000"/>
                <w:sz w:val="22"/>
                <w:szCs w:val="22"/>
                <w:bdr w:val="none" w:color="auto" w:sz="0" w:space="0" w:frame="1"/>
              </w:rPr>
              <w:t xml:space="preserve">□ </w:t>
            </w:r>
            <w:r w:rsidR="005F5230">
              <w:rPr>
                <w:rStyle w:val="normaltextrun"/>
                <w:rFonts w:ascii="Calibri" w:hAnsi="Calibri" w:cs="Calibri"/>
                <w:color w:val="000000"/>
                <w:sz w:val="22"/>
                <w:szCs w:val="22"/>
                <w:bdr w:val="none" w:color="auto" w:sz="0" w:space="0" w:frame="1"/>
              </w:rPr>
              <w:t>NIE</w:t>
            </w:r>
          </w:p>
          <w:p w:rsidR="005F5230" w:rsidP="001212FF" w:rsidRDefault="005F5230" w14:paraId="06C7AB37" w14:textId="77777777">
            <w:pPr>
              <w:rPr>
                <w:rStyle w:val="normaltextrun"/>
                <w:rFonts w:ascii="Calibri" w:hAnsi="Calibri" w:cs="Calibri"/>
                <w:color w:val="000000"/>
                <w:sz w:val="22"/>
                <w:szCs w:val="22"/>
                <w:bdr w:val="none" w:color="auto" w:sz="0" w:space="0" w:frame="1"/>
              </w:rPr>
            </w:pPr>
          </w:p>
          <w:p w:rsidR="005F5230" w:rsidP="001212FF" w:rsidRDefault="00585A64" w14:paraId="6100D9C9" w14:textId="77777777">
            <w:pPr>
              <w:rPr>
                <w:rStyle w:val="normaltextrun"/>
                <w:rFonts w:ascii="Calibri" w:hAnsi="Calibri" w:cs="Calibri"/>
                <w:color w:val="000000"/>
                <w:sz w:val="22"/>
                <w:szCs w:val="22"/>
                <w:bdr w:val="none" w:color="auto" w:sz="0" w:space="0" w:frame="1"/>
              </w:rPr>
            </w:pPr>
            <w:r>
              <w:rPr>
                <w:rStyle w:val="normaltextrun"/>
                <w:rFonts w:ascii="Calibri" w:hAnsi="Calibri" w:cs="Calibri"/>
                <w:color w:val="000000"/>
                <w:sz w:val="22"/>
                <w:szCs w:val="22"/>
                <w:bdr w:val="none" w:color="auto" w:sz="0" w:space="0" w:frame="1"/>
              </w:rPr>
              <w:t xml:space="preserve">□ </w:t>
            </w:r>
            <w:r w:rsidR="005F5230">
              <w:rPr>
                <w:rStyle w:val="normaltextrun"/>
                <w:rFonts w:ascii="Calibri" w:hAnsi="Calibri" w:cs="Calibri"/>
                <w:color w:val="000000"/>
                <w:sz w:val="22"/>
                <w:szCs w:val="22"/>
                <w:bdr w:val="none" w:color="auto" w:sz="0" w:space="0" w:frame="1"/>
              </w:rPr>
              <w:t>ODMOWA PODANIA INFORMACJI</w:t>
            </w:r>
            <w:r w:rsidR="005F5230">
              <w:rPr>
                <w:rStyle w:val="Odwoanieprzypisudolnego"/>
                <w:rFonts w:ascii="Calibri" w:hAnsi="Calibri" w:cs="Calibri"/>
                <w:color w:val="000000"/>
                <w:sz w:val="22"/>
                <w:szCs w:val="22"/>
                <w:bdr w:val="none" w:color="auto" w:sz="0" w:space="0" w:frame="1"/>
              </w:rPr>
              <w:footnoteReference w:id="2"/>
            </w:r>
          </w:p>
          <w:p w:rsidR="00585A64" w:rsidP="001212FF" w:rsidRDefault="00585A64" w14:paraId="59ED84F1" w14:textId="7FCC7065">
            <w:pPr>
              <w:rPr>
                <w:rFonts w:eastAsia="Calibri" w:asciiTheme="minorHAnsi" w:hAnsiTheme="minorHAnsi" w:cstheme="minorHAnsi"/>
                <w:bCs/>
                <w:sz w:val="22"/>
                <w:szCs w:val="22"/>
                <w:lang w:eastAsia="en-US"/>
              </w:rPr>
            </w:pPr>
          </w:p>
        </w:tc>
      </w:tr>
      <w:tr w:rsidR="0059136E" w:rsidTr="00C30012" w14:paraId="15E24215" w14:textId="77777777">
        <w:tc>
          <w:tcPr>
            <w:tcW w:w="5382" w:type="dxa"/>
            <w:shd w:val="clear" w:color="auto" w:fill="F2F2F2" w:themeFill="background1" w:themeFillShade="F2"/>
          </w:tcPr>
          <w:p w:rsidRPr="005F5230" w:rsidR="0059136E" w:rsidP="0059136E" w:rsidRDefault="007E36A4" w14:paraId="6A9F10F5" w14:textId="3E18AF43">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Jestem obywatelką</w:t>
            </w:r>
            <w:r w:rsidRPr="005F5230" w:rsidR="0059136E">
              <w:rPr>
                <w:rFonts w:eastAsia="Calibri" w:asciiTheme="minorHAnsi" w:hAnsiTheme="minorHAnsi" w:cstheme="minorHAnsi"/>
                <w:b/>
                <w:bCs/>
                <w:sz w:val="22"/>
                <w:szCs w:val="22"/>
                <w:lang w:eastAsia="en-US"/>
              </w:rPr>
              <w:t xml:space="preserve"> państwa trzeciego</w:t>
            </w:r>
          </w:p>
          <w:p w:rsidR="0059136E" w:rsidP="0059136E" w:rsidRDefault="0059136E" w14:paraId="735A791E" w14:textId="77777777">
            <w:pPr>
              <w:rPr>
                <w:rFonts w:eastAsia="Calibri" w:asciiTheme="minorHAnsi" w:hAnsiTheme="minorHAnsi" w:cstheme="minorHAnsi"/>
                <w:bCs/>
                <w:sz w:val="22"/>
                <w:szCs w:val="22"/>
                <w:lang w:eastAsia="en-US"/>
              </w:rPr>
            </w:pPr>
            <w:r>
              <w:rPr>
                <w:rFonts w:eastAsia="Calibri" w:asciiTheme="minorHAnsi" w:hAnsiTheme="minorHAnsi" w:cstheme="minorHAnsi"/>
                <w:bCs/>
                <w:sz w:val="22"/>
                <w:szCs w:val="22"/>
                <w:lang w:eastAsia="en-US"/>
              </w:rPr>
              <w:t>obywatelem kraju spoza Unii Europejskiej</w:t>
            </w:r>
          </w:p>
          <w:p w:rsidRPr="001212FF" w:rsidR="0059136E" w:rsidP="009B7DAD" w:rsidRDefault="0059136E" w14:paraId="63A31235" w14:textId="77777777">
            <w:pPr>
              <w:rPr>
                <w:rFonts w:eastAsia="Calibri" w:asciiTheme="minorHAnsi" w:hAnsiTheme="minorHAnsi" w:cstheme="minorHAnsi"/>
                <w:b/>
                <w:bCs/>
                <w:sz w:val="22"/>
                <w:szCs w:val="22"/>
                <w:lang w:eastAsia="en-US"/>
              </w:rPr>
            </w:pPr>
          </w:p>
        </w:tc>
        <w:tc>
          <w:tcPr>
            <w:tcW w:w="3678" w:type="dxa"/>
          </w:tcPr>
          <w:p w:rsidR="0059136E" w:rsidP="0059136E" w:rsidRDefault="00585A64" w14:paraId="4F80FF64" w14:textId="53B299DF">
            <w:pPr>
              <w:rPr>
                <w:rStyle w:val="normaltextrun"/>
                <w:rFonts w:ascii="Calibri" w:hAnsi="Calibri" w:cs="Calibri"/>
                <w:color w:val="000000"/>
                <w:sz w:val="22"/>
                <w:szCs w:val="22"/>
                <w:bdr w:val="none" w:color="auto" w:sz="0" w:space="0" w:frame="1"/>
              </w:rPr>
            </w:pPr>
            <w:r>
              <w:rPr>
                <w:rStyle w:val="normaltextrun"/>
                <w:rFonts w:ascii="Calibri" w:hAnsi="Calibri" w:cs="Calibri"/>
                <w:color w:val="000000"/>
                <w:sz w:val="22"/>
                <w:szCs w:val="22"/>
                <w:bdr w:val="none" w:color="auto" w:sz="0" w:space="0" w:frame="1"/>
              </w:rPr>
              <w:t>□</w:t>
            </w:r>
            <w:r w:rsidR="0059136E">
              <w:rPr>
                <w:rStyle w:val="normaltextrun"/>
                <w:rFonts w:ascii="Calibri" w:hAnsi="Calibri" w:cs="Calibri"/>
                <w:color w:val="000000"/>
                <w:sz w:val="22"/>
                <w:szCs w:val="22"/>
                <w:bdr w:val="none" w:color="auto" w:sz="0" w:space="0" w:frame="1"/>
              </w:rPr>
              <w:t>TAK</w:t>
            </w:r>
          </w:p>
          <w:p w:rsidR="0059136E" w:rsidP="0059136E" w:rsidRDefault="0059136E" w14:paraId="22D285FB" w14:textId="77777777">
            <w:pPr>
              <w:rPr>
                <w:rStyle w:val="normaltextrun"/>
                <w:rFonts w:ascii="Calibri" w:hAnsi="Calibri" w:cs="Calibri"/>
                <w:color w:val="000000"/>
                <w:sz w:val="22"/>
                <w:szCs w:val="22"/>
                <w:bdr w:val="none" w:color="auto" w:sz="0" w:space="0" w:frame="1"/>
              </w:rPr>
            </w:pPr>
          </w:p>
          <w:p w:rsidR="0059136E" w:rsidP="0059136E" w:rsidRDefault="00585A64" w14:paraId="016AC22F" w14:textId="279FAC16">
            <w:pPr>
              <w:rPr>
                <w:rStyle w:val="normaltextrun"/>
                <w:rFonts w:ascii="Calibri" w:hAnsi="Calibri" w:cs="Calibri"/>
                <w:color w:val="000000"/>
                <w:sz w:val="22"/>
                <w:szCs w:val="22"/>
                <w:bdr w:val="none" w:color="auto" w:sz="0" w:space="0" w:frame="1"/>
              </w:rPr>
            </w:pPr>
            <w:r>
              <w:rPr>
                <w:rStyle w:val="normaltextrun"/>
                <w:rFonts w:ascii="Calibri" w:hAnsi="Calibri" w:cs="Calibri"/>
                <w:color w:val="000000"/>
                <w:sz w:val="22"/>
                <w:szCs w:val="22"/>
                <w:bdr w:val="none" w:color="auto" w:sz="0" w:space="0" w:frame="1"/>
              </w:rPr>
              <w:t>□</w:t>
            </w:r>
            <w:r w:rsidR="0059136E">
              <w:rPr>
                <w:rStyle w:val="normaltextrun"/>
                <w:rFonts w:ascii="Calibri" w:hAnsi="Calibri" w:cs="Calibri"/>
                <w:color w:val="000000"/>
                <w:sz w:val="22"/>
                <w:szCs w:val="22"/>
                <w:bdr w:val="none" w:color="auto" w:sz="0" w:space="0" w:frame="1"/>
              </w:rPr>
              <w:t xml:space="preserve"> NIE</w:t>
            </w:r>
          </w:p>
          <w:p w:rsidR="0059136E" w:rsidP="001212FF" w:rsidRDefault="0059136E" w14:paraId="01FE5A7E" w14:textId="77777777">
            <w:pPr>
              <w:rPr>
                <w:rStyle w:val="normaltextrun"/>
                <w:rFonts w:ascii="Calibri" w:hAnsi="Calibri" w:cs="Calibri"/>
                <w:color w:val="000000"/>
                <w:sz w:val="22"/>
                <w:szCs w:val="22"/>
                <w:bdr w:val="none" w:color="auto" w:sz="0" w:space="0" w:frame="1"/>
              </w:rPr>
            </w:pPr>
          </w:p>
        </w:tc>
      </w:tr>
      <w:tr w:rsidR="001212FF" w:rsidTr="00C30012" w14:paraId="13FEEA11" w14:textId="77777777">
        <w:tc>
          <w:tcPr>
            <w:tcW w:w="5382" w:type="dxa"/>
            <w:shd w:val="clear" w:color="auto" w:fill="F2F2F2" w:themeFill="background1" w:themeFillShade="F2"/>
          </w:tcPr>
          <w:p w:rsidR="00C30012" w:rsidP="009B7DAD" w:rsidRDefault="00C30012" w14:paraId="723ED380" w14:textId="776450B1">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Jestem osobą</w:t>
            </w:r>
            <w:r w:rsidRPr="00C30012">
              <w:rPr>
                <w:rFonts w:eastAsia="Calibri" w:asciiTheme="minorHAnsi" w:hAnsiTheme="minorHAnsi" w:cstheme="minorHAnsi"/>
                <w:b/>
                <w:bCs/>
                <w:sz w:val="22"/>
                <w:szCs w:val="22"/>
                <w:lang w:eastAsia="en-US"/>
              </w:rPr>
              <w:t xml:space="preserve"> obcego pochodzenia</w:t>
            </w:r>
          </w:p>
          <w:p w:rsidRPr="00C30012" w:rsidR="00C30012" w:rsidP="004F13D1" w:rsidRDefault="00C30012" w14:paraId="3493F513" w14:textId="7FF0AD8C">
            <w:pPr>
              <w:jc w:val="both"/>
              <w:rPr>
                <w:rFonts w:eastAsia="Calibri" w:asciiTheme="minorHAnsi" w:hAnsiTheme="minorHAnsi" w:cstheme="minorHAnsi"/>
                <w:bCs/>
                <w:sz w:val="22"/>
                <w:szCs w:val="22"/>
                <w:lang w:eastAsia="en-US"/>
              </w:rPr>
            </w:pPr>
            <w:r>
              <w:rPr>
                <w:rFonts w:eastAsia="Calibri" w:asciiTheme="minorHAnsi" w:hAnsiTheme="minorHAnsi" w:cstheme="minorHAnsi"/>
                <w:bCs/>
                <w:sz w:val="22"/>
                <w:szCs w:val="22"/>
                <w:lang w:eastAsia="en-US"/>
              </w:rPr>
              <w:t>osoby obcego pochodzenia to cudzoziemcy – każda osoba, która nie posiada polskiego obywatelstwa, bez względu na fakt posiadania lub nie obywatelstwa (obywatelstw) innych krajów</w:t>
            </w:r>
          </w:p>
        </w:tc>
        <w:tc>
          <w:tcPr>
            <w:tcW w:w="3678" w:type="dxa"/>
          </w:tcPr>
          <w:p w:rsidR="00C30012" w:rsidP="00C30012" w:rsidRDefault="00585A64" w14:paraId="3C2C8452" w14:textId="38C14EC7">
            <w:pPr>
              <w:rPr>
                <w:rStyle w:val="normaltextrun"/>
                <w:rFonts w:ascii="Calibri" w:hAnsi="Calibri" w:cs="Calibri"/>
                <w:color w:val="000000"/>
                <w:sz w:val="22"/>
                <w:szCs w:val="22"/>
                <w:bdr w:val="none" w:color="auto" w:sz="0" w:space="0" w:frame="1"/>
              </w:rPr>
            </w:pPr>
            <w:r>
              <w:rPr>
                <w:rStyle w:val="normaltextrun"/>
                <w:rFonts w:ascii="Calibri" w:hAnsi="Calibri" w:cs="Calibri"/>
                <w:color w:val="000000"/>
                <w:sz w:val="22"/>
                <w:szCs w:val="22"/>
                <w:bdr w:val="none" w:color="auto" w:sz="0" w:space="0" w:frame="1"/>
              </w:rPr>
              <w:t>□</w:t>
            </w:r>
            <w:r w:rsidR="00C30012">
              <w:rPr>
                <w:rStyle w:val="normaltextrun"/>
                <w:rFonts w:ascii="Calibri" w:hAnsi="Calibri" w:cs="Calibri"/>
                <w:color w:val="000000"/>
                <w:sz w:val="22"/>
                <w:szCs w:val="22"/>
                <w:bdr w:val="none" w:color="auto" w:sz="0" w:space="0" w:frame="1"/>
              </w:rPr>
              <w:t>TAK</w:t>
            </w:r>
          </w:p>
          <w:p w:rsidR="00C30012" w:rsidP="00C30012" w:rsidRDefault="00C30012" w14:paraId="12DCFF6E" w14:textId="77777777">
            <w:pPr>
              <w:rPr>
                <w:rStyle w:val="normaltextrun"/>
                <w:rFonts w:ascii="Calibri" w:hAnsi="Calibri" w:cs="Calibri"/>
                <w:color w:val="000000"/>
                <w:bdr w:val="none" w:color="auto" w:sz="0" w:space="0" w:frame="1"/>
              </w:rPr>
            </w:pPr>
          </w:p>
          <w:p w:rsidR="00C30012" w:rsidP="00C30012" w:rsidRDefault="00C30012" w14:paraId="433FD6EF" w14:textId="77777777">
            <w:pPr>
              <w:rPr>
                <w:rStyle w:val="normaltextrun"/>
                <w:rFonts w:ascii="Calibri" w:hAnsi="Calibri" w:cs="Calibri"/>
                <w:color w:val="000000"/>
                <w:sz w:val="22"/>
                <w:szCs w:val="22"/>
                <w:bdr w:val="none" w:color="auto" w:sz="0" w:space="0" w:frame="1"/>
              </w:rPr>
            </w:pPr>
            <w:r>
              <w:rPr>
                <w:rStyle w:val="normaltextrun"/>
                <w:rFonts w:ascii="Calibri" w:hAnsi="Calibri" w:cs="Calibri"/>
                <w:color w:val="000000"/>
                <w:sz w:val="22"/>
                <w:szCs w:val="22"/>
                <w:bdr w:val="none" w:color="auto" w:sz="0" w:space="0" w:frame="1"/>
              </w:rPr>
              <w:t>□ NIE</w:t>
            </w:r>
          </w:p>
          <w:p w:rsidR="005F5230" w:rsidP="009B7DAD" w:rsidRDefault="005F5230" w14:paraId="2B2DB82A" w14:textId="5C6A52CB">
            <w:pPr>
              <w:rPr>
                <w:rFonts w:eastAsia="Calibri" w:asciiTheme="minorHAnsi" w:hAnsiTheme="minorHAnsi" w:cstheme="minorHAnsi"/>
                <w:bCs/>
                <w:sz w:val="22"/>
                <w:szCs w:val="22"/>
                <w:lang w:eastAsia="en-US"/>
              </w:rPr>
            </w:pPr>
          </w:p>
        </w:tc>
      </w:tr>
      <w:tr w:rsidR="001212FF" w:rsidTr="006E38B2" w14:paraId="71C72195" w14:textId="77777777">
        <w:tc>
          <w:tcPr>
            <w:tcW w:w="5382" w:type="dxa"/>
            <w:shd w:val="clear" w:color="auto" w:fill="F2F2F2" w:themeFill="background1" w:themeFillShade="F2"/>
          </w:tcPr>
          <w:p w:rsidRPr="00C30012" w:rsidR="001212FF" w:rsidP="009B7DAD" w:rsidRDefault="00C30012" w14:paraId="1F943BE1" w14:textId="77777777">
            <w:pPr>
              <w:rPr>
                <w:rFonts w:eastAsia="Calibri" w:asciiTheme="minorHAnsi" w:hAnsiTheme="minorHAnsi" w:cstheme="minorHAnsi"/>
                <w:b/>
                <w:bCs/>
                <w:sz w:val="22"/>
                <w:szCs w:val="22"/>
                <w:lang w:eastAsia="en-US"/>
              </w:rPr>
            </w:pPr>
            <w:r w:rsidRPr="00C30012">
              <w:rPr>
                <w:rFonts w:eastAsia="Calibri" w:asciiTheme="minorHAnsi" w:hAnsiTheme="minorHAnsi" w:cstheme="minorHAnsi"/>
                <w:b/>
                <w:bCs/>
                <w:sz w:val="22"/>
                <w:szCs w:val="22"/>
                <w:lang w:eastAsia="en-US"/>
              </w:rPr>
              <w:t>Jestem osobą należącą do mniejszości narodowej lub etnicznej</w:t>
            </w:r>
          </w:p>
          <w:p w:rsidR="00C30012" w:rsidP="004F13D1" w:rsidRDefault="00C30012" w14:paraId="35665A9B" w14:textId="79C0C1FA">
            <w:pPr>
              <w:jc w:val="both"/>
              <w:rPr>
                <w:rFonts w:eastAsia="Calibri" w:asciiTheme="minorHAnsi" w:hAnsiTheme="minorHAnsi" w:cstheme="minorHAnsi"/>
                <w:bCs/>
                <w:sz w:val="22"/>
                <w:szCs w:val="22"/>
                <w:lang w:eastAsia="en-US"/>
              </w:rPr>
            </w:pPr>
            <w:r>
              <w:rPr>
                <w:rFonts w:eastAsia="Calibri" w:asciiTheme="minorHAnsi" w:hAnsiTheme="minorHAnsi" w:cstheme="minorHAnsi"/>
                <w:bCs/>
                <w:sz w:val="22"/>
                <w:szCs w:val="22"/>
                <w:lang w:eastAsia="en-US"/>
              </w:rPr>
              <w:t xml:space="preserve">zgodnie z prawem krajowym mniejszości narodowe to mniejszość: białoruska, czeska, litewska, niemiecka, ormiańska, rosyjska, słowacka, ukraińska, żydowska. Mniejszości etniczne: karaimska, łemkowska, romska, tatarska. Definicja wg ustawy z dnia 6 stycznia 2005 r. </w:t>
            </w:r>
            <w:r w:rsidR="009E6495">
              <w:rPr>
                <w:rFonts w:eastAsia="Calibri" w:asciiTheme="minorHAnsi" w:hAnsiTheme="minorHAnsi" w:cstheme="minorHAnsi"/>
                <w:bCs/>
                <w:sz w:val="22"/>
                <w:szCs w:val="22"/>
                <w:lang w:eastAsia="en-US"/>
              </w:rPr>
              <w:br/>
            </w:r>
            <w:r>
              <w:rPr>
                <w:rFonts w:eastAsia="Calibri" w:asciiTheme="minorHAnsi" w:hAnsiTheme="minorHAnsi" w:cstheme="minorHAnsi"/>
                <w:bCs/>
                <w:sz w:val="22"/>
                <w:szCs w:val="22"/>
                <w:lang w:eastAsia="en-US"/>
              </w:rPr>
              <w:t>o mniejszościach narodowych i etnicznych oraz o języku regionalnym</w:t>
            </w:r>
          </w:p>
        </w:tc>
        <w:tc>
          <w:tcPr>
            <w:tcW w:w="3678" w:type="dxa"/>
          </w:tcPr>
          <w:p w:rsidR="006E38B2" w:rsidP="006E38B2" w:rsidRDefault="006E38B2" w14:paraId="1BA7BC3B" w14:textId="18F50456">
            <w:pPr>
              <w:rPr>
                <w:rStyle w:val="normaltextrun"/>
                <w:rFonts w:ascii="Calibri" w:hAnsi="Calibri" w:cs="Calibri"/>
                <w:color w:val="000000"/>
                <w:sz w:val="22"/>
                <w:szCs w:val="22"/>
                <w:bdr w:val="none" w:color="auto" w:sz="0" w:space="0" w:frame="1"/>
              </w:rPr>
            </w:pPr>
            <w:r>
              <w:rPr>
                <w:rStyle w:val="normaltextrun"/>
                <w:rFonts w:ascii="Calibri" w:hAnsi="Calibri" w:cs="Calibri"/>
                <w:color w:val="000000"/>
                <w:sz w:val="22"/>
                <w:szCs w:val="22"/>
                <w:bdr w:val="none" w:color="auto" w:sz="0" w:space="0" w:frame="1"/>
              </w:rPr>
              <w:t xml:space="preserve">□ TAK         </w:t>
            </w:r>
          </w:p>
          <w:p w:rsidR="006E38B2" w:rsidP="006E38B2" w:rsidRDefault="006E38B2" w14:paraId="0CECDD48" w14:textId="77777777">
            <w:pPr>
              <w:rPr>
                <w:rStyle w:val="normaltextrun"/>
                <w:rFonts w:ascii="Calibri" w:hAnsi="Calibri" w:cs="Calibri"/>
                <w:color w:val="000000"/>
                <w:sz w:val="22"/>
                <w:szCs w:val="22"/>
                <w:bdr w:val="none" w:color="auto" w:sz="0" w:space="0" w:frame="1"/>
              </w:rPr>
            </w:pPr>
            <w:r>
              <w:rPr>
                <w:rStyle w:val="normaltextrun"/>
                <w:rFonts w:ascii="Calibri" w:hAnsi="Calibri" w:cs="Calibri"/>
                <w:color w:val="000000"/>
                <w:sz w:val="22"/>
                <w:szCs w:val="22"/>
                <w:bdr w:val="none" w:color="auto" w:sz="0" w:space="0" w:frame="1"/>
              </w:rPr>
              <w:t xml:space="preserve">                    </w:t>
            </w:r>
          </w:p>
          <w:p w:rsidR="006E38B2" w:rsidP="006E38B2" w:rsidRDefault="006E38B2" w14:paraId="75F1DAD2" w14:textId="77777777">
            <w:pPr>
              <w:rPr>
                <w:rStyle w:val="normaltextrun"/>
                <w:rFonts w:ascii="Calibri" w:hAnsi="Calibri" w:cs="Calibri"/>
                <w:color w:val="000000"/>
                <w:sz w:val="22"/>
                <w:szCs w:val="22"/>
                <w:bdr w:val="none" w:color="auto" w:sz="0" w:space="0" w:frame="1"/>
              </w:rPr>
            </w:pPr>
            <w:r>
              <w:rPr>
                <w:rStyle w:val="normaltextrun"/>
                <w:rFonts w:ascii="Calibri" w:hAnsi="Calibri" w:cs="Calibri"/>
                <w:color w:val="000000"/>
                <w:sz w:val="22"/>
                <w:szCs w:val="22"/>
                <w:bdr w:val="none" w:color="auto" w:sz="0" w:space="0" w:frame="1"/>
              </w:rPr>
              <w:t>□ NIE</w:t>
            </w:r>
          </w:p>
          <w:p w:rsidR="006E38B2" w:rsidP="006E38B2" w:rsidRDefault="006E38B2" w14:paraId="5A64B3AB" w14:textId="77777777">
            <w:pPr>
              <w:rPr>
                <w:rStyle w:val="normaltextrun"/>
                <w:rFonts w:ascii="Calibri" w:hAnsi="Calibri" w:cs="Calibri"/>
                <w:color w:val="000000"/>
                <w:sz w:val="22"/>
                <w:szCs w:val="22"/>
                <w:bdr w:val="none" w:color="auto" w:sz="0" w:space="0" w:frame="1"/>
              </w:rPr>
            </w:pPr>
          </w:p>
          <w:p w:rsidR="001212FF" w:rsidP="006E38B2" w:rsidRDefault="006E38B2" w14:paraId="32AEAA47" w14:textId="644D95A3">
            <w:pPr>
              <w:rPr>
                <w:rFonts w:eastAsia="Calibri" w:asciiTheme="minorHAnsi" w:hAnsiTheme="minorHAnsi" w:cstheme="minorHAnsi"/>
                <w:bCs/>
                <w:sz w:val="22"/>
                <w:szCs w:val="22"/>
                <w:lang w:eastAsia="en-US"/>
              </w:rPr>
            </w:pPr>
            <w:r>
              <w:rPr>
                <w:rStyle w:val="normaltextrun"/>
                <w:rFonts w:ascii="Calibri" w:hAnsi="Calibri" w:cs="Calibri"/>
                <w:color w:val="000000"/>
                <w:sz w:val="22"/>
                <w:szCs w:val="22"/>
                <w:bdr w:val="none" w:color="auto" w:sz="0" w:space="0" w:frame="1"/>
              </w:rPr>
              <w:t>□ ODMOWA PODANIA INFORMACJI</w:t>
            </w:r>
            <w:r>
              <w:rPr>
                <w:rStyle w:val="Odwoanieprzypisudolnego"/>
                <w:rFonts w:ascii="Calibri" w:hAnsi="Calibri" w:cs="Calibri"/>
                <w:color w:val="000000"/>
                <w:sz w:val="22"/>
                <w:szCs w:val="22"/>
                <w:bdr w:val="none" w:color="auto" w:sz="0" w:space="0" w:frame="1"/>
              </w:rPr>
              <w:footnoteReference w:id="3"/>
            </w:r>
          </w:p>
        </w:tc>
      </w:tr>
      <w:tr w:rsidRPr="00FC0157" w:rsidR="001212FF" w:rsidTr="006E38B2" w14:paraId="18C74867" w14:textId="77777777">
        <w:tc>
          <w:tcPr>
            <w:tcW w:w="5382" w:type="dxa"/>
            <w:shd w:val="clear" w:color="auto" w:fill="F2F2F2" w:themeFill="background1" w:themeFillShade="F2"/>
          </w:tcPr>
          <w:p w:rsidRPr="00CD09FA" w:rsidR="001212FF" w:rsidP="009B7DAD" w:rsidRDefault="00C30012" w14:paraId="7F604F61" w14:textId="6CE71557">
            <w:pPr>
              <w:rPr>
                <w:rFonts w:eastAsia="Calibri" w:asciiTheme="minorHAnsi" w:hAnsiTheme="minorHAnsi" w:cstheme="minorHAnsi"/>
                <w:b/>
                <w:bCs/>
                <w:sz w:val="22"/>
                <w:szCs w:val="22"/>
                <w:lang w:eastAsia="en-US"/>
              </w:rPr>
            </w:pPr>
            <w:r w:rsidRPr="00CD09FA">
              <w:rPr>
                <w:rFonts w:eastAsia="Calibri" w:asciiTheme="minorHAnsi" w:hAnsiTheme="minorHAnsi" w:cstheme="minorHAnsi"/>
                <w:b/>
                <w:bCs/>
                <w:sz w:val="22"/>
                <w:szCs w:val="22"/>
                <w:lang w:eastAsia="en-US"/>
              </w:rPr>
              <w:t>Jestem osobą w kryzysie bezdomności lub dotkniętą wykluczeniem</w:t>
            </w:r>
            <w:r w:rsidRPr="00CD09FA" w:rsidR="006E38B2">
              <w:rPr>
                <w:rFonts w:eastAsia="Calibri" w:asciiTheme="minorHAnsi" w:hAnsiTheme="minorHAnsi" w:cstheme="minorHAnsi"/>
                <w:b/>
                <w:bCs/>
                <w:sz w:val="22"/>
                <w:szCs w:val="22"/>
                <w:lang w:eastAsia="en-US"/>
              </w:rPr>
              <w:t xml:space="preserve"> z dostępu do mieszkań</w:t>
            </w:r>
          </w:p>
        </w:tc>
        <w:tc>
          <w:tcPr>
            <w:tcW w:w="3678" w:type="dxa"/>
          </w:tcPr>
          <w:p w:rsidRPr="00CD09FA" w:rsidR="006E38B2" w:rsidP="006E38B2" w:rsidRDefault="006E38B2" w14:paraId="0A9AE04D" w14:textId="3E6D445E">
            <w:pPr>
              <w:rPr>
                <w:rStyle w:val="normaltextrun"/>
                <w:rFonts w:ascii="Calibri" w:hAnsi="Calibri" w:cs="Calibri"/>
                <w:sz w:val="22"/>
                <w:szCs w:val="22"/>
                <w:bdr w:val="none" w:color="auto" w:sz="0" w:space="0" w:frame="1"/>
              </w:rPr>
            </w:pPr>
            <w:r w:rsidRPr="00CD09FA">
              <w:rPr>
                <w:rStyle w:val="normaltextrun"/>
                <w:rFonts w:ascii="Calibri" w:hAnsi="Calibri" w:cs="Calibri"/>
                <w:sz w:val="22"/>
                <w:szCs w:val="22"/>
                <w:bdr w:val="none" w:color="auto" w:sz="0" w:space="0" w:frame="1"/>
              </w:rPr>
              <w:t>□ TAK</w:t>
            </w:r>
          </w:p>
          <w:p w:rsidRPr="00CD09FA" w:rsidR="006E38B2" w:rsidP="006E38B2" w:rsidRDefault="006E38B2" w14:paraId="729BAE74" w14:textId="77777777">
            <w:pPr>
              <w:rPr>
                <w:rStyle w:val="normaltextrun"/>
                <w:rFonts w:ascii="Calibri" w:hAnsi="Calibri" w:cs="Calibri"/>
                <w:bdr w:val="none" w:color="auto" w:sz="0" w:space="0" w:frame="1"/>
              </w:rPr>
            </w:pPr>
          </w:p>
          <w:p w:rsidRPr="00CD09FA" w:rsidR="006E38B2" w:rsidP="006E38B2" w:rsidRDefault="006E38B2" w14:paraId="59809917" w14:textId="12B5E536">
            <w:pPr>
              <w:rPr>
                <w:rStyle w:val="normaltextrun"/>
                <w:rFonts w:ascii="Calibri" w:hAnsi="Calibri" w:cs="Calibri"/>
                <w:sz w:val="22"/>
                <w:szCs w:val="22"/>
                <w:bdr w:val="none" w:color="auto" w:sz="0" w:space="0" w:frame="1"/>
              </w:rPr>
            </w:pPr>
            <w:r w:rsidRPr="00CD09FA">
              <w:rPr>
                <w:rStyle w:val="normaltextrun"/>
                <w:rFonts w:ascii="Calibri" w:hAnsi="Calibri" w:cs="Calibri"/>
                <w:sz w:val="22"/>
                <w:szCs w:val="22"/>
                <w:bdr w:val="none" w:color="auto" w:sz="0" w:space="0" w:frame="1"/>
              </w:rPr>
              <w:t>□ NIE</w:t>
            </w:r>
          </w:p>
          <w:p w:rsidRPr="00CD09FA" w:rsidR="00862F50" w:rsidP="006E38B2" w:rsidRDefault="00862F50" w14:paraId="672701EF" w14:textId="37EB57E3">
            <w:pPr>
              <w:rPr>
                <w:rStyle w:val="normaltextrun"/>
                <w:rFonts w:ascii="Calibri" w:hAnsi="Calibri" w:cs="Calibri"/>
                <w:sz w:val="22"/>
                <w:szCs w:val="22"/>
                <w:bdr w:val="none" w:color="auto" w:sz="0" w:space="0" w:frame="1"/>
              </w:rPr>
            </w:pPr>
          </w:p>
          <w:p w:rsidRPr="00CD09FA" w:rsidR="00862F50" w:rsidP="006E38B2" w:rsidRDefault="00862F50" w14:paraId="5A976512" w14:textId="2626D34E">
            <w:pPr>
              <w:rPr>
                <w:rStyle w:val="normaltextrun"/>
                <w:rFonts w:ascii="Calibri" w:hAnsi="Calibri" w:cs="Calibri"/>
                <w:sz w:val="22"/>
                <w:szCs w:val="22"/>
                <w:bdr w:val="none" w:color="auto" w:sz="0" w:space="0" w:frame="1"/>
              </w:rPr>
            </w:pPr>
            <w:r w:rsidRPr="00CD09FA">
              <w:rPr>
                <w:rStyle w:val="normaltextrun"/>
                <w:rFonts w:ascii="Calibri" w:hAnsi="Calibri" w:cs="Calibri"/>
                <w:sz w:val="22"/>
                <w:szCs w:val="22"/>
                <w:bdr w:val="none" w:color="auto" w:sz="0" w:space="0" w:frame="1"/>
              </w:rPr>
              <w:t>□ ODMOWA PODANIA INFORMACJI</w:t>
            </w:r>
            <w:r w:rsidRPr="00CD09FA">
              <w:rPr>
                <w:rStyle w:val="Odwoanieprzypisudolnego"/>
                <w:rFonts w:ascii="Calibri" w:hAnsi="Calibri" w:cs="Calibri"/>
                <w:sz w:val="22"/>
                <w:szCs w:val="22"/>
                <w:bdr w:val="none" w:color="auto" w:sz="0" w:space="0" w:frame="1"/>
              </w:rPr>
              <w:footnoteReference w:id="4"/>
            </w:r>
          </w:p>
          <w:p w:rsidRPr="00CD09FA" w:rsidR="001212FF" w:rsidP="009B7DAD" w:rsidRDefault="001212FF" w14:paraId="2CD23EFD" w14:textId="77777777">
            <w:pPr>
              <w:rPr>
                <w:rFonts w:eastAsia="Calibri" w:asciiTheme="minorHAnsi" w:hAnsiTheme="minorHAnsi" w:cstheme="minorHAnsi"/>
                <w:bCs/>
                <w:sz w:val="22"/>
                <w:szCs w:val="22"/>
                <w:lang w:eastAsia="en-US"/>
              </w:rPr>
            </w:pPr>
          </w:p>
        </w:tc>
      </w:tr>
    </w:tbl>
    <w:p w:rsidRPr="00FC0157" w:rsidR="00653A71" w:rsidP="009B7DAD" w:rsidRDefault="00653A71" w14:paraId="606FFA62" w14:textId="3790F0B7">
      <w:pPr>
        <w:rPr>
          <w:rFonts w:eastAsia="Calibri" w:asciiTheme="minorHAnsi" w:hAnsiTheme="minorHAnsi" w:cstheme="minorHAnsi"/>
          <w:bCs/>
          <w:color w:val="EE0000"/>
          <w:sz w:val="22"/>
          <w:szCs w:val="22"/>
          <w:lang w:eastAsia="en-US"/>
        </w:rPr>
      </w:pPr>
    </w:p>
    <w:p w:rsidR="00653A71" w:rsidP="009B7DAD" w:rsidRDefault="00653A71" w14:paraId="22483485" w14:textId="4FDE5E9D">
      <w:pPr>
        <w:rPr>
          <w:rFonts w:eastAsia="Calibri" w:asciiTheme="minorHAnsi" w:hAnsiTheme="minorHAnsi" w:cstheme="minorHAnsi"/>
          <w:bCs/>
          <w:sz w:val="22"/>
          <w:szCs w:val="22"/>
          <w:lang w:eastAsia="en-US"/>
        </w:rPr>
      </w:pPr>
    </w:p>
    <w:p w:rsidR="00653A71" w:rsidP="009B7DAD" w:rsidRDefault="00653A71" w14:paraId="20E08275" w14:textId="0CF3F25E">
      <w:pPr>
        <w:rPr>
          <w:rFonts w:eastAsia="Calibri" w:asciiTheme="minorHAnsi" w:hAnsiTheme="minorHAnsi" w:cstheme="minorHAnsi"/>
          <w:bCs/>
          <w:sz w:val="22"/>
          <w:szCs w:val="22"/>
          <w:lang w:eastAsia="en-US"/>
        </w:rPr>
      </w:pPr>
    </w:p>
    <w:p w:rsidR="00653A71" w:rsidP="009B7DAD" w:rsidRDefault="00653A71" w14:paraId="05A5B73A" w14:textId="11994BA4">
      <w:pPr>
        <w:rPr>
          <w:rFonts w:eastAsia="Calibri" w:asciiTheme="minorHAnsi" w:hAnsiTheme="minorHAnsi" w:cstheme="minorHAnsi"/>
          <w:bCs/>
          <w:sz w:val="22"/>
          <w:szCs w:val="22"/>
          <w:lang w:eastAsia="en-US"/>
        </w:rPr>
      </w:pPr>
    </w:p>
    <w:p w:rsidR="00653A71" w:rsidP="009B7DAD" w:rsidRDefault="00653A71" w14:paraId="40F79A49" w14:textId="3E9A5298">
      <w:pPr>
        <w:rPr>
          <w:rFonts w:eastAsia="Calibri" w:asciiTheme="minorHAnsi" w:hAnsiTheme="minorHAnsi" w:cstheme="minorHAnsi"/>
          <w:bCs/>
          <w:sz w:val="22"/>
          <w:szCs w:val="22"/>
          <w:lang w:eastAsia="en-US"/>
        </w:rPr>
      </w:pPr>
    </w:p>
    <w:p w:rsidR="00653A71" w:rsidP="009B7DAD" w:rsidRDefault="00653A71" w14:paraId="415F7985" w14:textId="1D9B86D6">
      <w:pPr>
        <w:rPr>
          <w:rFonts w:eastAsia="Calibri" w:asciiTheme="minorHAnsi" w:hAnsiTheme="minorHAnsi" w:cstheme="minorHAnsi"/>
          <w:bCs/>
          <w:sz w:val="22"/>
          <w:szCs w:val="22"/>
          <w:lang w:eastAsia="en-US"/>
        </w:rPr>
      </w:pPr>
    </w:p>
    <w:p w:rsidR="00653A71" w:rsidP="009B7DAD" w:rsidRDefault="00653A71" w14:paraId="72908A85" w14:textId="014B57F5">
      <w:pPr>
        <w:rPr>
          <w:rFonts w:eastAsia="Calibri" w:asciiTheme="minorHAnsi" w:hAnsiTheme="minorHAnsi" w:cstheme="minorHAnsi"/>
          <w:bCs/>
          <w:sz w:val="22"/>
          <w:szCs w:val="22"/>
          <w:lang w:eastAsia="en-US"/>
        </w:rPr>
      </w:pPr>
    </w:p>
    <w:p w:rsidR="00653A71" w:rsidP="009B7DAD" w:rsidRDefault="00653A71" w14:paraId="427A101F" w14:textId="1A48679E">
      <w:pPr>
        <w:rPr>
          <w:rFonts w:eastAsia="Calibri" w:asciiTheme="minorHAnsi" w:hAnsiTheme="minorHAnsi" w:cstheme="minorHAnsi"/>
          <w:bCs/>
          <w:sz w:val="22"/>
          <w:szCs w:val="22"/>
          <w:lang w:eastAsia="en-US"/>
        </w:rPr>
      </w:pPr>
    </w:p>
    <w:p w:rsidR="00E96041" w:rsidP="0074062B" w:rsidRDefault="00E96041" w14:paraId="5E1BC6D9" w14:textId="77777777">
      <w:pPr>
        <w:jc w:val="center"/>
        <w:rPr>
          <w:rFonts w:eastAsia="Calibri" w:asciiTheme="minorHAnsi" w:hAnsiTheme="minorHAnsi" w:cstheme="minorHAnsi"/>
          <w:bCs/>
          <w:sz w:val="22"/>
          <w:szCs w:val="22"/>
          <w:lang w:eastAsia="en-US"/>
        </w:rPr>
      </w:pPr>
    </w:p>
    <w:p w:rsidR="0074062B" w:rsidP="0074062B" w:rsidRDefault="0074062B" w14:paraId="38A8D882" w14:textId="1F38B8F1">
      <w:pPr>
        <w:jc w:val="center"/>
        <w:rPr>
          <w:rFonts w:eastAsia="Calibri" w:asciiTheme="minorHAnsi" w:hAnsiTheme="minorHAnsi" w:cstheme="minorHAnsi"/>
          <w:b/>
          <w:bCs/>
          <w:sz w:val="22"/>
          <w:szCs w:val="22"/>
          <w:lang w:eastAsia="en-US"/>
        </w:rPr>
      </w:pPr>
      <w:r w:rsidRPr="0074062B">
        <w:rPr>
          <w:rFonts w:eastAsia="Calibri" w:asciiTheme="minorHAnsi" w:hAnsiTheme="minorHAnsi" w:cstheme="minorHAnsi"/>
          <w:b/>
          <w:bCs/>
          <w:sz w:val="22"/>
          <w:szCs w:val="22"/>
          <w:lang w:eastAsia="en-US"/>
        </w:rPr>
        <w:t>ANKIETA USPRAWNIEŃ DLA OSÓB Z NIEPEŁNOSPRAWNOŚCIAMI</w:t>
      </w:r>
    </w:p>
    <w:p w:rsidR="00647706" w:rsidP="0074062B" w:rsidRDefault="00647706" w14:paraId="517547A8" w14:textId="77777777">
      <w:pPr>
        <w:jc w:val="center"/>
        <w:rPr>
          <w:rFonts w:eastAsia="Calibri" w:asciiTheme="minorHAnsi" w:hAnsiTheme="minorHAnsi" w:cstheme="minorHAnsi"/>
          <w:b/>
          <w:bCs/>
          <w:sz w:val="22"/>
          <w:szCs w:val="22"/>
          <w:lang w:eastAsia="en-US"/>
        </w:rPr>
      </w:pPr>
    </w:p>
    <w:tbl>
      <w:tblPr>
        <w:tblStyle w:val="Tabela-Siatka"/>
        <w:tblW w:w="0" w:type="auto"/>
        <w:tblLook w:val="04A0" w:firstRow="1" w:lastRow="0" w:firstColumn="1" w:lastColumn="0" w:noHBand="0" w:noVBand="1"/>
        <w:tblCaption w:val="Tabela 7"/>
        <w:tblDescription w:val="Ankieta usprawnień dla osób z niepełnosprawnościami"/>
      </w:tblPr>
      <w:tblGrid>
        <w:gridCol w:w="3020"/>
        <w:gridCol w:w="3020"/>
        <w:gridCol w:w="3020"/>
      </w:tblGrid>
      <w:tr w:rsidR="0006651A" w:rsidTr="0067668B" w14:paraId="40710A95" w14:textId="77777777">
        <w:tc>
          <w:tcPr>
            <w:tcW w:w="9060" w:type="dxa"/>
            <w:gridSpan w:val="3"/>
            <w:shd w:val="clear" w:color="auto" w:fill="F2F2F2" w:themeFill="background1" w:themeFillShade="F2"/>
          </w:tcPr>
          <w:p w:rsidR="0006651A" w:rsidP="0074062B" w:rsidRDefault="0006651A" w14:paraId="56B031BD" w14:textId="2F259C80">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Stopień niepełnosprawności</w:t>
            </w:r>
          </w:p>
        </w:tc>
      </w:tr>
      <w:tr w:rsidR="0067668B" w:rsidTr="0006651A" w14:paraId="08325055" w14:textId="77777777">
        <w:tc>
          <w:tcPr>
            <w:tcW w:w="3020" w:type="dxa"/>
          </w:tcPr>
          <w:p w:rsidR="0006651A" w:rsidP="0074062B" w:rsidRDefault="0006651A" w14:paraId="4BAFD7AF" w14:textId="7933E7B1">
            <w:pPr>
              <w:rPr>
                <w:rFonts w:eastAsia="Calibri" w:asciiTheme="minorHAnsi" w:hAnsiTheme="minorHAnsi" w:cstheme="minorHAnsi"/>
                <w:b/>
                <w:bCs/>
                <w:sz w:val="22"/>
                <w:szCs w:val="22"/>
                <w:lang w:eastAsia="en-US"/>
              </w:rPr>
            </w:pPr>
            <w:r>
              <w:rPr>
                <w:rStyle w:val="normaltextrun"/>
                <w:rFonts w:ascii="Calibri" w:hAnsi="Calibri" w:cs="Calibri"/>
                <w:color w:val="000000"/>
                <w:sz w:val="22"/>
                <w:szCs w:val="22"/>
                <w:bdr w:val="none" w:color="auto" w:sz="0" w:space="0" w:frame="1"/>
              </w:rPr>
              <w:t>□ lekki</w:t>
            </w:r>
          </w:p>
        </w:tc>
        <w:tc>
          <w:tcPr>
            <w:tcW w:w="3020" w:type="dxa"/>
          </w:tcPr>
          <w:p w:rsidR="0006651A" w:rsidP="0074062B" w:rsidRDefault="0006651A" w14:paraId="33F24172" w14:textId="3E83D191">
            <w:pPr>
              <w:rPr>
                <w:rFonts w:eastAsia="Calibri" w:asciiTheme="minorHAnsi" w:hAnsiTheme="minorHAnsi" w:cstheme="minorHAnsi"/>
                <w:b/>
                <w:bCs/>
                <w:sz w:val="22"/>
                <w:szCs w:val="22"/>
                <w:lang w:eastAsia="en-US"/>
              </w:rPr>
            </w:pPr>
            <w:r>
              <w:rPr>
                <w:rStyle w:val="normaltextrun"/>
                <w:rFonts w:ascii="Calibri" w:hAnsi="Calibri" w:cs="Calibri"/>
                <w:color w:val="000000"/>
                <w:sz w:val="22"/>
                <w:szCs w:val="22"/>
                <w:bdr w:val="none" w:color="auto" w:sz="0" w:space="0" w:frame="1"/>
              </w:rPr>
              <w:t>□ umiarkowany</w:t>
            </w:r>
          </w:p>
        </w:tc>
        <w:tc>
          <w:tcPr>
            <w:tcW w:w="3020" w:type="dxa"/>
          </w:tcPr>
          <w:p w:rsidR="0006651A" w:rsidP="0074062B" w:rsidRDefault="0006651A" w14:paraId="6FC58954" w14:textId="2F861B16">
            <w:pPr>
              <w:rPr>
                <w:rFonts w:eastAsia="Calibri" w:asciiTheme="minorHAnsi" w:hAnsiTheme="minorHAnsi" w:cstheme="minorHAnsi"/>
                <w:b/>
                <w:bCs/>
                <w:sz w:val="22"/>
                <w:szCs w:val="22"/>
                <w:lang w:eastAsia="en-US"/>
              </w:rPr>
            </w:pPr>
            <w:r>
              <w:rPr>
                <w:rStyle w:val="normaltextrun"/>
                <w:rFonts w:ascii="Calibri" w:hAnsi="Calibri" w:cs="Calibri"/>
                <w:color w:val="000000"/>
                <w:sz w:val="22"/>
                <w:szCs w:val="22"/>
                <w:bdr w:val="none" w:color="auto" w:sz="0" w:space="0" w:frame="1"/>
              </w:rPr>
              <w:t>□ znaczny</w:t>
            </w:r>
          </w:p>
        </w:tc>
      </w:tr>
      <w:tr w:rsidR="0006651A" w:rsidTr="006B2CDA" w14:paraId="3B24A81C" w14:textId="77777777">
        <w:tc>
          <w:tcPr>
            <w:tcW w:w="9060" w:type="dxa"/>
            <w:gridSpan w:val="3"/>
          </w:tcPr>
          <w:p w:rsidR="0006651A" w:rsidP="0074062B" w:rsidRDefault="007E36A4" w14:paraId="6A3BF34C" w14:textId="423D42EA">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 xml:space="preserve">Czy potrzebuje </w:t>
            </w:r>
            <w:r w:rsidR="0065329B">
              <w:rPr>
                <w:rFonts w:eastAsia="Calibri" w:asciiTheme="minorHAnsi" w:hAnsiTheme="minorHAnsi" w:cstheme="minorHAnsi"/>
                <w:b/>
                <w:bCs/>
                <w:sz w:val="22"/>
                <w:szCs w:val="22"/>
                <w:lang w:eastAsia="en-US"/>
              </w:rPr>
              <w:t xml:space="preserve">Pani wsparcia w ramach udziału w niniejszym Projekcie? </w:t>
            </w:r>
            <w:r w:rsidRPr="0065329B" w:rsidR="0065329B">
              <w:rPr>
                <w:rFonts w:eastAsia="Calibri" w:asciiTheme="minorHAnsi" w:hAnsiTheme="minorHAnsi" w:cstheme="minorHAnsi"/>
                <w:b/>
                <w:bCs/>
                <w:sz w:val="22"/>
                <w:szCs w:val="22"/>
                <w:lang w:eastAsia="en-US"/>
              </w:rPr>
              <w:t>Jeśli tak, proszę określić, jakiego rodzaju wsparcie byłoby najbardziej potrzebne</w:t>
            </w:r>
            <w:r w:rsidR="00EE1067">
              <w:rPr>
                <w:rFonts w:eastAsia="Calibri" w:asciiTheme="minorHAnsi" w:hAnsiTheme="minorHAnsi" w:cstheme="minorHAnsi"/>
                <w:b/>
                <w:bCs/>
                <w:sz w:val="22"/>
                <w:szCs w:val="22"/>
                <w:lang w:eastAsia="en-US"/>
              </w:rPr>
              <w:t>.</w:t>
            </w:r>
          </w:p>
          <w:p w:rsidR="0067668B" w:rsidP="0074062B" w:rsidRDefault="0067668B" w14:paraId="42ACB1FC" w14:textId="77777777">
            <w:pPr>
              <w:rPr>
                <w:rFonts w:eastAsia="Calibri" w:asciiTheme="minorHAnsi" w:hAnsiTheme="minorHAnsi" w:cstheme="minorHAnsi"/>
                <w:b/>
                <w:bCs/>
                <w:sz w:val="22"/>
                <w:szCs w:val="22"/>
                <w:lang w:eastAsia="en-US"/>
              </w:rPr>
            </w:pPr>
          </w:p>
          <w:p w:rsidR="0067668B" w:rsidP="0074062B" w:rsidRDefault="0067668B" w14:paraId="648D977C" w14:textId="7AE975A2">
            <w:pPr>
              <w:rPr>
                <w:rFonts w:eastAsia="Calibri" w:asciiTheme="minorHAnsi" w:hAnsiTheme="minorHAnsi" w:cstheme="minorHAnsi"/>
                <w:bCs/>
                <w:sz w:val="22"/>
                <w:szCs w:val="22"/>
                <w:lang w:eastAsia="en-US"/>
              </w:rPr>
            </w:pPr>
          </w:p>
          <w:p w:rsidR="00C6261A" w:rsidP="0074062B" w:rsidRDefault="00C6261A" w14:paraId="6952B026" w14:textId="7A0012CF">
            <w:pPr>
              <w:rPr>
                <w:rFonts w:eastAsia="Calibri" w:asciiTheme="minorHAnsi" w:hAnsiTheme="minorHAnsi" w:cstheme="minorHAnsi"/>
                <w:bCs/>
                <w:sz w:val="22"/>
                <w:szCs w:val="22"/>
                <w:lang w:eastAsia="en-US"/>
              </w:rPr>
            </w:pPr>
          </w:p>
          <w:p w:rsidR="00C6261A" w:rsidP="0074062B" w:rsidRDefault="00C6261A" w14:paraId="601E1429" w14:textId="1A02D551">
            <w:pPr>
              <w:rPr>
                <w:rFonts w:eastAsia="Calibri" w:asciiTheme="minorHAnsi" w:hAnsiTheme="minorHAnsi" w:cstheme="minorHAnsi"/>
                <w:bCs/>
                <w:sz w:val="22"/>
                <w:szCs w:val="22"/>
                <w:lang w:eastAsia="en-US"/>
              </w:rPr>
            </w:pPr>
          </w:p>
          <w:p w:rsidR="00C6261A" w:rsidP="0074062B" w:rsidRDefault="00C6261A" w14:paraId="79BE4802" w14:textId="77777777">
            <w:pPr>
              <w:rPr>
                <w:rFonts w:eastAsia="Calibri" w:asciiTheme="minorHAnsi" w:hAnsiTheme="minorHAnsi" w:cstheme="minorHAnsi"/>
                <w:bCs/>
                <w:sz w:val="22"/>
                <w:szCs w:val="22"/>
                <w:lang w:eastAsia="en-US"/>
              </w:rPr>
            </w:pPr>
          </w:p>
          <w:p w:rsidRPr="0067668B" w:rsidR="0006651A" w:rsidP="0074062B" w:rsidRDefault="0067668B" w14:paraId="54A88D51" w14:textId="6CE31099">
            <w:pPr>
              <w:rPr>
                <w:rFonts w:eastAsia="Calibri" w:asciiTheme="minorHAnsi" w:hAnsiTheme="minorHAnsi" w:cstheme="minorHAnsi"/>
                <w:b/>
                <w:bCs/>
                <w:sz w:val="22"/>
                <w:szCs w:val="22"/>
                <w:lang w:eastAsia="en-US"/>
              </w:rPr>
            </w:pPr>
            <w:r w:rsidRPr="0067668B">
              <w:rPr>
                <w:rFonts w:eastAsia="Calibri" w:asciiTheme="minorHAnsi" w:hAnsiTheme="minorHAnsi" w:cstheme="minorHAnsi"/>
                <w:b/>
                <w:bCs/>
                <w:sz w:val="22"/>
                <w:szCs w:val="22"/>
                <w:lang w:eastAsia="en-US"/>
              </w:rPr>
              <w:t>Jakie bariery wynikające z posiadanej nie</w:t>
            </w:r>
            <w:r w:rsidR="007E36A4">
              <w:rPr>
                <w:rFonts w:eastAsia="Calibri" w:asciiTheme="minorHAnsi" w:hAnsiTheme="minorHAnsi" w:cstheme="minorHAnsi"/>
                <w:b/>
                <w:bCs/>
                <w:sz w:val="22"/>
                <w:szCs w:val="22"/>
                <w:lang w:eastAsia="en-US"/>
              </w:rPr>
              <w:t xml:space="preserve">pełnosprawności dostrzega </w:t>
            </w:r>
            <w:r w:rsidRPr="0067668B">
              <w:rPr>
                <w:rFonts w:eastAsia="Calibri" w:asciiTheme="minorHAnsi" w:hAnsiTheme="minorHAnsi" w:cstheme="minorHAnsi"/>
                <w:b/>
                <w:bCs/>
                <w:sz w:val="22"/>
                <w:szCs w:val="22"/>
                <w:lang w:eastAsia="en-US"/>
              </w:rPr>
              <w:t>Pan</w:t>
            </w:r>
            <w:r w:rsidR="007E36A4">
              <w:rPr>
                <w:rFonts w:eastAsia="Calibri" w:asciiTheme="minorHAnsi" w:hAnsiTheme="minorHAnsi" w:cstheme="minorHAnsi"/>
                <w:b/>
                <w:bCs/>
                <w:sz w:val="22"/>
                <w:szCs w:val="22"/>
                <w:lang w:eastAsia="en-US"/>
              </w:rPr>
              <w:t>i</w:t>
            </w:r>
            <w:r w:rsidRPr="0067668B">
              <w:rPr>
                <w:rFonts w:eastAsia="Calibri" w:asciiTheme="minorHAnsi" w:hAnsiTheme="minorHAnsi" w:cstheme="minorHAnsi"/>
                <w:b/>
                <w:bCs/>
                <w:sz w:val="22"/>
                <w:szCs w:val="22"/>
                <w:lang w:eastAsia="en-US"/>
              </w:rPr>
              <w:t xml:space="preserve"> w związku ze swoim udziałem w projekcie?</w:t>
            </w:r>
            <w:r w:rsidR="00B51137">
              <w:rPr>
                <w:rStyle w:val="Odwoanieprzypisudolnego"/>
                <w:rFonts w:ascii="Calibri" w:hAnsi="Calibri" w:cs="Calibri"/>
                <w:color w:val="000000"/>
                <w:sz w:val="22"/>
                <w:szCs w:val="22"/>
                <w:bdr w:val="none" w:color="auto" w:sz="0" w:space="0" w:frame="1"/>
              </w:rPr>
              <w:t xml:space="preserve"> </w:t>
            </w:r>
            <w:r w:rsidR="00B51137">
              <w:rPr>
                <w:rStyle w:val="Odwoanieprzypisudolnego"/>
                <w:rFonts w:ascii="Calibri" w:hAnsi="Calibri" w:cs="Calibri"/>
                <w:color w:val="000000"/>
                <w:sz w:val="22"/>
                <w:szCs w:val="22"/>
                <w:bdr w:val="none" w:color="auto" w:sz="0" w:space="0" w:frame="1"/>
              </w:rPr>
              <w:footnoteReference w:id="5"/>
            </w:r>
          </w:p>
          <w:p w:rsidR="0067668B" w:rsidP="0074062B" w:rsidRDefault="0067668B" w14:paraId="483091F2" w14:textId="77777777">
            <w:pPr>
              <w:rPr>
                <w:rFonts w:eastAsia="Calibri" w:asciiTheme="minorHAnsi" w:hAnsiTheme="minorHAnsi" w:cstheme="minorHAnsi"/>
                <w:bCs/>
                <w:sz w:val="22"/>
                <w:szCs w:val="22"/>
                <w:lang w:eastAsia="en-US"/>
              </w:rPr>
            </w:pPr>
          </w:p>
          <w:p w:rsidR="0067668B" w:rsidP="0074062B" w:rsidRDefault="0067668B" w14:paraId="04778DE8" w14:textId="77777777">
            <w:pPr>
              <w:rPr>
                <w:rFonts w:eastAsia="Calibri" w:asciiTheme="minorHAnsi" w:hAnsiTheme="minorHAnsi" w:cstheme="minorHAnsi"/>
                <w:bCs/>
                <w:sz w:val="22"/>
                <w:szCs w:val="22"/>
                <w:lang w:eastAsia="en-US"/>
              </w:rPr>
            </w:pPr>
          </w:p>
          <w:p w:rsidR="00C6261A" w:rsidP="0074062B" w:rsidRDefault="00C6261A" w14:paraId="5C15BA56" w14:textId="77777777">
            <w:pPr>
              <w:rPr>
                <w:rFonts w:eastAsia="Calibri" w:asciiTheme="minorHAnsi" w:hAnsiTheme="minorHAnsi" w:cstheme="minorHAnsi"/>
                <w:bCs/>
                <w:sz w:val="22"/>
                <w:szCs w:val="22"/>
                <w:lang w:eastAsia="en-US"/>
              </w:rPr>
            </w:pPr>
          </w:p>
          <w:p w:rsidR="00C6261A" w:rsidP="0074062B" w:rsidRDefault="00C6261A" w14:paraId="2055AD2A" w14:textId="77777777">
            <w:pPr>
              <w:rPr>
                <w:rFonts w:eastAsia="Calibri" w:asciiTheme="minorHAnsi" w:hAnsiTheme="minorHAnsi" w:cstheme="minorHAnsi"/>
                <w:bCs/>
                <w:sz w:val="22"/>
                <w:szCs w:val="22"/>
                <w:lang w:eastAsia="en-US"/>
              </w:rPr>
            </w:pPr>
          </w:p>
          <w:p w:rsidRPr="0067668B" w:rsidR="00C6261A" w:rsidP="0074062B" w:rsidRDefault="00C6261A" w14:paraId="086F9145" w14:textId="1F01BA52">
            <w:pPr>
              <w:rPr>
                <w:rFonts w:eastAsia="Calibri" w:asciiTheme="minorHAnsi" w:hAnsiTheme="minorHAnsi" w:cstheme="minorHAnsi"/>
                <w:bCs/>
                <w:sz w:val="22"/>
                <w:szCs w:val="22"/>
                <w:lang w:eastAsia="en-US"/>
              </w:rPr>
            </w:pPr>
          </w:p>
        </w:tc>
      </w:tr>
    </w:tbl>
    <w:p w:rsidR="0074062B" w:rsidP="0074062B" w:rsidRDefault="0074062B" w14:paraId="1D1B89CC" w14:textId="3C245832">
      <w:pPr>
        <w:rPr>
          <w:rFonts w:eastAsia="Calibri" w:asciiTheme="minorHAnsi" w:hAnsiTheme="minorHAnsi" w:cstheme="minorHAnsi"/>
          <w:b/>
          <w:bCs/>
          <w:sz w:val="22"/>
          <w:szCs w:val="22"/>
          <w:lang w:eastAsia="en-US"/>
        </w:rPr>
      </w:pPr>
    </w:p>
    <w:p w:rsidR="0067668B" w:rsidP="0074062B" w:rsidRDefault="0067668B" w14:paraId="5958547F" w14:textId="552B9F45">
      <w:pPr>
        <w:rPr>
          <w:rFonts w:eastAsia="Calibri" w:asciiTheme="minorHAnsi" w:hAnsiTheme="minorHAnsi" w:cstheme="minorHAnsi"/>
          <w:b/>
          <w:bCs/>
          <w:sz w:val="22"/>
          <w:szCs w:val="22"/>
          <w:lang w:eastAsia="en-US"/>
        </w:rPr>
      </w:pPr>
    </w:p>
    <w:p w:rsidR="006B2CDA" w:rsidP="0074062B" w:rsidRDefault="006B2CDA" w14:paraId="0589F15D" w14:textId="0585D53C">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OŚWIADCZENIA:</w:t>
      </w:r>
    </w:p>
    <w:p w:rsidR="00C448B3" w:rsidP="0074062B" w:rsidRDefault="00C448B3" w14:paraId="66DB926E" w14:textId="77777777">
      <w:pPr>
        <w:rPr>
          <w:rFonts w:eastAsia="Calibri" w:asciiTheme="minorHAnsi" w:hAnsiTheme="minorHAnsi" w:cstheme="minorHAnsi"/>
          <w:b/>
          <w:bCs/>
          <w:sz w:val="22"/>
          <w:szCs w:val="22"/>
          <w:lang w:eastAsia="en-US"/>
        </w:rPr>
      </w:pPr>
    </w:p>
    <w:p w:rsidR="000E47F7" w:rsidP="00E36645" w:rsidRDefault="006B2CDA" w14:paraId="67A51512" w14:textId="6AAD6F81">
      <w:pPr>
        <w:rPr>
          <w:rFonts w:eastAsia="Calibri" w:asciiTheme="minorHAnsi" w:hAnsiTheme="minorHAnsi" w:cstheme="minorHAnsi"/>
          <w:bCs/>
          <w:sz w:val="22"/>
          <w:szCs w:val="22"/>
          <w:lang w:eastAsia="en-US"/>
        </w:rPr>
      </w:pPr>
      <w:r>
        <w:rPr>
          <w:rFonts w:eastAsia="Calibri" w:asciiTheme="minorHAnsi" w:hAnsiTheme="minorHAnsi" w:cstheme="minorHAnsi"/>
          <w:bCs/>
          <w:sz w:val="22"/>
          <w:szCs w:val="22"/>
          <w:lang w:eastAsia="en-US"/>
        </w:rPr>
        <w:t>Ja niżej podpisana oświadczam, że:</w:t>
      </w:r>
    </w:p>
    <w:p w:rsidRPr="00E36645" w:rsidR="00CD581C" w:rsidP="00E36645" w:rsidRDefault="00CD581C" w14:paraId="23808958" w14:textId="77777777">
      <w:pPr>
        <w:rPr>
          <w:rFonts w:eastAsia="Calibri" w:asciiTheme="minorHAnsi" w:hAnsiTheme="minorHAnsi" w:cstheme="minorHAnsi"/>
          <w:bCs/>
          <w:sz w:val="22"/>
          <w:szCs w:val="22"/>
          <w:lang w:eastAsia="en-US"/>
        </w:rPr>
      </w:pPr>
    </w:p>
    <w:p w:rsidR="006B2CDA" w:rsidP="00D146FF" w:rsidRDefault="006B2CDA" w14:paraId="72383B2B" w14:textId="53C1A4A1">
      <w:pPr>
        <w:pStyle w:val="Akapitzlist"/>
        <w:numPr>
          <w:ilvl w:val="0"/>
          <w:numId w:val="25"/>
        </w:numPr>
        <w:jc w:val="both"/>
        <w:rPr>
          <w:rFonts w:eastAsia="Calibri" w:asciiTheme="minorHAnsi" w:hAnsiTheme="minorHAnsi" w:cstheme="minorHAnsi"/>
          <w:bCs/>
          <w:sz w:val="22"/>
          <w:szCs w:val="22"/>
          <w:lang w:eastAsia="en-US"/>
        </w:rPr>
      </w:pPr>
      <w:r w:rsidRPr="006B2CDA">
        <w:rPr>
          <w:rFonts w:eastAsia="Calibri" w:asciiTheme="minorHAnsi" w:hAnsiTheme="minorHAnsi" w:cstheme="minorHAnsi"/>
          <w:bCs/>
          <w:sz w:val="22"/>
          <w:szCs w:val="22"/>
          <w:lang w:eastAsia="en-US"/>
        </w:rPr>
        <w:t>Zapozna</w:t>
      </w:r>
      <w:r>
        <w:rPr>
          <w:rFonts w:eastAsia="Calibri" w:asciiTheme="minorHAnsi" w:hAnsiTheme="minorHAnsi" w:cstheme="minorHAnsi"/>
          <w:bCs/>
          <w:sz w:val="22"/>
          <w:szCs w:val="22"/>
          <w:lang w:eastAsia="en-US"/>
        </w:rPr>
        <w:t xml:space="preserve">łam się z Regulaminem rekrutacji i </w:t>
      </w:r>
      <w:r w:rsidR="00DA6231">
        <w:rPr>
          <w:rFonts w:eastAsia="Calibri" w:asciiTheme="minorHAnsi" w:hAnsiTheme="minorHAnsi" w:cstheme="minorHAnsi"/>
          <w:bCs/>
          <w:sz w:val="22"/>
          <w:szCs w:val="22"/>
          <w:lang w:eastAsia="en-US"/>
        </w:rPr>
        <w:t>u</w:t>
      </w:r>
      <w:r>
        <w:rPr>
          <w:rFonts w:eastAsia="Calibri" w:asciiTheme="minorHAnsi" w:hAnsiTheme="minorHAnsi" w:cstheme="minorHAnsi"/>
          <w:bCs/>
          <w:sz w:val="22"/>
          <w:szCs w:val="22"/>
          <w:lang w:eastAsia="en-US"/>
        </w:rPr>
        <w:t>czestnictwa w projekcie „Kobieta w Równowadze: Zdrowie i Rozwój Zawodowy” i akceptuję wszystkie jego zapisy i postanowienia.</w:t>
      </w:r>
    </w:p>
    <w:p w:rsidR="006B2CDA" w:rsidP="00D146FF" w:rsidRDefault="006B2CDA" w14:paraId="07D71EA8" w14:textId="5501AF61">
      <w:pPr>
        <w:pStyle w:val="Akapitzlist"/>
        <w:numPr>
          <w:ilvl w:val="0"/>
          <w:numId w:val="25"/>
        </w:numPr>
        <w:jc w:val="both"/>
        <w:rPr>
          <w:rFonts w:eastAsia="Calibri" w:asciiTheme="minorHAnsi" w:hAnsiTheme="minorHAnsi" w:cstheme="minorHAnsi"/>
          <w:bCs/>
          <w:sz w:val="22"/>
          <w:szCs w:val="22"/>
          <w:lang w:eastAsia="en-US"/>
        </w:rPr>
      </w:pPr>
      <w:r>
        <w:rPr>
          <w:rFonts w:eastAsia="Calibri" w:asciiTheme="minorHAnsi" w:hAnsiTheme="minorHAnsi" w:cstheme="minorHAnsi"/>
          <w:bCs/>
          <w:sz w:val="22"/>
          <w:szCs w:val="22"/>
          <w:lang w:eastAsia="en-US"/>
        </w:rPr>
        <w:t xml:space="preserve">Jestem świadoma, że złożenie niniejszego formularza wraz z załącznikami nie jest równoznaczne z zakwalifikowaniem się do objęcia wsparciem w ramach projektu „Kobieta </w:t>
      </w:r>
      <w:r w:rsidR="00D146FF">
        <w:rPr>
          <w:rFonts w:eastAsia="Calibri" w:asciiTheme="minorHAnsi" w:hAnsiTheme="minorHAnsi" w:cstheme="minorHAnsi"/>
          <w:bCs/>
          <w:sz w:val="22"/>
          <w:szCs w:val="22"/>
          <w:lang w:eastAsia="en-US"/>
        </w:rPr>
        <w:br/>
      </w:r>
      <w:r>
        <w:rPr>
          <w:rFonts w:eastAsia="Calibri" w:asciiTheme="minorHAnsi" w:hAnsiTheme="minorHAnsi" w:cstheme="minorHAnsi"/>
          <w:bCs/>
          <w:sz w:val="22"/>
          <w:szCs w:val="22"/>
          <w:lang w:eastAsia="en-US"/>
        </w:rPr>
        <w:t>w Równowadze: Zdrowie i Rozwój Zawodowy”.</w:t>
      </w:r>
    </w:p>
    <w:p w:rsidR="006B2CDA" w:rsidP="00D146FF" w:rsidRDefault="006B2CDA" w14:paraId="2BEDAC7B" w14:textId="67FCF372">
      <w:pPr>
        <w:pStyle w:val="Akapitzlist"/>
        <w:numPr>
          <w:ilvl w:val="0"/>
          <w:numId w:val="25"/>
        </w:numPr>
        <w:jc w:val="both"/>
        <w:rPr>
          <w:rFonts w:eastAsia="Calibri" w:asciiTheme="minorHAnsi" w:hAnsiTheme="minorHAnsi" w:cstheme="minorHAnsi"/>
          <w:bCs/>
          <w:sz w:val="22"/>
          <w:szCs w:val="22"/>
          <w:lang w:eastAsia="en-US"/>
        </w:rPr>
      </w:pPr>
      <w:r>
        <w:rPr>
          <w:rFonts w:eastAsia="Calibri" w:asciiTheme="minorHAnsi" w:hAnsiTheme="minorHAnsi" w:cstheme="minorHAnsi"/>
          <w:bCs/>
          <w:sz w:val="22"/>
          <w:szCs w:val="22"/>
          <w:lang w:eastAsia="en-US"/>
        </w:rPr>
        <w:t xml:space="preserve">Mam świadomość, iż wszelkie dokumenty przekazane do </w:t>
      </w:r>
      <w:r w:rsidR="00EB6DB0">
        <w:rPr>
          <w:rFonts w:eastAsia="Calibri" w:asciiTheme="minorHAnsi" w:hAnsiTheme="minorHAnsi" w:cstheme="minorHAnsi"/>
          <w:bCs/>
          <w:sz w:val="22"/>
          <w:szCs w:val="22"/>
          <w:lang w:eastAsia="en-US"/>
        </w:rPr>
        <w:t>Partnera</w:t>
      </w:r>
      <w:r>
        <w:rPr>
          <w:rFonts w:eastAsia="Calibri" w:asciiTheme="minorHAnsi" w:hAnsiTheme="minorHAnsi" w:cstheme="minorHAnsi"/>
          <w:bCs/>
          <w:sz w:val="22"/>
          <w:szCs w:val="22"/>
          <w:lang w:eastAsia="en-US"/>
        </w:rPr>
        <w:t xml:space="preserve"> projektu stają się </w:t>
      </w:r>
      <w:r w:rsidR="00EB6DB0">
        <w:rPr>
          <w:rFonts w:eastAsia="Calibri" w:asciiTheme="minorHAnsi" w:hAnsiTheme="minorHAnsi" w:cstheme="minorHAnsi"/>
          <w:bCs/>
          <w:sz w:val="22"/>
          <w:szCs w:val="22"/>
          <w:lang w:eastAsia="en-US"/>
        </w:rPr>
        <w:t xml:space="preserve">jego </w:t>
      </w:r>
      <w:r>
        <w:rPr>
          <w:rFonts w:eastAsia="Calibri" w:asciiTheme="minorHAnsi" w:hAnsiTheme="minorHAnsi" w:cstheme="minorHAnsi"/>
          <w:bCs/>
          <w:sz w:val="22"/>
          <w:szCs w:val="22"/>
          <w:lang w:eastAsia="en-US"/>
        </w:rPr>
        <w:t>własnością</w:t>
      </w:r>
      <w:r w:rsidR="006C03C0">
        <w:rPr>
          <w:rFonts w:eastAsia="Calibri" w:asciiTheme="minorHAnsi" w:hAnsiTheme="minorHAnsi" w:cstheme="minorHAnsi"/>
          <w:bCs/>
          <w:sz w:val="22"/>
          <w:szCs w:val="22"/>
          <w:lang w:eastAsia="en-US"/>
        </w:rPr>
        <w:t xml:space="preserve"> </w:t>
      </w:r>
      <w:r>
        <w:rPr>
          <w:rFonts w:eastAsia="Calibri" w:asciiTheme="minorHAnsi" w:hAnsiTheme="minorHAnsi" w:cstheme="minorHAnsi"/>
          <w:bCs/>
          <w:sz w:val="22"/>
          <w:szCs w:val="22"/>
          <w:lang w:eastAsia="en-US"/>
        </w:rPr>
        <w:t>i nie mam prawa żądać ich zwrotu.</w:t>
      </w:r>
    </w:p>
    <w:p w:rsidR="006B2CDA" w:rsidP="00D146FF" w:rsidRDefault="006B2CDA" w14:paraId="0D2CDD11" w14:textId="3CB20477">
      <w:pPr>
        <w:pStyle w:val="Akapitzlist"/>
        <w:numPr>
          <w:ilvl w:val="0"/>
          <w:numId w:val="25"/>
        </w:numPr>
        <w:jc w:val="both"/>
        <w:rPr>
          <w:rFonts w:eastAsia="Calibri" w:asciiTheme="minorHAnsi" w:hAnsiTheme="minorHAnsi" w:cstheme="minorHAnsi"/>
          <w:bCs/>
          <w:sz w:val="22"/>
          <w:szCs w:val="22"/>
          <w:lang w:eastAsia="en-US"/>
        </w:rPr>
      </w:pPr>
      <w:r>
        <w:rPr>
          <w:rFonts w:eastAsia="Calibri" w:asciiTheme="minorHAnsi" w:hAnsiTheme="minorHAnsi" w:cstheme="minorHAnsi"/>
          <w:bCs/>
          <w:sz w:val="22"/>
          <w:szCs w:val="22"/>
          <w:lang w:eastAsia="en-US"/>
        </w:rPr>
        <w:t xml:space="preserve">Oświadczam, że jestem osoba dorosłą, która z własnej inicjatywy występuję o wsparcie </w:t>
      </w:r>
      <w:r w:rsidR="00D146FF">
        <w:rPr>
          <w:rFonts w:eastAsia="Calibri" w:asciiTheme="minorHAnsi" w:hAnsiTheme="minorHAnsi" w:cstheme="minorHAnsi"/>
          <w:bCs/>
          <w:sz w:val="22"/>
          <w:szCs w:val="22"/>
          <w:lang w:eastAsia="en-US"/>
        </w:rPr>
        <w:br/>
      </w:r>
      <w:r>
        <w:rPr>
          <w:rFonts w:eastAsia="Calibri" w:asciiTheme="minorHAnsi" w:hAnsiTheme="minorHAnsi" w:cstheme="minorHAnsi"/>
          <w:bCs/>
          <w:sz w:val="22"/>
          <w:szCs w:val="22"/>
          <w:lang w:eastAsia="en-US"/>
        </w:rPr>
        <w:t>w projekcie „Kobieta w Równowadze: Zdrowie i Rozwój Zawodowy”.</w:t>
      </w:r>
    </w:p>
    <w:p w:rsidR="006B2CDA" w:rsidP="00D146FF" w:rsidRDefault="00DC1973" w14:paraId="63CAE356" w14:textId="0922ECA9">
      <w:pPr>
        <w:pStyle w:val="Akapitzlist"/>
        <w:numPr>
          <w:ilvl w:val="0"/>
          <w:numId w:val="25"/>
        </w:numPr>
        <w:jc w:val="both"/>
        <w:rPr>
          <w:rFonts w:eastAsia="Calibri" w:asciiTheme="minorHAnsi" w:hAnsiTheme="minorHAnsi" w:cstheme="minorHAnsi"/>
          <w:bCs/>
          <w:sz w:val="22"/>
          <w:szCs w:val="22"/>
          <w:lang w:eastAsia="en-US"/>
        </w:rPr>
      </w:pPr>
      <w:r>
        <w:rPr>
          <w:rFonts w:eastAsia="Calibri" w:asciiTheme="minorHAnsi" w:hAnsiTheme="minorHAnsi" w:cstheme="minorHAnsi"/>
          <w:bCs/>
          <w:sz w:val="22"/>
          <w:szCs w:val="22"/>
          <w:lang w:eastAsia="en-US"/>
        </w:rPr>
        <w:t>Oświadczam, że wszystkie podane w Formularzu rekrutacyjnym dane są zgodne ze stanem faktycznym i prawnym w tym dane dotyczące wykształcenia.</w:t>
      </w:r>
    </w:p>
    <w:p w:rsidR="00DC1973" w:rsidP="00D146FF" w:rsidRDefault="00DC1973" w14:paraId="1BDDD288" w14:textId="1462161C">
      <w:pPr>
        <w:pStyle w:val="Akapitzlist"/>
        <w:numPr>
          <w:ilvl w:val="0"/>
          <w:numId w:val="25"/>
        </w:numPr>
        <w:jc w:val="both"/>
        <w:rPr>
          <w:rFonts w:eastAsia="Calibri" w:asciiTheme="minorHAnsi" w:hAnsiTheme="minorHAnsi" w:cstheme="minorHAnsi"/>
          <w:bCs/>
          <w:sz w:val="22"/>
          <w:szCs w:val="22"/>
          <w:lang w:eastAsia="en-US"/>
        </w:rPr>
      </w:pPr>
      <w:r>
        <w:rPr>
          <w:rFonts w:eastAsia="Calibri" w:asciiTheme="minorHAnsi" w:hAnsiTheme="minorHAnsi" w:cstheme="minorHAnsi"/>
          <w:bCs/>
          <w:sz w:val="22"/>
          <w:szCs w:val="22"/>
          <w:lang w:eastAsia="en-US"/>
        </w:rPr>
        <w:t xml:space="preserve">Zobowiązuję się do informowania Realizatora projektu o wszelkich zaistniałych zmianach, </w:t>
      </w:r>
      <w:r w:rsidR="00D146FF">
        <w:rPr>
          <w:rFonts w:eastAsia="Calibri" w:asciiTheme="minorHAnsi" w:hAnsiTheme="minorHAnsi" w:cstheme="minorHAnsi"/>
          <w:bCs/>
          <w:sz w:val="22"/>
          <w:szCs w:val="22"/>
          <w:lang w:eastAsia="en-US"/>
        </w:rPr>
        <w:br/>
      </w:r>
      <w:r>
        <w:rPr>
          <w:rFonts w:eastAsia="Calibri" w:asciiTheme="minorHAnsi" w:hAnsiTheme="minorHAnsi" w:cstheme="minorHAnsi"/>
          <w:bCs/>
          <w:sz w:val="22"/>
          <w:szCs w:val="22"/>
          <w:lang w:eastAsia="en-US"/>
        </w:rPr>
        <w:t>w szczególności mających wpływ na treść wydanych oświadczeń i danych kontaktowych.</w:t>
      </w:r>
    </w:p>
    <w:p w:rsidR="00DC1973" w:rsidP="00D146FF" w:rsidRDefault="00DC1973" w14:paraId="6566BDA0" w14:textId="70FF204E">
      <w:pPr>
        <w:pStyle w:val="Akapitzlist"/>
        <w:numPr>
          <w:ilvl w:val="0"/>
          <w:numId w:val="25"/>
        </w:numPr>
        <w:jc w:val="both"/>
        <w:rPr>
          <w:rFonts w:eastAsia="Calibri" w:asciiTheme="minorHAnsi" w:hAnsiTheme="minorHAnsi" w:cstheme="minorHAnsi"/>
          <w:bCs/>
          <w:sz w:val="22"/>
          <w:szCs w:val="22"/>
          <w:lang w:eastAsia="en-US"/>
        </w:rPr>
      </w:pPr>
      <w:r>
        <w:rPr>
          <w:rFonts w:eastAsia="Calibri" w:asciiTheme="minorHAnsi" w:hAnsiTheme="minorHAnsi" w:cstheme="minorHAnsi"/>
          <w:bCs/>
          <w:sz w:val="22"/>
          <w:szCs w:val="22"/>
          <w:lang w:eastAsia="en-US"/>
        </w:rPr>
        <w:t>Jestem świadoma odpowiedzialności karnej wynikającej z art. 233 §1 w zw. z §6 Kodeksu karnego oraz w zw. z art. 47 ust. 2 ustawy z dnia 28 kwietnia 2022, o zasadach realizacji zadań finansowanych ze środków europejskich w perspektywie finansowej 2021-2027 (Dz. U. z 2022 r. poz. 1079) oświadczam, że informacje zawarte w niniejszym formularzu i załącznikach stanowiących jego integralną część są zgodne z prawdą.</w:t>
      </w:r>
    </w:p>
    <w:p w:rsidRPr="000279D2" w:rsidR="005158F8" w:rsidP="008F779C" w:rsidRDefault="000279D2" w14:paraId="19206691" w14:textId="6E6284A8">
      <w:pPr>
        <w:pStyle w:val="Akapitzlist"/>
        <w:numPr>
          <w:ilvl w:val="0"/>
          <w:numId w:val="25"/>
        </w:numPr>
        <w:jc w:val="both"/>
        <w:rPr>
          <w:rFonts w:eastAsia="Calibri" w:asciiTheme="minorHAnsi" w:hAnsiTheme="minorHAnsi" w:cstheme="minorHAnsi"/>
          <w:bCs/>
          <w:sz w:val="22"/>
          <w:szCs w:val="22"/>
          <w:lang w:eastAsia="en-US"/>
        </w:rPr>
      </w:pPr>
      <w:r w:rsidRPr="000279D2">
        <w:rPr>
          <w:rFonts w:eastAsia="Calibri" w:asciiTheme="minorHAnsi" w:hAnsiTheme="minorHAnsi" w:cstheme="minorHAnsi"/>
          <w:bCs/>
          <w:sz w:val="22"/>
          <w:szCs w:val="22"/>
          <w:lang w:eastAsia="en-US"/>
        </w:rPr>
        <w:t>Udział w</w:t>
      </w:r>
      <w:r w:rsidRPr="000279D2" w:rsidR="00F54F67">
        <w:rPr>
          <w:rFonts w:eastAsia="Calibri" w:asciiTheme="minorHAnsi" w:hAnsiTheme="minorHAnsi" w:cstheme="minorHAnsi"/>
          <w:bCs/>
          <w:sz w:val="22"/>
          <w:szCs w:val="22"/>
          <w:lang w:eastAsia="en-US"/>
        </w:rPr>
        <w:t xml:space="preserve"> projekcie</w:t>
      </w:r>
      <w:r w:rsidRPr="000279D2" w:rsidR="006F5905">
        <w:rPr>
          <w:rFonts w:eastAsia="Calibri" w:asciiTheme="minorHAnsi" w:hAnsiTheme="minorHAnsi" w:cstheme="minorHAnsi"/>
          <w:bCs/>
          <w:sz w:val="22"/>
          <w:szCs w:val="22"/>
          <w:lang w:eastAsia="en-US"/>
        </w:rPr>
        <w:t xml:space="preserve"> </w:t>
      </w:r>
      <w:r w:rsidRPr="000279D2">
        <w:rPr>
          <w:rFonts w:eastAsia="Calibri" w:asciiTheme="minorHAnsi" w:hAnsiTheme="minorHAnsi" w:cstheme="minorHAnsi"/>
          <w:bCs/>
          <w:sz w:val="22"/>
          <w:szCs w:val="22"/>
          <w:lang w:eastAsia="en-US"/>
        </w:rPr>
        <w:t>będzie</w:t>
      </w:r>
      <w:r w:rsidRPr="000279D2" w:rsidR="007B0BAC">
        <w:rPr>
          <w:rFonts w:eastAsia="Calibri" w:asciiTheme="minorHAnsi" w:hAnsiTheme="minorHAnsi" w:cstheme="minorHAnsi"/>
          <w:bCs/>
          <w:sz w:val="22"/>
          <w:szCs w:val="22"/>
          <w:lang w:eastAsia="en-US"/>
        </w:rPr>
        <w:t xml:space="preserve"> wiązał si</w:t>
      </w:r>
      <w:r w:rsidRPr="000279D2">
        <w:rPr>
          <w:rFonts w:eastAsia="Calibri" w:asciiTheme="minorHAnsi" w:hAnsiTheme="minorHAnsi" w:cstheme="minorHAnsi"/>
          <w:bCs/>
          <w:sz w:val="22"/>
          <w:szCs w:val="22"/>
          <w:lang w:eastAsia="en-US"/>
        </w:rPr>
        <w:t xml:space="preserve">ę z udzieleniem </w:t>
      </w:r>
      <w:r w:rsidRPr="000279D2" w:rsidR="006F5905">
        <w:rPr>
          <w:rFonts w:eastAsia="Calibri" w:asciiTheme="minorHAnsi" w:hAnsiTheme="minorHAnsi" w:cstheme="minorHAnsi"/>
          <w:bCs/>
          <w:sz w:val="22"/>
          <w:szCs w:val="22"/>
          <w:lang w:eastAsia="en-US"/>
        </w:rPr>
        <w:t xml:space="preserve">niezbędnych informacji </w:t>
      </w:r>
      <w:bookmarkStart w:name="_Hlk213141455" w:id="3"/>
      <w:r w:rsidRPr="000279D2" w:rsidR="006F5905">
        <w:rPr>
          <w:rFonts w:eastAsia="Calibri" w:asciiTheme="minorHAnsi" w:hAnsiTheme="minorHAnsi" w:cstheme="minorHAnsi"/>
          <w:bCs/>
          <w:sz w:val="22"/>
          <w:szCs w:val="22"/>
          <w:lang w:eastAsia="en-US"/>
        </w:rPr>
        <w:t>na potrzeby</w:t>
      </w:r>
      <w:r w:rsidRPr="000279D2" w:rsidR="00B71F77">
        <w:rPr>
          <w:rFonts w:eastAsia="Calibri" w:asciiTheme="minorHAnsi" w:hAnsiTheme="minorHAnsi" w:cstheme="minorHAnsi"/>
          <w:bCs/>
          <w:sz w:val="22"/>
          <w:szCs w:val="22"/>
          <w:lang w:eastAsia="en-US"/>
        </w:rPr>
        <w:t xml:space="preserve"> </w:t>
      </w:r>
      <w:r w:rsidRPr="000279D2" w:rsidR="006F5905">
        <w:rPr>
          <w:rFonts w:eastAsia="Calibri" w:asciiTheme="minorHAnsi" w:hAnsiTheme="minorHAnsi" w:cstheme="minorHAnsi"/>
          <w:bCs/>
          <w:sz w:val="22"/>
          <w:szCs w:val="22"/>
          <w:lang w:eastAsia="en-US"/>
        </w:rPr>
        <w:t xml:space="preserve">badań </w:t>
      </w:r>
      <w:r w:rsidRPr="000279D2" w:rsidR="00015FB8">
        <w:rPr>
          <w:rFonts w:eastAsia="Calibri" w:asciiTheme="minorHAnsi" w:hAnsiTheme="minorHAnsi" w:cstheme="minorHAnsi"/>
          <w:bCs/>
          <w:sz w:val="22"/>
          <w:szCs w:val="22"/>
          <w:lang w:eastAsia="en-US"/>
        </w:rPr>
        <w:br/>
      </w:r>
      <w:r w:rsidRPr="000279D2" w:rsidR="006F5905">
        <w:rPr>
          <w:rFonts w:eastAsia="Calibri" w:asciiTheme="minorHAnsi" w:hAnsiTheme="minorHAnsi" w:cstheme="minorHAnsi"/>
          <w:bCs/>
          <w:sz w:val="22"/>
          <w:szCs w:val="22"/>
          <w:lang w:eastAsia="en-US"/>
        </w:rPr>
        <w:t>do pr</w:t>
      </w:r>
      <w:r w:rsidRPr="000279D2" w:rsidR="00F51D5A">
        <w:rPr>
          <w:rFonts w:eastAsia="Calibri" w:asciiTheme="minorHAnsi" w:hAnsiTheme="minorHAnsi" w:cstheme="minorHAnsi"/>
          <w:bCs/>
          <w:sz w:val="22"/>
          <w:szCs w:val="22"/>
          <w:lang w:eastAsia="en-US"/>
        </w:rPr>
        <w:t xml:space="preserve">zeprowadzenia </w:t>
      </w:r>
      <w:r w:rsidRPr="000279D2" w:rsidR="008F779C">
        <w:rPr>
          <w:rFonts w:eastAsia="Calibri" w:asciiTheme="minorHAnsi" w:hAnsiTheme="minorHAnsi" w:cstheme="minorHAnsi"/>
          <w:bCs/>
          <w:sz w:val="22"/>
          <w:szCs w:val="22"/>
          <w:lang w:eastAsia="en-US"/>
        </w:rPr>
        <w:t>ewaluacji i</w:t>
      </w:r>
      <w:r w:rsidRPr="000279D2" w:rsidR="006F5905">
        <w:rPr>
          <w:rFonts w:eastAsia="Calibri" w:asciiTheme="minorHAnsi" w:hAnsiTheme="minorHAnsi" w:cstheme="minorHAnsi"/>
          <w:bCs/>
          <w:sz w:val="22"/>
          <w:szCs w:val="22"/>
          <w:lang w:eastAsia="en-US"/>
        </w:rPr>
        <w:t xml:space="preserve"> monitoringu</w:t>
      </w:r>
      <w:bookmarkEnd w:id="3"/>
      <w:r w:rsidRPr="000279D2" w:rsidR="008F779C">
        <w:rPr>
          <w:rFonts w:eastAsia="Calibri" w:asciiTheme="minorHAnsi" w:hAnsiTheme="minorHAnsi" w:cstheme="minorHAnsi"/>
          <w:bCs/>
          <w:sz w:val="22"/>
          <w:szCs w:val="22"/>
          <w:lang w:eastAsia="en-US"/>
        </w:rPr>
        <w:t>.</w:t>
      </w:r>
    </w:p>
    <w:p w:rsidRPr="000279D2" w:rsidR="0023589C" w:rsidP="00C448B3" w:rsidRDefault="0023589C" w14:paraId="38D6D83E" w14:textId="77777777">
      <w:pPr>
        <w:jc w:val="both"/>
        <w:rPr>
          <w:rFonts w:eastAsia="Calibri" w:asciiTheme="minorHAnsi" w:hAnsiTheme="minorHAnsi" w:cstheme="minorHAnsi"/>
          <w:b/>
          <w:bCs/>
          <w:sz w:val="22"/>
          <w:szCs w:val="22"/>
          <w:lang w:eastAsia="en-US"/>
        </w:rPr>
      </w:pPr>
    </w:p>
    <w:p w:rsidR="00E36645" w:rsidP="006E2BC9" w:rsidRDefault="00E36645" w14:paraId="5C594944" w14:textId="77777777">
      <w:pPr>
        <w:rPr>
          <w:rFonts w:eastAsia="Calibri" w:asciiTheme="minorHAnsi" w:hAnsiTheme="minorHAnsi" w:cstheme="minorHAnsi"/>
          <w:b/>
          <w:bCs/>
          <w:sz w:val="22"/>
          <w:szCs w:val="22"/>
          <w:lang w:eastAsia="en-US"/>
        </w:rPr>
      </w:pPr>
    </w:p>
    <w:p w:rsidR="007924B9" w:rsidP="00862F50" w:rsidRDefault="007924B9" w14:paraId="78664E26" w14:textId="77777777">
      <w:pPr>
        <w:ind w:left="360"/>
        <w:rPr>
          <w:rFonts w:eastAsia="Calibri" w:asciiTheme="minorHAnsi" w:hAnsiTheme="minorHAnsi" w:cstheme="minorHAnsi"/>
          <w:b/>
          <w:bCs/>
          <w:sz w:val="22"/>
          <w:szCs w:val="22"/>
          <w:lang w:eastAsia="en-US"/>
        </w:rPr>
      </w:pPr>
    </w:p>
    <w:p w:rsidR="007924B9" w:rsidP="00862F50" w:rsidRDefault="007924B9" w14:paraId="75F9CB67" w14:textId="77777777">
      <w:pPr>
        <w:ind w:left="360"/>
        <w:rPr>
          <w:rFonts w:eastAsia="Calibri" w:asciiTheme="minorHAnsi" w:hAnsiTheme="minorHAnsi" w:cstheme="minorHAnsi"/>
          <w:b/>
          <w:bCs/>
          <w:sz w:val="22"/>
          <w:szCs w:val="22"/>
          <w:lang w:eastAsia="en-US"/>
        </w:rPr>
      </w:pPr>
    </w:p>
    <w:p w:rsidR="00862F50" w:rsidP="00862F50" w:rsidRDefault="004F05FE" w14:paraId="67B33777" w14:textId="33BAF2DA">
      <w:pPr>
        <w:ind w:left="360"/>
        <w:rPr>
          <w:rFonts w:eastAsia="Calibri" w:asciiTheme="minorHAnsi" w:hAnsiTheme="minorHAnsi" w:cstheme="minorHAnsi"/>
          <w:b/>
          <w:bCs/>
          <w:sz w:val="22"/>
          <w:szCs w:val="22"/>
          <w:lang w:eastAsia="en-US"/>
        </w:rPr>
      </w:pPr>
      <w:r w:rsidRPr="004F05FE">
        <w:rPr>
          <w:rFonts w:eastAsia="Calibri" w:asciiTheme="minorHAnsi" w:hAnsiTheme="minorHAnsi" w:cstheme="minorHAnsi"/>
          <w:b/>
          <w:bCs/>
          <w:sz w:val="22"/>
          <w:szCs w:val="22"/>
          <w:lang w:eastAsia="en-US"/>
        </w:rPr>
        <w:t>W ZAŁĄCZENIU</w:t>
      </w:r>
    </w:p>
    <w:p w:rsidR="004F05FE" w:rsidP="00862F50" w:rsidRDefault="004F05FE" w14:paraId="793BF5ED" w14:textId="6A6E7A33">
      <w:pPr>
        <w:ind w:left="360"/>
        <w:rPr>
          <w:rFonts w:eastAsia="Calibri" w:asciiTheme="minorHAnsi" w:hAnsiTheme="minorHAnsi" w:cstheme="minorHAnsi"/>
          <w:b/>
          <w:bCs/>
          <w:sz w:val="22"/>
          <w:szCs w:val="22"/>
          <w:lang w:eastAsia="en-US"/>
        </w:rPr>
      </w:pPr>
    </w:p>
    <w:tbl>
      <w:tblPr>
        <w:tblStyle w:val="Tabela-Siatka"/>
        <w:tblW w:w="0" w:type="auto"/>
        <w:tblInd w:w="360" w:type="dxa"/>
        <w:tblLook w:val="04A0" w:firstRow="1" w:lastRow="0" w:firstColumn="1" w:lastColumn="0" w:noHBand="0" w:noVBand="1"/>
        <w:tblCaption w:val="Tabela numer 8"/>
        <w:tblDescription w:val="Prosimy o uzupełnienie tabeli dotyczącej załączników do formularza wybierając tak lub nie."/>
      </w:tblPr>
      <w:tblGrid>
        <w:gridCol w:w="4391"/>
        <w:gridCol w:w="4309"/>
      </w:tblGrid>
      <w:tr w:rsidR="004F05FE" w:rsidTr="004F05FE" w14:paraId="08ADFDC9" w14:textId="77777777">
        <w:tc>
          <w:tcPr>
            <w:tcW w:w="4530" w:type="dxa"/>
            <w:shd w:val="clear" w:color="auto" w:fill="F2F2F2" w:themeFill="background1" w:themeFillShade="F2"/>
          </w:tcPr>
          <w:p w:rsidRPr="004F05FE" w:rsidR="004F05FE" w:rsidP="00862F50" w:rsidRDefault="004F05FE" w14:paraId="78F9C193" w14:textId="27C2852F">
            <w:pPr>
              <w:rPr>
                <w:rFonts w:eastAsia="Calibri" w:asciiTheme="minorHAnsi" w:hAnsiTheme="minorHAnsi" w:cstheme="minorHAnsi"/>
                <w:b/>
                <w:bCs/>
                <w:sz w:val="22"/>
                <w:szCs w:val="22"/>
                <w:lang w:eastAsia="en-US"/>
              </w:rPr>
            </w:pPr>
            <w:r w:rsidRPr="004F05FE">
              <w:rPr>
                <w:rFonts w:eastAsia="Calibri" w:asciiTheme="minorHAnsi" w:hAnsiTheme="minorHAnsi" w:cstheme="minorHAnsi"/>
                <w:b/>
                <w:bCs/>
                <w:sz w:val="22"/>
                <w:szCs w:val="22"/>
                <w:lang w:eastAsia="en-US"/>
              </w:rPr>
              <w:t>Orzeczenie o niepełnosprawności lub inny dokument poświadczający stan zdrowia (jeśli dotyczy)</w:t>
            </w:r>
          </w:p>
        </w:tc>
        <w:tc>
          <w:tcPr>
            <w:tcW w:w="4530" w:type="dxa"/>
          </w:tcPr>
          <w:p w:rsidR="004F05FE" w:rsidP="004F05FE" w:rsidRDefault="004F05FE" w14:paraId="1DBFB52D" w14:textId="77777777">
            <w:pPr>
              <w:rPr>
                <w:rStyle w:val="normaltextrun"/>
                <w:rFonts w:ascii="Calibri" w:hAnsi="Calibri" w:cs="Calibri"/>
                <w:color w:val="000000"/>
                <w:sz w:val="22"/>
                <w:szCs w:val="22"/>
                <w:bdr w:val="none" w:color="auto" w:sz="0" w:space="0" w:frame="1"/>
              </w:rPr>
            </w:pPr>
            <w:r>
              <w:rPr>
                <w:rStyle w:val="normaltextrun"/>
                <w:rFonts w:ascii="Calibri" w:hAnsi="Calibri" w:cs="Calibri"/>
                <w:color w:val="000000"/>
                <w:sz w:val="22"/>
                <w:szCs w:val="22"/>
                <w:bdr w:val="none" w:color="auto" w:sz="0" w:space="0" w:frame="1"/>
              </w:rPr>
              <w:t xml:space="preserve">□ TAK         </w:t>
            </w:r>
          </w:p>
          <w:p w:rsidR="004F05FE" w:rsidP="004F05FE" w:rsidRDefault="004F05FE" w14:paraId="5E96324C" w14:textId="77777777">
            <w:pPr>
              <w:rPr>
                <w:rStyle w:val="normaltextrun"/>
                <w:rFonts w:ascii="Calibri" w:hAnsi="Calibri" w:cs="Calibri"/>
                <w:color w:val="000000"/>
                <w:sz w:val="22"/>
                <w:szCs w:val="22"/>
                <w:bdr w:val="none" w:color="auto" w:sz="0" w:space="0" w:frame="1"/>
              </w:rPr>
            </w:pPr>
            <w:r>
              <w:rPr>
                <w:rStyle w:val="normaltextrun"/>
                <w:rFonts w:ascii="Calibri" w:hAnsi="Calibri" w:cs="Calibri"/>
                <w:color w:val="000000"/>
                <w:sz w:val="22"/>
                <w:szCs w:val="22"/>
                <w:bdr w:val="none" w:color="auto" w:sz="0" w:space="0" w:frame="1"/>
              </w:rPr>
              <w:t xml:space="preserve">                    </w:t>
            </w:r>
          </w:p>
          <w:p w:rsidR="004F05FE" w:rsidP="004F05FE" w:rsidRDefault="004F05FE" w14:paraId="43147B3B" w14:textId="77777777">
            <w:pPr>
              <w:rPr>
                <w:rStyle w:val="normaltextrun"/>
                <w:rFonts w:ascii="Calibri" w:hAnsi="Calibri" w:cs="Calibri"/>
                <w:color w:val="000000"/>
                <w:sz w:val="22"/>
                <w:szCs w:val="22"/>
                <w:bdr w:val="none" w:color="auto" w:sz="0" w:space="0" w:frame="1"/>
              </w:rPr>
            </w:pPr>
            <w:r>
              <w:rPr>
                <w:rStyle w:val="normaltextrun"/>
                <w:rFonts w:ascii="Calibri" w:hAnsi="Calibri" w:cs="Calibri"/>
                <w:color w:val="000000"/>
                <w:sz w:val="22"/>
                <w:szCs w:val="22"/>
                <w:bdr w:val="none" w:color="auto" w:sz="0" w:space="0" w:frame="1"/>
              </w:rPr>
              <w:t>□ NIE</w:t>
            </w:r>
          </w:p>
          <w:p w:rsidR="004F05FE" w:rsidP="00862F50" w:rsidRDefault="004F05FE" w14:paraId="208425E1" w14:textId="77777777">
            <w:pPr>
              <w:rPr>
                <w:rFonts w:eastAsia="Calibri" w:asciiTheme="minorHAnsi" w:hAnsiTheme="minorHAnsi" w:cstheme="minorHAnsi"/>
                <w:b/>
                <w:bCs/>
                <w:sz w:val="22"/>
                <w:szCs w:val="22"/>
                <w:lang w:eastAsia="en-US"/>
              </w:rPr>
            </w:pPr>
          </w:p>
        </w:tc>
      </w:tr>
      <w:tr w:rsidR="004F05FE" w:rsidTr="004F05FE" w14:paraId="307EDB84" w14:textId="77777777">
        <w:tc>
          <w:tcPr>
            <w:tcW w:w="4530" w:type="dxa"/>
            <w:shd w:val="clear" w:color="auto" w:fill="F2F2F2" w:themeFill="background1" w:themeFillShade="F2"/>
          </w:tcPr>
          <w:p w:rsidR="004F05FE" w:rsidP="00862F50" w:rsidRDefault="004F05FE" w14:paraId="15EDC1B8" w14:textId="6BF37524">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Załącznik nr 1 do formularza rekrutacyjnego – klauzula informacyjna</w:t>
            </w:r>
          </w:p>
        </w:tc>
        <w:tc>
          <w:tcPr>
            <w:tcW w:w="4530" w:type="dxa"/>
          </w:tcPr>
          <w:p w:rsidR="004F05FE" w:rsidP="004F05FE" w:rsidRDefault="004F05FE" w14:paraId="03C85650" w14:textId="77777777">
            <w:pPr>
              <w:rPr>
                <w:rStyle w:val="normaltextrun"/>
                <w:rFonts w:ascii="Calibri" w:hAnsi="Calibri" w:cs="Calibri"/>
                <w:color w:val="000000"/>
                <w:sz w:val="22"/>
                <w:szCs w:val="22"/>
                <w:bdr w:val="none" w:color="auto" w:sz="0" w:space="0" w:frame="1"/>
              </w:rPr>
            </w:pPr>
            <w:r>
              <w:rPr>
                <w:rStyle w:val="normaltextrun"/>
                <w:rFonts w:ascii="Calibri" w:hAnsi="Calibri" w:cs="Calibri"/>
                <w:color w:val="000000"/>
                <w:sz w:val="22"/>
                <w:szCs w:val="22"/>
                <w:bdr w:val="none" w:color="auto" w:sz="0" w:space="0" w:frame="1"/>
              </w:rPr>
              <w:t xml:space="preserve">□ TAK         </w:t>
            </w:r>
          </w:p>
          <w:p w:rsidR="004F05FE" w:rsidP="004F05FE" w:rsidRDefault="004F05FE" w14:paraId="37A3E04D" w14:textId="77777777">
            <w:pPr>
              <w:rPr>
                <w:rStyle w:val="normaltextrun"/>
                <w:rFonts w:ascii="Calibri" w:hAnsi="Calibri" w:cs="Calibri"/>
                <w:color w:val="000000"/>
                <w:sz w:val="22"/>
                <w:szCs w:val="22"/>
                <w:bdr w:val="none" w:color="auto" w:sz="0" w:space="0" w:frame="1"/>
              </w:rPr>
            </w:pPr>
            <w:r>
              <w:rPr>
                <w:rStyle w:val="normaltextrun"/>
                <w:rFonts w:ascii="Calibri" w:hAnsi="Calibri" w:cs="Calibri"/>
                <w:color w:val="000000"/>
                <w:sz w:val="22"/>
                <w:szCs w:val="22"/>
                <w:bdr w:val="none" w:color="auto" w:sz="0" w:space="0" w:frame="1"/>
              </w:rPr>
              <w:t xml:space="preserve">                    </w:t>
            </w:r>
          </w:p>
          <w:p w:rsidR="004F05FE" w:rsidP="004F05FE" w:rsidRDefault="004F05FE" w14:paraId="24E0CE61" w14:textId="77777777">
            <w:pPr>
              <w:rPr>
                <w:rStyle w:val="normaltextrun"/>
                <w:rFonts w:ascii="Calibri" w:hAnsi="Calibri" w:cs="Calibri"/>
                <w:color w:val="000000"/>
                <w:sz w:val="22"/>
                <w:szCs w:val="22"/>
                <w:bdr w:val="none" w:color="auto" w:sz="0" w:space="0" w:frame="1"/>
              </w:rPr>
            </w:pPr>
            <w:r>
              <w:rPr>
                <w:rStyle w:val="normaltextrun"/>
                <w:rFonts w:ascii="Calibri" w:hAnsi="Calibri" w:cs="Calibri"/>
                <w:color w:val="000000"/>
                <w:sz w:val="22"/>
                <w:szCs w:val="22"/>
                <w:bdr w:val="none" w:color="auto" w:sz="0" w:space="0" w:frame="1"/>
              </w:rPr>
              <w:t>□ NIE</w:t>
            </w:r>
          </w:p>
          <w:p w:rsidR="004F05FE" w:rsidP="00862F50" w:rsidRDefault="004F05FE" w14:paraId="5D2D5E13" w14:textId="77777777">
            <w:pPr>
              <w:rPr>
                <w:rFonts w:eastAsia="Calibri" w:asciiTheme="minorHAnsi" w:hAnsiTheme="minorHAnsi" w:cstheme="minorHAnsi"/>
                <w:b/>
                <w:bCs/>
                <w:sz w:val="22"/>
                <w:szCs w:val="22"/>
                <w:lang w:eastAsia="en-US"/>
              </w:rPr>
            </w:pPr>
          </w:p>
        </w:tc>
      </w:tr>
      <w:tr w:rsidR="004F05FE" w:rsidTr="004F05FE" w14:paraId="689D7ED0" w14:textId="77777777">
        <w:tc>
          <w:tcPr>
            <w:tcW w:w="4530" w:type="dxa"/>
            <w:shd w:val="clear" w:color="auto" w:fill="F2F2F2" w:themeFill="background1" w:themeFillShade="F2"/>
          </w:tcPr>
          <w:p w:rsidR="004F05FE" w:rsidP="00862F50" w:rsidRDefault="004F05FE" w14:paraId="0DB81DEA" w14:textId="7C9B9453">
            <w:pPr>
              <w:rPr>
                <w:rFonts w:eastAsia="Calibri" w:asciiTheme="minorHAnsi" w:hAnsiTheme="minorHAnsi" w:cstheme="minorHAnsi"/>
                <w:b/>
                <w:bCs/>
                <w:sz w:val="22"/>
                <w:szCs w:val="22"/>
                <w:lang w:eastAsia="en-US"/>
              </w:rPr>
            </w:pPr>
            <w:r>
              <w:rPr>
                <w:rFonts w:eastAsia="Calibri" w:asciiTheme="minorHAnsi" w:hAnsiTheme="minorHAnsi" w:cstheme="minorHAnsi"/>
                <w:b/>
                <w:bCs/>
                <w:sz w:val="22"/>
                <w:szCs w:val="22"/>
                <w:lang w:eastAsia="en-US"/>
              </w:rPr>
              <w:t>Załącznik nr 2 do formularza rekrutacyjnego – zgoda na wykorzystanie wizerunku</w:t>
            </w:r>
          </w:p>
        </w:tc>
        <w:tc>
          <w:tcPr>
            <w:tcW w:w="4530" w:type="dxa"/>
          </w:tcPr>
          <w:p w:rsidR="004F05FE" w:rsidP="004F05FE" w:rsidRDefault="004F05FE" w14:paraId="5F5A21FF" w14:textId="77777777">
            <w:pPr>
              <w:rPr>
                <w:rStyle w:val="normaltextrun"/>
                <w:rFonts w:ascii="Calibri" w:hAnsi="Calibri" w:cs="Calibri"/>
                <w:color w:val="000000"/>
                <w:sz w:val="22"/>
                <w:szCs w:val="22"/>
                <w:bdr w:val="none" w:color="auto" w:sz="0" w:space="0" w:frame="1"/>
              </w:rPr>
            </w:pPr>
            <w:r>
              <w:rPr>
                <w:rStyle w:val="normaltextrun"/>
                <w:rFonts w:ascii="Calibri" w:hAnsi="Calibri" w:cs="Calibri"/>
                <w:color w:val="000000"/>
                <w:sz w:val="22"/>
                <w:szCs w:val="22"/>
                <w:bdr w:val="none" w:color="auto" w:sz="0" w:space="0" w:frame="1"/>
              </w:rPr>
              <w:t xml:space="preserve">□ TAK         </w:t>
            </w:r>
          </w:p>
          <w:p w:rsidR="004F05FE" w:rsidP="004F05FE" w:rsidRDefault="004F05FE" w14:paraId="1FD72DC6" w14:textId="77777777">
            <w:pPr>
              <w:rPr>
                <w:rStyle w:val="normaltextrun"/>
                <w:rFonts w:ascii="Calibri" w:hAnsi="Calibri" w:cs="Calibri"/>
                <w:color w:val="000000"/>
                <w:sz w:val="22"/>
                <w:szCs w:val="22"/>
                <w:bdr w:val="none" w:color="auto" w:sz="0" w:space="0" w:frame="1"/>
              </w:rPr>
            </w:pPr>
            <w:r>
              <w:rPr>
                <w:rStyle w:val="normaltextrun"/>
                <w:rFonts w:ascii="Calibri" w:hAnsi="Calibri" w:cs="Calibri"/>
                <w:color w:val="000000"/>
                <w:sz w:val="22"/>
                <w:szCs w:val="22"/>
                <w:bdr w:val="none" w:color="auto" w:sz="0" w:space="0" w:frame="1"/>
              </w:rPr>
              <w:t xml:space="preserve">                    </w:t>
            </w:r>
          </w:p>
          <w:p w:rsidR="004F05FE" w:rsidP="004F05FE" w:rsidRDefault="004F05FE" w14:paraId="1D03BB41" w14:textId="77777777">
            <w:pPr>
              <w:rPr>
                <w:rStyle w:val="normaltextrun"/>
                <w:rFonts w:ascii="Calibri" w:hAnsi="Calibri" w:cs="Calibri"/>
                <w:color w:val="000000"/>
                <w:sz w:val="22"/>
                <w:szCs w:val="22"/>
                <w:bdr w:val="none" w:color="auto" w:sz="0" w:space="0" w:frame="1"/>
              </w:rPr>
            </w:pPr>
            <w:r>
              <w:rPr>
                <w:rStyle w:val="normaltextrun"/>
                <w:rFonts w:ascii="Calibri" w:hAnsi="Calibri" w:cs="Calibri"/>
                <w:color w:val="000000"/>
                <w:sz w:val="22"/>
                <w:szCs w:val="22"/>
                <w:bdr w:val="none" w:color="auto" w:sz="0" w:space="0" w:frame="1"/>
              </w:rPr>
              <w:t>□ NIE</w:t>
            </w:r>
          </w:p>
          <w:p w:rsidR="004F05FE" w:rsidP="00862F50" w:rsidRDefault="004F05FE" w14:paraId="6B604E01" w14:textId="77777777">
            <w:pPr>
              <w:rPr>
                <w:rFonts w:eastAsia="Calibri" w:asciiTheme="minorHAnsi" w:hAnsiTheme="minorHAnsi" w:cstheme="minorHAnsi"/>
                <w:b/>
                <w:bCs/>
                <w:sz w:val="22"/>
                <w:szCs w:val="22"/>
                <w:lang w:eastAsia="en-US"/>
              </w:rPr>
            </w:pPr>
          </w:p>
        </w:tc>
      </w:tr>
    </w:tbl>
    <w:p w:rsidRPr="004F05FE" w:rsidR="004F05FE" w:rsidP="00862F50" w:rsidRDefault="004F05FE" w14:paraId="2B52D47D" w14:textId="5A6450CD">
      <w:pPr>
        <w:ind w:left="360"/>
        <w:rPr>
          <w:rFonts w:eastAsia="Calibri" w:asciiTheme="minorHAnsi" w:hAnsiTheme="minorHAnsi" w:cstheme="minorHAnsi"/>
          <w:b/>
          <w:bCs/>
          <w:sz w:val="22"/>
          <w:szCs w:val="22"/>
          <w:lang w:eastAsia="en-US"/>
        </w:rPr>
      </w:pPr>
    </w:p>
    <w:p w:rsidR="004F05FE" w:rsidP="004A1858" w:rsidRDefault="004F05FE" w14:paraId="7A211045" w14:textId="276B7EC2">
      <w:pPr>
        <w:jc w:val="right"/>
        <w:outlineLvl w:val="1"/>
        <w:rPr>
          <w:rFonts w:ascii="Calibri" w:hAnsi="Calibri" w:cs="Calibri"/>
          <w:sz w:val="22"/>
          <w:szCs w:val="22"/>
        </w:rPr>
      </w:pPr>
    </w:p>
    <w:p w:rsidR="00C65A6A" w:rsidP="004A1858" w:rsidRDefault="00C65A6A" w14:paraId="61EA8FD9" w14:textId="77777777">
      <w:pPr>
        <w:jc w:val="right"/>
        <w:outlineLvl w:val="1"/>
        <w:rPr>
          <w:rFonts w:ascii="Calibri" w:hAnsi="Calibri" w:cs="Calibri"/>
          <w:sz w:val="22"/>
          <w:szCs w:val="22"/>
        </w:rPr>
      </w:pPr>
    </w:p>
    <w:tbl>
      <w:tblPr>
        <w:tblStyle w:val="Tabela-Siatka"/>
        <w:tblW w:w="0" w:type="auto"/>
        <w:tblInd w:w="421" w:type="dxa"/>
        <w:tblLook w:val="04A0" w:firstRow="1" w:lastRow="0" w:firstColumn="1" w:lastColumn="0" w:noHBand="0" w:noVBand="1"/>
      </w:tblPr>
      <w:tblGrid>
        <w:gridCol w:w="4394"/>
        <w:gridCol w:w="4245"/>
      </w:tblGrid>
      <w:tr w:rsidR="00E70C2D" w:rsidTr="00B52D61" w14:paraId="0199F00B" w14:textId="77777777">
        <w:tc>
          <w:tcPr>
            <w:tcW w:w="4394" w:type="dxa"/>
          </w:tcPr>
          <w:p w:rsidRPr="00E70C2D" w:rsidR="00E70C2D" w:rsidP="00E70C2D" w:rsidRDefault="00E70C2D" w14:paraId="596C8A10" w14:textId="0026BDF9">
            <w:pPr>
              <w:outlineLvl w:val="1"/>
              <w:rPr>
                <w:rFonts w:ascii="Calibri" w:hAnsi="Calibri" w:cs="Arial"/>
                <w:b/>
                <w:sz w:val="22"/>
                <w:szCs w:val="22"/>
              </w:rPr>
            </w:pPr>
            <w:r w:rsidRPr="00E70C2D">
              <w:rPr>
                <w:rFonts w:ascii="Calibri" w:hAnsi="Calibri" w:cs="Arial"/>
                <w:b/>
                <w:sz w:val="22"/>
                <w:szCs w:val="22"/>
              </w:rPr>
              <w:t>Data i</w:t>
            </w:r>
            <w:r>
              <w:rPr>
                <w:rFonts w:ascii="Calibri" w:hAnsi="Calibri" w:cs="Arial"/>
                <w:b/>
                <w:sz w:val="22"/>
                <w:szCs w:val="22"/>
              </w:rPr>
              <w:t xml:space="preserve"> czytelny podpis</w:t>
            </w:r>
          </w:p>
        </w:tc>
        <w:tc>
          <w:tcPr>
            <w:tcW w:w="4245" w:type="dxa"/>
          </w:tcPr>
          <w:p w:rsidR="00E70C2D" w:rsidP="00585A64" w:rsidRDefault="00585A64" w14:paraId="2D448C15" w14:textId="453C3C2F">
            <w:pPr>
              <w:outlineLvl w:val="1"/>
              <w:rPr>
                <w:rFonts w:ascii="Calibri" w:hAnsi="Calibri" w:cs="Arial"/>
                <w:sz w:val="18"/>
                <w:szCs w:val="18"/>
              </w:rPr>
            </w:pPr>
            <w:r w:rsidRPr="00585A64">
              <w:rPr>
                <w:rFonts w:ascii="Calibri" w:hAnsi="Calibri" w:cs="Arial"/>
                <w:sz w:val="18"/>
                <w:szCs w:val="18"/>
              </w:rPr>
              <w:t>Wpisz datę</w:t>
            </w:r>
            <w:r>
              <w:rPr>
                <w:rFonts w:ascii="Calibri" w:hAnsi="Calibri" w:cs="Arial"/>
                <w:sz w:val="18"/>
                <w:szCs w:val="18"/>
              </w:rPr>
              <w:t xml:space="preserve"> i podpisz się czytelnie</w:t>
            </w:r>
          </w:p>
          <w:p w:rsidR="00604B2E" w:rsidP="00585A64" w:rsidRDefault="00604B2E" w14:paraId="666AA600" w14:textId="77777777">
            <w:pPr>
              <w:outlineLvl w:val="1"/>
              <w:rPr>
                <w:rFonts w:ascii="Calibri" w:hAnsi="Calibri" w:cs="Arial"/>
                <w:sz w:val="18"/>
                <w:szCs w:val="18"/>
              </w:rPr>
            </w:pPr>
          </w:p>
          <w:p w:rsidRPr="00585A64" w:rsidR="00647706" w:rsidP="00585A64" w:rsidRDefault="00647706" w14:paraId="1F1AD848" w14:textId="77777777">
            <w:pPr>
              <w:outlineLvl w:val="1"/>
              <w:rPr>
                <w:rFonts w:ascii="Calibri" w:hAnsi="Calibri" w:cs="Arial"/>
                <w:sz w:val="18"/>
                <w:szCs w:val="18"/>
              </w:rPr>
            </w:pPr>
          </w:p>
          <w:p w:rsidR="00E70C2D" w:rsidP="00E70C2D" w:rsidRDefault="00E70C2D" w14:paraId="33F964BA" w14:textId="61845883">
            <w:pPr>
              <w:outlineLvl w:val="1"/>
              <w:rPr>
                <w:rFonts w:ascii="Calibri" w:hAnsi="Calibri" w:cs="Arial"/>
                <w:sz w:val="22"/>
                <w:szCs w:val="22"/>
              </w:rPr>
            </w:pPr>
          </w:p>
        </w:tc>
      </w:tr>
    </w:tbl>
    <w:p w:rsidR="004A1858" w:rsidP="00E70C2D" w:rsidRDefault="004A1858" w14:paraId="1205F0AE" w14:textId="2166157D">
      <w:pPr>
        <w:outlineLvl w:val="1"/>
        <w:rPr>
          <w:rFonts w:ascii="Calibri" w:hAnsi="Calibri" w:cs="Arial"/>
          <w:sz w:val="22"/>
          <w:szCs w:val="22"/>
        </w:rPr>
      </w:pPr>
    </w:p>
    <w:p w:rsidR="0017442E" w:rsidP="00497441" w:rsidRDefault="0017442E" w14:paraId="769DF1C3" w14:textId="02D532B6">
      <w:pPr>
        <w:jc w:val="right"/>
        <w:outlineLvl w:val="1"/>
        <w:rPr>
          <w:rFonts w:ascii="Calibri" w:hAnsi="Calibri" w:cs="Arial"/>
          <w:sz w:val="22"/>
          <w:szCs w:val="22"/>
        </w:rPr>
      </w:pPr>
    </w:p>
    <w:p w:rsidR="0017442E" w:rsidP="00497441" w:rsidRDefault="0017442E" w14:paraId="480718A7" w14:textId="4330AE5A">
      <w:pPr>
        <w:jc w:val="right"/>
        <w:outlineLvl w:val="1"/>
        <w:rPr>
          <w:rFonts w:ascii="Calibri" w:hAnsi="Calibri" w:cs="Arial"/>
          <w:sz w:val="22"/>
          <w:szCs w:val="22"/>
        </w:rPr>
      </w:pPr>
    </w:p>
    <w:p w:rsidR="0017442E" w:rsidP="00497441" w:rsidRDefault="0017442E" w14:paraId="3D9D8EA2" w14:textId="54B8FD37">
      <w:pPr>
        <w:jc w:val="right"/>
        <w:outlineLvl w:val="1"/>
        <w:rPr>
          <w:rFonts w:ascii="Calibri" w:hAnsi="Calibri" w:cs="Arial"/>
          <w:sz w:val="22"/>
          <w:szCs w:val="22"/>
        </w:rPr>
      </w:pPr>
    </w:p>
    <w:p w:rsidR="0017442E" w:rsidP="00497441" w:rsidRDefault="0017442E" w14:paraId="57D715F3" w14:textId="23AA0CED">
      <w:pPr>
        <w:jc w:val="right"/>
        <w:outlineLvl w:val="1"/>
        <w:rPr>
          <w:rFonts w:ascii="Calibri" w:hAnsi="Calibri" w:cs="Arial"/>
          <w:sz w:val="22"/>
          <w:szCs w:val="22"/>
        </w:rPr>
      </w:pPr>
    </w:p>
    <w:p w:rsidR="0017442E" w:rsidP="00497441" w:rsidRDefault="0017442E" w14:paraId="4DBEB883" w14:textId="15947E97">
      <w:pPr>
        <w:jc w:val="right"/>
        <w:outlineLvl w:val="1"/>
        <w:rPr>
          <w:rFonts w:ascii="Calibri" w:hAnsi="Calibri" w:cs="Arial"/>
          <w:sz w:val="22"/>
          <w:szCs w:val="22"/>
        </w:rPr>
      </w:pPr>
    </w:p>
    <w:p w:rsidR="00653A71" w:rsidP="00497441" w:rsidRDefault="00653A71" w14:paraId="7CC9123C" w14:textId="2E90111B">
      <w:pPr>
        <w:jc w:val="right"/>
        <w:outlineLvl w:val="1"/>
        <w:rPr>
          <w:rFonts w:ascii="Calibri" w:hAnsi="Calibri" w:cs="Arial"/>
          <w:sz w:val="22"/>
          <w:szCs w:val="22"/>
        </w:rPr>
      </w:pPr>
    </w:p>
    <w:p w:rsidR="00653A71" w:rsidP="00497441" w:rsidRDefault="00653A71" w14:paraId="67ECF905" w14:textId="38419A07">
      <w:pPr>
        <w:jc w:val="right"/>
        <w:outlineLvl w:val="1"/>
        <w:rPr>
          <w:rFonts w:ascii="Calibri" w:hAnsi="Calibri" w:cs="Arial"/>
          <w:sz w:val="22"/>
          <w:szCs w:val="22"/>
        </w:rPr>
      </w:pPr>
    </w:p>
    <w:p w:rsidR="00653A71" w:rsidP="00497441" w:rsidRDefault="00653A71" w14:paraId="47BEBEAE" w14:textId="40176E9B">
      <w:pPr>
        <w:jc w:val="right"/>
        <w:outlineLvl w:val="1"/>
        <w:rPr>
          <w:rFonts w:ascii="Calibri" w:hAnsi="Calibri" w:cs="Arial"/>
          <w:sz w:val="22"/>
          <w:szCs w:val="22"/>
        </w:rPr>
      </w:pPr>
    </w:p>
    <w:p w:rsidR="00653A71" w:rsidP="00497441" w:rsidRDefault="00653A71" w14:paraId="5DFAF53E" w14:textId="3B262B12">
      <w:pPr>
        <w:jc w:val="right"/>
        <w:outlineLvl w:val="1"/>
        <w:rPr>
          <w:rFonts w:ascii="Calibri" w:hAnsi="Calibri" w:cs="Arial"/>
          <w:sz w:val="22"/>
          <w:szCs w:val="22"/>
        </w:rPr>
      </w:pPr>
    </w:p>
    <w:p w:rsidR="00653A71" w:rsidP="00497441" w:rsidRDefault="00653A71" w14:paraId="424F1B45" w14:textId="101DDC93">
      <w:pPr>
        <w:jc w:val="right"/>
        <w:outlineLvl w:val="1"/>
        <w:rPr>
          <w:rFonts w:ascii="Calibri" w:hAnsi="Calibri" w:cs="Arial"/>
          <w:sz w:val="22"/>
          <w:szCs w:val="22"/>
        </w:rPr>
      </w:pPr>
    </w:p>
    <w:p w:rsidR="00653A71" w:rsidP="00497441" w:rsidRDefault="00653A71" w14:paraId="64A3BDCE" w14:textId="3DDB1291">
      <w:pPr>
        <w:jc w:val="right"/>
        <w:outlineLvl w:val="1"/>
        <w:rPr>
          <w:rFonts w:ascii="Calibri" w:hAnsi="Calibri" w:cs="Arial"/>
          <w:sz w:val="22"/>
          <w:szCs w:val="22"/>
        </w:rPr>
      </w:pPr>
    </w:p>
    <w:p w:rsidR="00653A71" w:rsidP="00497441" w:rsidRDefault="00653A71" w14:paraId="186423C3" w14:textId="062370AA">
      <w:pPr>
        <w:jc w:val="right"/>
        <w:outlineLvl w:val="1"/>
        <w:rPr>
          <w:rFonts w:ascii="Calibri" w:hAnsi="Calibri" w:cs="Arial"/>
          <w:sz w:val="22"/>
          <w:szCs w:val="22"/>
        </w:rPr>
      </w:pPr>
    </w:p>
    <w:p w:rsidR="00653A71" w:rsidP="00497441" w:rsidRDefault="00653A71" w14:paraId="18A5CDF3" w14:textId="66AC9259">
      <w:pPr>
        <w:jc w:val="right"/>
        <w:outlineLvl w:val="1"/>
        <w:rPr>
          <w:rFonts w:ascii="Calibri" w:hAnsi="Calibri" w:cs="Arial"/>
          <w:sz w:val="22"/>
          <w:szCs w:val="22"/>
        </w:rPr>
      </w:pPr>
    </w:p>
    <w:p w:rsidR="00653A71" w:rsidP="00497441" w:rsidRDefault="00653A71" w14:paraId="05774BEF" w14:textId="38091EF4">
      <w:pPr>
        <w:jc w:val="right"/>
        <w:outlineLvl w:val="1"/>
        <w:rPr>
          <w:rFonts w:ascii="Calibri" w:hAnsi="Calibri" w:cs="Arial"/>
          <w:sz w:val="22"/>
          <w:szCs w:val="22"/>
        </w:rPr>
      </w:pPr>
    </w:p>
    <w:p w:rsidR="00653A71" w:rsidP="00497441" w:rsidRDefault="00653A71" w14:paraId="50F54251" w14:textId="72AC658E">
      <w:pPr>
        <w:jc w:val="right"/>
        <w:outlineLvl w:val="1"/>
        <w:rPr>
          <w:rFonts w:ascii="Calibri" w:hAnsi="Calibri" w:cs="Arial"/>
          <w:sz w:val="22"/>
          <w:szCs w:val="22"/>
        </w:rPr>
      </w:pPr>
    </w:p>
    <w:p w:rsidR="008305DE" w:rsidP="00497441" w:rsidRDefault="008305DE" w14:paraId="0B6C06A4" w14:textId="77777777">
      <w:pPr>
        <w:jc w:val="right"/>
        <w:outlineLvl w:val="1"/>
        <w:rPr>
          <w:rFonts w:ascii="Calibri" w:hAnsi="Calibri" w:cs="Arial"/>
          <w:sz w:val="22"/>
          <w:szCs w:val="22"/>
        </w:rPr>
      </w:pPr>
    </w:p>
    <w:p w:rsidR="008305DE" w:rsidP="00497441" w:rsidRDefault="008305DE" w14:paraId="333FC1CD" w14:textId="77777777">
      <w:pPr>
        <w:jc w:val="right"/>
        <w:outlineLvl w:val="1"/>
        <w:rPr>
          <w:rFonts w:ascii="Calibri" w:hAnsi="Calibri" w:cs="Arial"/>
          <w:sz w:val="22"/>
          <w:szCs w:val="22"/>
        </w:rPr>
      </w:pPr>
    </w:p>
    <w:p w:rsidR="008305DE" w:rsidP="00497441" w:rsidRDefault="008305DE" w14:paraId="3D83947D" w14:textId="77777777">
      <w:pPr>
        <w:jc w:val="right"/>
        <w:outlineLvl w:val="1"/>
        <w:rPr>
          <w:rFonts w:ascii="Calibri" w:hAnsi="Calibri" w:cs="Arial"/>
          <w:sz w:val="22"/>
          <w:szCs w:val="22"/>
        </w:rPr>
      </w:pPr>
    </w:p>
    <w:p w:rsidR="008305DE" w:rsidP="00497441" w:rsidRDefault="008305DE" w14:paraId="7FBFBAC2" w14:textId="77777777">
      <w:pPr>
        <w:jc w:val="right"/>
        <w:outlineLvl w:val="1"/>
        <w:rPr>
          <w:rFonts w:ascii="Calibri" w:hAnsi="Calibri" w:cs="Arial"/>
          <w:sz w:val="22"/>
          <w:szCs w:val="22"/>
        </w:rPr>
      </w:pPr>
    </w:p>
    <w:p w:rsidR="008305DE" w:rsidP="00497441" w:rsidRDefault="008305DE" w14:paraId="57A5FC94" w14:textId="77777777">
      <w:pPr>
        <w:jc w:val="right"/>
        <w:outlineLvl w:val="1"/>
        <w:rPr>
          <w:rFonts w:ascii="Calibri" w:hAnsi="Calibri" w:cs="Arial"/>
          <w:sz w:val="22"/>
          <w:szCs w:val="22"/>
        </w:rPr>
      </w:pPr>
    </w:p>
    <w:p w:rsidR="008305DE" w:rsidP="00497441" w:rsidRDefault="008305DE" w14:paraId="0B4EE716" w14:textId="77777777">
      <w:pPr>
        <w:jc w:val="right"/>
        <w:outlineLvl w:val="1"/>
        <w:rPr>
          <w:rFonts w:ascii="Calibri" w:hAnsi="Calibri" w:cs="Arial"/>
          <w:sz w:val="22"/>
          <w:szCs w:val="22"/>
        </w:rPr>
      </w:pPr>
    </w:p>
    <w:p w:rsidR="008305DE" w:rsidP="00497441" w:rsidRDefault="008305DE" w14:paraId="4AE20848" w14:textId="77777777">
      <w:pPr>
        <w:jc w:val="right"/>
        <w:outlineLvl w:val="1"/>
        <w:rPr>
          <w:rFonts w:ascii="Calibri" w:hAnsi="Calibri" w:cs="Arial"/>
          <w:sz w:val="22"/>
          <w:szCs w:val="22"/>
        </w:rPr>
      </w:pPr>
    </w:p>
    <w:p w:rsidR="008305DE" w:rsidP="00497441" w:rsidRDefault="008305DE" w14:paraId="196F7AE5" w14:textId="77777777">
      <w:pPr>
        <w:jc w:val="right"/>
        <w:outlineLvl w:val="1"/>
        <w:rPr>
          <w:rFonts w:ascii="Calibri" w:hAnsi="Calibri" w:cs="Arial"/>
          <w:sz w:val="22"/>
          <w:szCs w:val="22"/>
        </w:rPr>
      </w:pPr>
    </w:p>
    <w:p w:rsidR="008305DE" w:rsidP="00497441" w:rsidRDefault="008305DE" w14:paraId="454E430C" w14:textId="77777777">
      <w:pPr>
        <w:jc w:val="right"/>
        <w:outlineLvl w:val="1"/>
        <w:rPr>
          <w:rFonts w:ascii="Calibri" w:hAnsi="Calibri" w:cs="Arial"/>
          <w:sz w:val="22"/>
          <w:szCs w:val="22"/>
        </w:rPr>
      </w:pPr>
    </w:p>
    <w:p w:rsidR="003251C0" w:rsidP="00497441" w:rsidRDefault="003251C0" w14:paraId="696070B0" w14:textId="77777777">
      <w:pPr>
        <w:jc w:val="right"/>
        <w:outlineLvl w:val="1"/>
        <w:rPr>
          <w:rFonts w:ascii="Calibri" w:hAnsi="Calibri" w:cs="Arial"/>
          <w:sz w:val="22"/>
          <w:szCs w:val="22"/>
        </w:rPr>
      </w:pPr>
    </w:p>
    <w:p w:rsidR="003251C0" w:rsidP="00497441" w:rsidRDefault="003251C0" w14:paraId="4BE0769A" w14:textId="77777777">
      <w:pPr>
        <w:jc w:val="right"/>
        <w:outlineLvl w:val="1"/>
        <w:rPr>
          <w:rFonts w:ascii="Calibri" w:hAnsi="Calibri" w:cs="Arial"/>
          <w:sz w:val="22"/>
          <w:szCs w:val="22"/>
        </w:rPr>
      </w:pPr>
    </w:p>
    <w:p w:rsidR="007924B9" w:rsidP="0017442E" w:rsidRDefault="007924B9" w14:paraId="5608FABB" w14:textId="77777777">
      <w:pPr>
        <w:tabs>
          <w:tab w:val="right" w:pos="9072"/>
        </w:tabs>
        <w:spacing w:after="240"/>
        <w:rPr>
          <w:rFonts w:ascii="Calibri" w:hAnsi="Calibri" w:cs="Calibri"/>
          <w:sz w:val="22"/>
          <w:szCs w:val="22"/>
        </w:rPr>
      </w:pPr>
    </w:p>
    <w:p w:rsidRPr="009B721C" w:rsidR="00DE66B8" w:rsidP="0017442E" w:rsidRDefault="0017442E" w14:paraId="3D849CB5" w14:textId="76C78071">
      <w:pPr>
        <w:tabs>
          <w:tab w:val="right" w:pos="9072"/>
        </w:tabs>
        <w:spacing w:after="240"/>
        <w:rPr>
          <w:rFonts w:ascii="Calibri" w:hAnsi="Calibri" w:cs="Calibri"/>
          <w:sz w:val="22"/>
          <w:szCs w:val="22"/>
        </w:rPr>
      </w:pPr>
      <w:r w:rsidRPr="00FD6757">
        <w:rPr>
          <w:rFonts w:ascii="Calibri" w:hAnsi="Calibri" w:cs="Calibri"/>
          <w:noProof/>
          <w:sz w:val="22"/>
          <w:szCs w:val="22"/>
        </w:rPr>
        <mc:AlternateContent>
          <mc:Choice Requires="wps">
            <w:drawing>
              <wp:anchor distT="0" distB="0" distL="114300" distR="114300" simplePos="0" relativeHeight="251661312" behindDoc="0" locked="0" layoutInCell="1" allowOverlap="1" wp14:anchorId="5FC070BE" wp14:editId="74B224A7">
                <wp:simplePos x="0" y="0"/>
                <wp:positionH relativeFrom="column">
                  <wp:posOffset>0</wp:posOffset>
                </wp:positionH>
                <wp:positionV relativeFrom="paragraph">
                  <wp:posOffset>-635</wp:posOffset>
                </wp:positionV>
                <wp:extent cx="5760720" cy="0"/>
                <wp:effectExtent l="0" t="0" r="0" b="0"/>
                <wp:wrapNone/>
                <wp:docPr id="3" name="AutoShap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w14:anchorId="091A5F7E">
              <v:shapetype id="_x0000_t32" coordsize="21600,21600" o:oned="t" filled="f" o:spt="32" path="m,l21600,21600e" w14:anchorId="0FB3E8E7">
                <v:path fillok="f" arrowok="t" o:connecttype="none"/>
                <o:lock v:ext="edit" shapetype="t"/>
              </v:shapetype>
              <v:shape id="AutoShape 2" style="position:absolute;margin-left:0;margin-top:-.05pt;width:453.6pt;height:0;z-index:251661312;visibility:visible;mso-wrap-style:square;mso-wrap-distance-left:9pt;mso-wrap-distance-top:0;mso-wrap-distance-right:9pt;mso-wrap-distance-bottom:0;mso-position-horizontal:absolute;mso-position-horizontal-relative:text;mso-position-vertical:absolute;mso-position-vertical-relative:text"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"/>
            </w:pict>
          </mc:Fallback>
        </mc:AlternateContent>
      </w:r>
      <w:r w:rsidRPr="00FD6757">
        <w:rPr>
          <w:rFonts w:ascii="Calibri" w:hAnsi="Calibri" w:cs="Calibri"/>
          <w:sz w:val="22"/>
          <w:szCs w:val="22"/>
        </w:rPr>
        <w:t xml:space="preserve">Załącznik nr </w:t>
      </w:r>
      <w:r>
        <w:rPr>
          <w:rFonts w:ascii="Calibri" w:hAnsi="Calibri" w:cs="Calibri"/>
          <w:sz w:val="22"/>
          <w:szCs w:val="22"/>
        </w:rPr>
        <w:t>1</w:t>
      </w:r>
      <w:r w:rsidRPr="00FD6757">
        <w:rPr>
          <w:rFonts w:ascii="Calibri" w:hAnsi="Calibri" w:cs="Calibri"/>
          <w:sz w:val="22"/>
          <w:szCs w:val="22"/>
        </w:rPr>
        <w:t xml:space="preserve"> do </w:t>
      </w:r>
      <w:r w:rsidR="00021386">
        <w:rPr>
          <w:rFonts w:ascii="Calibri" w:hAnsi="Calibri" w:cs="Calibri"/>
          <w:sz w:val="22"/>
          <w:szCs w:val="22"/>
        </w:rPr>
        <w:t>F</w:t>
      </w:r>
      <w:r>
        <w:rPr>
          <w:rFonts w:ascii="Calibri" w:hAnsi="Calibri" w:cs="Calibri"/>
          <w:sz w:val="22"/>
          <w:szCs w:val="22"/>
        </w:rPr>
        <w:t xml:space="preserve">ormularza </w:t>
      </w:r>
      <w:r w:rsidR="00021386">
        <w:rPr>
          <w:rFonts w:ascii="Calibri" w:hAnsi="Calibri" w:cs="Calibri"/>
          <w:sz w:val="22"/>
          <w:szCs w:val="22"/>
        </w:rPr>
        <w:t>R</w:t>
      </w:r>
      <w:r>
        <w:rPr>
          <w:rFonts w:ascii="Calibri" w:hAnsi="Calibri" w:cs="Calibri"/>
          <w:sz w:val="22"/>
          <w:szCs w:val="22"/>
        </w:rPr>
        <w:t>ekrutacyjnego</w:t>
      </w:r>
    </w:p>
    <w:p w:rsidR="009B721C" w:rsidP="009B721C" w:rsidRDefault="0017442E" w14:paraId="3385B65A" w14:textId="4B78F243">
      <w:pPr>
        <w:jc w:val="center"/>
        <w:rPr>
          <w:rFonts w:ascii="Calibri" w:hAnsi="Calibri" w:cs="Calibri"/>
          <w:b/>
          <w:bCs/>
          <w:sz w:val="22"/>
          <w:szCs w:val="22"/>
        </w:rPr>
      </w:pPr>
      <w:r>
        <w:rPr>
          <w:rFonts w:ascii="Calibri" w:hAnsi="Calibri" w:cs="Calibri"/>
          <w:b/>
          <w:bCs/>
          <w:sz w:val="22"/>
          <w:szCs w:val="22"/>
        </w:rPr>
        <w:t>KLAUZULA INFORMACYJNA</w:t>
      </w:r>
    </w:p>
    <w:p w:rsidR="0017442E" w:rsidP="0017442E" w:rsidRDefault="0017442E" w14:paraId="7155ABE4" w14:textId="77777777">
      <w:pPr>
        <w:jc w:val="center"/>
        <w:rPr>
          <w:rFonts w:ascii="Calibri" w:hAnsi="Calibri" w:cs="Calibri"/>
          <w:b/>
          <w:bCs/>
          <w:sz w:val="22"/>
          <w:szCs w:val="22"/>
        </w:rPr>
      </w:pPr>
    </w:p>
    <w:p w:rsidR="0017442E" w:rsidP="0017442E" w:rsidRDefault="0017442E" w14:paraId="7EB03B1E" w14:textId="3FBD0A0C">
      <w:pPr>
        <w:jc w:val="both"/>
        <w:rPr>
          <w:rFonts w:ascii="Calibri" w:hAnsi="Calibri" w:cs="Calibri"/>
          <w:bCs/>
          <w:sz w:val="22"/>
          <w:szCs w:val="22"/>
        </w:rPr>
      </w:pPr>
      <w:r>
        <w:rPr>
          <w:rFonts w:ascii="Calibri" w:hAnsi="Calibri" w:cs="Calibri"/>
          <w:bCs/>
          <w:sz w:val="22"/>
          <w:szCs w:val="22"/>
        </w:rPr>
        <w:t>Klauzula informacyjna o przetwarzaniu danych osobowych w projekcie: „Kobieta w Równowadze: Zdrowie i Rozwój Zawodowy” (projekt: FEPM.05.04-IZ.00-0027/25</w:t>
      </w:r>
      <w:r w:rsidR="00336F17">
        <w:rPr>
          <w:rFonts w:ascii="Calibri" w:hAnsi="Calibri" w:cs="Calibri"/>
          <w:bCs/>
          <w:sz w:val="22"/>
          <w:szCs w:val="22"/>
        </w:rPr>
        <w:t>-00</w:t>
      </w:r>
      <w:r>
        <w:rPr>
          <w:rFonts w:ascii="Calibri" w:hAnsi="Calibri" w:cs="Calibri"/>
          <w:bCs/>
          <w:sz w:val="22"/>
          <w:szCs w:val="22"/>
        </w:rPr>
        <w:t xml:space="preserve">), dofinansowanym ze środków Funduszy europejskich dla silnego społecznie Pomorza (EFS+) w ramach programu regionalnego Fundusze Europejskie dla Pomorza 2021-2027, realizowanego przez Gminę Miasta Gdańska, Gdańską Fundację Innowacji Społecznych, Fundację Centrum Praw Kobiet, Fundację Wspierania Inicjatyw Społecznych IMPULS, Stowarzyszenie Waga. </w:t>
      </w:r>
    </w:p>
    <w:p w:rsidR="0017442E" w:rsidP="0017442E" w:rsidRDefault="0017442E" w14:paraId="49D8E050" w14:textId="77777777">
      <w:pPr>
        <w:rPr>
          <w:rFonts w:ascii="Calibri" w:hAnsi="Calibri" w:cs="Calibri"/>
          <w:bCs/>
          <w:sz w:val="22"/>
          <w:szCs w:val="22"/>
        </w:rPr>
      </w:pPr>
    </w:p>
    <w:p w:rsidR="0017442E" w:rsidP="0017442E" w:rsidRDefault="0017442E" w14:paraId="202244FE" w14:textId="77777777">
      <w:pPr>
        <w:pStyle w:val="xdefault"/>
        <w:shd w:val="clear" w:color="auto" w:fill="FFFFFF"/>
        <w:spacing w:before="0" w:beforeAutospacing="0" w:after="0" w:afterAutospacing="0"/>
        <w:jc w:val="both"/>
        <w:rPr>
          <w:rFonts w:ascii="Arial" w:hAnsi="Arial" w:cs="Arial"/>
          <w:color w:val="000000"/>
        </w:rPr>
      </w:pPr>
      <w:r>
        <w:rPr>
          <w:rFonts w:ascii="Calibri" w:hAnsi="Calibri" w:cs="Calibri"/>
          <w:color w:val="000000"/>
          <w:sz w:val="22"/>
          <w:szCs w:val="22"/>
          <w:bdr w:val="none" w:color="auto" w:sz="0" w:space="0" w:frame="1"/>
        </w:rPr>
        <w:t>Zgodnie z art. 13 ust. 1 i ust. 2, a także art. 14 ust. 1 i 2 Rozporządzenia Parlamentu Europejskiego i Rady (UE) 2016/679 z dnia 27 kwietnia 2016 roku w sprawie ochrony osób fizycznych w związku z przetwarzaniem danych osobowych i w sprawie swobodnego przepływu takich danych oraz uchylenia dyrektywy 95/46/WE (ogólne rozporządzenie o ochronie danych), zwanego w dalszej części RODO, informujemy, że:</w:t>
      </w:r>
    </w:p>
    <w:p w:rsidR="0017442E" w:rsidP="0017442E" w:rsidRDefault="0017442E" w14:paraId="5DBD7546" w14:textId="77777777">
      <w:pPr>
        <w:pStyle w:val="xdefault"/>
        <w:numPr>
          <w:ilvl w:val="0"/>
          <w:numId w:val="27"/>
        </w:numPr>
        <w:shd w:val="clear" w:color="auto" w:fill="FFFFFF"/>
        <w:spacing w:before="0" w:beforeAutospacing="0" w:after="0" w:afterAutospacing="0"/>
        <w:ind w:left="1077" w:hanging="357"/>
        <w:jc w:val="both"/>
        <w:rPr>
          <w:rFonts w:ascii="Calibri" w:hAnsi="Calibri" w:cs="Calibri"/>
          <w:color w:val="000000"/>
          <w:sz w:val="22"/>
          <w:szCs w:val="22"/>
          <w:bdr w:val="none" w:color="auto" w:sz="0" w:space="0" w:frame="1"/>
        </w:rPr>
      </w:pPr>
      <w:r>
        <w:rPr>
          <w:rFonts w:ascii="Calibri" w:hAnsi="Calibri" w:cs="Calibri"/>
          <w:color w:val="000000"/>
          <w:sz w:val="22"/>
          <w:szCs w:val="22"/>
          <w:bdr w:val="none" w:color="auto" w:sz="0" w:space="0" w:frame="1"/>
        </w:rPr>
        <w:t>Administratorami danych osobowych osób uczestniczących w projekcie „Kobieta w Równowadze: Zdrowie i Rozwój Zawodowy” są:</w:t>
      </w:r>
    </w:p>
    <w:p w:rsidRPr="00B220E0" w:rsidR="0017442E" w:rsidP="0017442E" w:rsidRDefault="0017442E" w14:paraId="4848F6B0" w14:textId="77777777">
      <w:pPr>
        <w:pStyle w:val="xdefault"/>
        <w:numPr>
          <w:ilvl w:val="0"/>
          <w:numId w:val="26"/>
        </w:numPr>
        <w:shd w:val="clear" w:color="auto" w:fill="FFFFFF"/>
        <w:spacing w:before="0" w:beforeAutospacing="0" w:after="0" w:afterAutospacing="0"/>
        <w:jc w:val="both"/>
        <w:rPr>
          <w:rStyle w:val="xnormaltextrun"/>
          <w:rFonts w:ascii="Calibri" w:hAnsi="Calibri" w:cs="Calibri"/>
          <w:color w:val="000000"/>
          <w:sz w:val="22"/>
          <w:szCs w:val="22"/>
        </w:rPr>
      </w:pPr>
      <w:r>
        <w:rPr>
          <w:rStyle w:val="xnormaltextrun"/>
          <w:rFonts w:ascii="Calibri" w:hAnsi="Calibri" w:cs="Calibri"/>
          <w:color w:val="242424"/>
          <w:sz w:val="22"/>
          <w:szCs w:val="22"/>
          <w:bdr w:val="none" w:color="auto" w:sz="0" w:space="0" w:frame="1"/>
          <w:shd w:val="clear" w:color="auto" w:fill="FFFFFF"/>
        </w:rPr>
        <w:t>Gmina Miasta Gdańska – Prezydent Miasta Gdańska z siedzibą w Gdańsku przy ul. Nowe Ogrody 8/12, 80-803 Gdańsk, z którą można kontaktować się pisemnie na adres siedziby lub poprzez adres e-mail: </w:t>
      </w:r>
      <w:hyperlink w:tooltip="mailto:umg@gdansk.gda.pl" w:history="1" r:id="rId16">
        <w:r>
          <w:rPr>
            <w:rStyle w:val="Hipercze"/>
            <w:rFonts w:ascii="Calibri" w:hAnsi="Calibri" w:cs="Calibri"/>
            <w:sz w:val="22"/>
            <w:szCs w:val="22"/>
            <w:bdr w:val="none" w:color="auto" w:sz="0" w:space="0" w:frame="1"/>
            <w:shd w:val="clear" w:color="auto" w:fill="FFFFFF"/>
          </w:rPr>
          <w:t>umg@gdansk.gda.pl</w:t>
        </w:r>
      </w:hyperlink>
      <w:r>
        <w:rPr>
          <w:rStyle w:val="xnormaltextrun"/>
          <w:rFonts w:ascii="Calibri" w:hAnsi="Calibri" w:cs="Calibri"/>
          <w:color w:val="242424"/>
          <w:sz w:val="22"/>
          <w:szCs w:val="22"/>
          <w:bdr w:val="none" w:color="auto" w:sz="0" w:space="0" w:frame="1"/>
          <w:shd w:val="clear" w:color="auto" w:fill="FFFFFF"/>
        </w:rPr>
        <w:t>, telefonicznie</w:t>
      </w:r>
      <w:r>
        <w:rPr>
          <w:rStyle w:val="xscxw74547881"/>
          <w:rFonts w:ascii="Calibri" w:hAnsi="Calibri" w:cs="Calibri"/>
          <w:color w:val="242424"/>
          <w:sz w:val="22"/>
          <w:szCs w:val="22"/>
          <w:bdr w:val="none" w:color="auto" w:sz="0" w:space="0" w:frame="1"/>
          <w:shd w:val="clear" w:color="auto" w:fill="FFFFFF"/>
        </w:rPr>
        <w:t> </w:t>
      </w:r>
      <w:r>
        <w:rPr>
          <w:rStyle w:val="xnormaltextrun"/>
          <w:rFonts w:ascii="Calibri" w:hAnsi="Calibri" w:cs="Calibri"/>
          <w:color w:val="242424"/>
          <w:sz w:val="22"/>
          <w:szCs w:val="22"/>
          <w:bdr w:val="none" w:color="auto" w:sz="0" w:space="0" w:frame="1"/>
          <w:shd w:val="clear" w:color="auto" w:fill="FFFFFF"/>
        </w:rPr>
        <w:t>pod nr +48 58 524 45 00,</w:t>
      </w:r>
    </w:p>
    <w:p w:rsidRPr="002C5EEA" w:rsidR="0017442E" w:rsidP="0017442E" w:rsidRDefault="0017442E" w14:paraId="322CAC3C" w14:textId="77777777">
      <w:pPr>
        <w:pStyle w:val="xdefault"/>
        <w:numPr>
          <w:ilvl w:val="0"/>
          <w:numId w:val="26"/>
        </w:numPr>
        <w:shd w:val="clear" w:color="auto" w:fill="FFFFFF"/>
        <w:spacing w:before="0" w:beforeAutospacing="0" w:after="0" w:afterAutospacing="0"/>
        <w:jc w:val="both"/>
        <w:rPr>
          <w:rStyle w:val="xnormaltextrun"/>
          <w:rFonts w:ascii="Calibri" w:hAnsi="Calibri" w:cs="Calibri"/>
          <w:color w:val="000000"/>
          <w:sz w:val="22"/>
          <w:szCs w:val="22"/>
        </w:rPr>
      </w:pPr>
      <w:r>
        <w:rPr>
          <w:rStyle w:val="xnormaltextrun"/>
          <w:rFonts w:ascii="Calibri" w:hAnsi="Calibri" w:cs="Calibri"/>
          <w:color w:val="242424"/>
          <w:sz w:val="22"/>
          <w:szCs w:val="22"/>
          <w:bdr w:val="none" w:color="auto" w:sz="0" w:space="0" w:frame="1"/>
          <w:shd w:val="clear" w:color="auto" w:fill="FFFFFF"/>
        </w:rPr>
        <w:t xml:space="preserve">Gdańska Fundacja Innowacji Społecznej z siedzibą w Gdańsku przy ul. Gościnnej 1, 80 -032 Gdańsk, z którą można kontaktować się pisemnie na adres siedziby lub poprzez adres e-mail: </w:t>
      </w:r>
      <w:hyperlink w:history="1" r:id="rId17">
        <w:r w:rsidRPr="00D56069">
          <w:rPr>
            <w:rStyle w:val="Hipercze"/>
            <w:rFonts w:ascii="Calibri" w:hAnsi="Calibri" w:cs="Calibri"/>
            <w:sz w:val="22"/>
            <w:szCs w:val="22"/>
            <w:bdr w:val="none" w:color="auto" w:sz="0" w:space="0" w:frame="1"/>
            <w:shd w:val="clear" w:color="auto" w:fill="FFFFFF"/>
          </w:rPr>
          <w:t>biuro@gfis.pl</w:t>
        </w:r>
      </w:hyperlink>
      <w:r>
        <w:rPr>
          <w:rStyle w:val="xnormaltextrun"/>
          <w:rFonts w:ascii="Calibri" w:hAnsi="Calibri" w:cs="Calibri"/>
          <w:color w:val="242424"/>
          <w:sz w:val="22"/>
          <w:szCs w:val="22"/>
          <w:bdr w:val="none" w:color="auto" w:sz="0" w:space="0" w:frame="1"/>
          <w:shd w:val="clear" w:color="auto" w:fill="FFFFFF"/>
        </w:rPr>
        <w:t xml:space="preserve">, telefonicznie pod nr +48 </w:t>
      </w:r>
      <w:r w:rsidRPr="002C5EEA">
        <w:rPr>
          <w:rStyle w:val="xnormaltextrun"/>
          <w:rFonts w:ascii="Calibri" w:hAnsi="Calibri" w:cs="Calibri"/>
          <w:color w:val="242424"/>
          <w:sz w:val="22"/>
          <w:szCs w:val="22"/>
          <w:bdr w:val="none" w:color="auto" w:sz="0" w:space="0" w:frame="1"/>
          <w:shd w:val="clear" w:color="auto" w:fill="FFFFFF"/>
        </w:rPr>
        <w:t>58 304 99 56</w:t>
      </w:r>
      <w:r>
        <w:rPr>
          <w:rStyle w:val="xnormaltextrun"/>
          <w:rFonts w:ascii="Calibri" w:hAnsi="Calibri" w:cs="Calibri"/>
          <w:color w:val="242424"/>
          <w:sz w:val="22"/>
          <w:szCs w:val="22"/>
          <w:bdr w:val="none" w:color="auto" w:sz="0" w:space="0" w:frame="1"/>
          <w:shd w:val="clear" w:color="auto" w:fill="FFFFFF"/>
        </w:rPr>
        <w:t>,</w:t>
      </w:r>
    </w:p>
    <w:p w:rsidR="0017442E" w:rsidP="0017442E" w:rsidRDefault="0017442E" w14:paraId="76D83BA8" w14:textId="77777777">
      <w:pPr>
        <w:pStyle w:val="xdefault"/>
        <w:numPr>
          <w:ilvl w:val="0"/>
          <w:numId w:val="26"/>
        </w:numPr>
        <w:shd w:val="clear" w:color="auto" w:fill="FFFFFF"/>
        <w:jc w:val="both"/>
        <w:rPr>
          <w:rStyle w:val="xnormaltextrun"/>
          <w:rFonts w:ascii="Calibri" w:hAnsi="Calibri" w:cs="Calibri"/>
          <w:color w:val="242424"/>
          <w:sz w:val="22"/>
          <w:szCs w:val="22"/>
          <w:bdr w:val="none" w:color="auto" w:sz="0" w:space="0" w:frame="1"/>
          <w:shd w:val="clear" w:color="auto" w:fill="FFFFFF"/>
        </w:rPr>
      </w:pPr>
      <w:r>
        <w:rPr>
          <w:rStyle w:val="xnormaltextrun"/>
          <w:rFonts w:ascii="Calibri" w:hAnsi="Calibri" w:cs="Calibri"/>
          <w:color w:val="242424"/>
          <w:sz w:val="22"/>
          <w:szCs w:val="22"/>
          <w:bdr w:val="none" w:color="auto" w:sz="0" w:space="0" w:frame="1"/>
          <w:shd w:val="clear" w:color="auto" w:fill="FFFFFF"/>
        </w:rPr>
        <w:t xml:space="preserve">Fundacja Centrum Praw Kobiet z siedzibą w Warszawie przy ul. Wilczej 60 / 19, 00-679 Warszawa, z którą można kontaktować się pisemnie na adres siedziby lub poprzez adres e-mail: </w:t>
      </w:r>
      <w:hyperlink w:history="1" r:id="rId18">
        <w:r w:rsidRPr="00D56069">
          <w:rPr>
            <w:rStyle w:val="Hipercze"/>
            <w:rFonts w:ascii="Calibri" w:hAnsi="Calibri" w:cs="Calibri"/>
            <w:sz w:val="22"/>
            <w:szCs w:val="22"/>
            <w:bdr w:val="none" w:color="auto" w:sz="0" w:space="0" w:frame="1"/>
            <w:shd w:val="clear" w:color="auto" w:fill="FFFFFF"/>
          </w:rPr>
          <w:t>sekretariat@cpk.org.pl</w:t>
        </w:r>
      </w:hyperlink>
      <w:r>
        <w:rPr>
          <w:rStyle w:val="xnormaltextrun"/>
          <w:rFonts w:ascii="Calibri" w:hAnsi="Calibri" w:cs="Calibri"/>
          <w:color w:val="242424"/>
          <w:sz w:val="22"/>
          <w:szCs w:val="22"/>
          <w:bdr w:val="none" w:color="auto" w:sz="0" w:space="0" w:frame="1"/>
          <w:shd w:val="clear" w:color="auto" w:fill="FFFFFF"/>
        </w:rPr>
        <w:t xml:space="preserve">, telefonicznie pod nr </w:t>
      </w:r>
      <w:r w:rsidRPr="002C5EEA">
        <w:rPr>
          <w:rStyle w:val="xnormaltextrun"/>
          <w:rFonts w:ascii="Calibri" w:hAnsi="Calibri" w:cs="Calibri"/>
          <w:color w:val="242424"/>
          <w:sz w:val="22"/>
          <w:szCs w:val="22"/>
          <w:bdr w:val="none" w:color="auto" w:sz="0" w:space="0" w:frame="1"/>
          <w:shd w:val="clear" w:color="auto" w:fill="FFFFFF"/>
        </w:rPr>
        <w:t>800 107</w:t>
      </w:r>
      <w:r>
        <w:rPr>
          <w:rStyle w:val="xnormaltextrun"/>
          <w:rFonts w:ascii="Calibri" w:hAnsi="Calibri" w:cs="Calibri"/>
          <w:color w:val="242424"/>
          <w:sz w:val="22"/>
          <w:szCs w:val="22"/>
          <w:bdr w:val="none" w:color="auto" w:sz="0" w:space="0" w:frame="1"/>
          <w:shd w:val="clear" w:color="auto" w:fill="FFFFFF"/>
        </w:rPr>
        <w:t> </w:t>
      </w:r>
      <w:r w:rsidRPr="002C5EEA">
        <w:rPr>
          <w:rStyle w:val="xnormaltextrun"/>
          <w:rFonts w:ascii="Calibri" w:hAnsi="Calibri" w:cs="Calibri"/>
          <w:color w:val="242424"/>
          <w:sz w:val="22"/>
          <w:szCs w:val="22"/>
          <w:bdr w:val="none" w:color="auto" w:sz="0" w:space="0" w:frame="1"/>
          <w:shd w:val="clear" w:color="auto" w:fill="FFFFFF"/>
        </w:rPr>
        <w:t>777</w:t>
      </w:r>
      <w:r>
        <w:rPr>
          <w:rStyle w:val="xnormaltextrun"/>
          <w:rFonts w:ascii="Calibri" w:hAnsi="Calibri" w:cs="Calibri"/>
          <w:color w:val="242424"/>
          <w:sz w:val="22"/>
          <w:szCs w:val="22"/>
          <w:bdr w:val="none" w:color="auto" w:sz="0" w:space="0" w:frame="1"/>
          <w:shd w:val="clear" w:color="auto" w:fill="FFFFFF"/>
        </w:rPr>
        <w:t>,</w:t>
      </w:r>
    </w:p>
    <w:p w:rsidR="0017442E" w:rsidP="0017442E" w:rsidRDefault="0017442E" w14:paraId="60758F45" w14:textId="3C270CF3">
      <w:pPr>
        <w:pStyle w:val="xdefault"/>
        <w:numPr>
          <w:ilvl w:val="0"/>
          <w:numId w:val="26"/>
        </w:numPr>
        <w:shd w:val="clear" w:color="auto" w:fill="FFFFFF"/>
        <w:jc w:val="both"/>
        <w:rPr>
          <w:rStyle w:val="xnormaltextrun"/>
          <w:rFonts w:ascii="Calibri" w:hAnsi="Calibri" w:cs="Calibri"/>
          <w:color w:val="242424"/>
          <w:sz w:val="22"/>
          <w:szCs w:val="22"/>
          <w:bdr w:val="none" w:color="auto" w:sz="0" w:space="0" w:frame="1"/>
          <w:shd w:val="clear" w:color="auto" w:fill="FFFFFF"/>
        </w:rPr>
      </w:pPr>
      <w:r>
        <w:rPr>
          <w:rStyle w:val="xnormaltextrun"/>
          <w:rFonts w:ascii="Calibri" w:hAnsi="Calibri" w:cs="Calibri"/>
          <w:color w:val="242424"/>
          <w:sz w:val="22"/>
          <w:szCs w:val="22"/>
          <w:bdr w:val="none" w:color="auto" w:sz="0" w:space="0" w:frame="1"/>
          <w:shd w:val="clear" w:color="auto" w:fill="FFFFFF"/>
        </w:rPr>
        <w:t>Fundacja Wspierania Inicjatyw Społecznych IMPULS z siedzibą w Gdańsku przy ul. Gen. Bora-Komorowskiego 3a/</w:t>
      </w:r>
      <w:r w:rsidR="00A7248C">
        <w:rPr>
          <w:rStyle w:val="xnormaltextrun"/>
          <w:rFonts w:ascii="Calibri" w:hAnsi="Calibri" w:cs="Calibri"/>
          <w:color w:val="242424"/>
          <w:sz w:val="22"/>
          <w:szCs w:val="22"/>
          <w:bdr w:val="none" w:color="auto" w:sz="0" w:space="0" w:frame="1"/>
          <w:shd w:val="clear" w:color="auto" w:fill="FFFFFF"/>
        </w:rPr>
        <w:t>2</w:t>
      </w:r>
      <w:r>
        <w:rPr>
          <w:rStyle w:val="xnormaltextrun"/>
          <w:rFonts w:ascii="Calibri" w:hAnsi="Calibri" w:cs="Calibri"/>
          <w:color w:val="242424"/>
          <w:sz w:val="22"/>
          <w:szCs w:val="22"/>
          <w:bdr w:val="none" w:color="auto" w:sz="0" w:space="0" w:frame="1"/>
          <w:shd w:val="clear" w:color="auto" w:fill="FFFFFF"/>
        </w:rPr>
        <w:t xml:space="preserve">, z którą można kontaktować się pisemnie na adres siedziby lub poprzez adres e-mail: </w:t>
      </w:r>
      <w:hyperlink w:history="1" r:id="rId19">
        <w:r w:rsidRPr="005822D9">
          <w:rPr>
            <w:rStyle w:val="Hipercze"/>
            <w:rFonts w:ascii="Calibri" w:hAnsi="Calibri" w:cs="Calibri"/>
            <w:sz w:val="22"/>
            <w:szCs w:val="22"/>
            <w:bdr w:val="none" w:color="auto" w:sz="0" w:space="0" w:frame="1"/>
            <w:shd w:val="clear" w:color="auto" w:fill="FFFFFF"/>
          </w:rPr>
          <w:t>biuro@impuls.org.pl</w:t>
        </w:r>
      </w:hyperlink>
      <w:r>
        <w:rPr>
          <w:rStyle w:val="xnormaltextrun"/>
          <w:rFonts w:ascii="Calibri" w:hAnsi="Calibri" w:cs="Calibri"/>
          <w:color w:val="242424"/>
          <w:sz w:val="22"/>
          <w:szCs w:val="22"/>
          <w:bdr w:val="none" w:color="auto" w:sz="0" w:space="0" w:frame="1"/>
          <w:shd w:val="clear" w:color="auto" w:fill="FFFFFF"/>
        </w:rPr>
        <w:t xml:space="preserve">, telefonicznie pod nr +48 </w:t>
      </w:r>
      <w:r w:rsidRPr="00951AE7">
        <w:rPr>
          <w:rStyle w:val="xnormaltextrun"/>
          <w:rFonts w:ascii="Calibri" w:hAnsi="Calibri" w:cs="Calibri"/>
          <w:color w:val="242424"/>
          <w:sz w:val="22"/>
          <w:szCs w:val="22"/>
          <w:bdr w:val="none" w:color="auto" w:sz="0" w:space="0" w:frame="1"/>
          <w:shd w:val="clear" w:color="auto" w:fill="FFFFFF"/>
        </w:rPr>
        <w:t>693-607-020</w:t>
      </w:r>
      <w:r>
        <w:rPr>
          <w:rStyle w:val="xnormaltextrun"/>
          <w:rFonts w:ascii="Calibri" w:hAnsi="Calibri" w:cs="Calibri"/>
          <w:color w:val="242424"/>
          <w:sz w:val="22"/>
          <w:szCs w:val="22"/>
          <w:bdr w:val="none" w:color="auto" w:sz="0" w:space="0" w:frame="1"/>
          <w:shd w:val="clear" w:color="auto" w:fill="FFFFFF"/>
        </w:rPr>
        <w:t>,</w:t>
      </w:r>
    </w:p>
    <w:p w:rsidRPr="00591CBC" w:rsidR="00591CBC" w:rsidP="00CF1D70" w:rsidRDefault="0017442E" w14:paraId="789B26FB" w14:textId="2E4A6DAF">
      <w:pPr>
        <w:pStyle w:val="xdefault"/>
        <w:numPr>
          <w:ilvl w:val="0"/>
          <w:numId w:val="26"/>
        </w:numPr>
        <w:shd w:val="clear" w:color="auto" w:fill="FFFFFF"/>
        <w:spacing w:after="0" w:afterAutospacing="0"/>
        <w:jc w:val="both"/>
        <w:rPr>
          <w:rStyle w:val="xnormaltextrun"/>
          <w:rFonts w:ascii="Calibri" w:hAnsi="Calibri" w:cs="Calibri"/>
          <w:color w:val="242424"/>
          <w:sz w:val="22"/>
          <w:szCs w:val="22"/>
          <w:bdr w:val="none" w:color="auto" w:sz="0" w:space="0" w:frame="1"/>
          <w:shd w:val="clear" w:color="auto" w:fill="FFFFFF"/>
        </w:rPr>
      </w:pPr>
      <w:r>
        <w:rPr>
          <w:rStyle w:val="xnormaltextrun"/>
          <w:rFonts w:ascii="Calibri" w:hAnsi="Calibri" w:cs="Calibri"/>
          <w:color w:val="242424"/>
          <w:sz w:val="22"/>
          <w:szCs w:val="22"/>
          <w:bdr w:val="none" w:color="auto" w:sz="0" w:space="0" w:frame="1"/>
          <w:shd w:val="clear" w:color="auto" w:fill="FFFFFF"/>
        </w:rPr>
        <w:t xml:space="preserve">Stowarzyszenie WAGA z siedzibą w Gdańsku przy ul. Biskupiej 4, 80-875 Gdańsk, z którą można kontaktować się pisemnie na adres siedziby lub poprzez adres e-mail: </w:t>
      </w:r>
      <w:hyperlink w:history="1" r:id="rId20">
        <w:r w:rsidRPr="005822D9">
          <w:rPr>
            <w:rStyle w:val="Hipercze"/>
            <w:rFonts w:ascii="Calibri" w:hAnsi="Calibri" w:cs="Calibri"/>
            <w:sz w:val="22"/>
            <w:szCs w:val="22"/>
            <w:bdr w:val="none" w:color="auto" w:sz="0" w:space="0" w:frame="1"/>
            <w:shd w:val="clear" w:color="auto" w:fill="FFFFFF"/>
          </w:rPr>
          <w:t>stowarzyszenie.waga@gmail.com</w:t>
        </w:r>
      </w:hyperlink>
      <w:r>
        <w:rPr>
          <w:rStyle w:val="xnormaltextrun"/>
          <w:rFonts w:ascii="Calibri" w:hAnsi="Calibri" w:cs="Calibri"/>
          <w:color w:val="242424"/>
          <w:sz w:val="22"/>
          <w:szCs w:val="22"/>
          <w:bdr w:val="none" w:color="auto" w:sz="0" w:space="0" w:frame="1"/>
          <w:shd w:val="clear" w:color="auto" w:fill="FFFFFF"/>
        </w:rPr>
        <w:t>, telefonicznie pod nr +48 502-240-906.</w:t>
      </w:r>
    </w:p>
    <w:p w:rsidR="0017442E" w:rsidP="00CF1D70" w:rsidRDefault="0017442E" w14:paraId="1DB8B4A4" w14:textId="00D1D2FE">
      <w:pPr>
        <w:pStyle w:val="xdefault"/>
        <w:numPr>
          <w:ilvl w:val="0"/>
          <w:numId w:val="27"/>
        </w:numPr>
        <w:shd w:val="clear" w:color="auto" w:fill="FFFFFF"/>
        <w:spacing w:after="0" w:afterAutospacing="0"/>
        <w:jc w:val="both"/>
        <w:rPr>
          <w:rStyle w:val="xnormaltextrun"/>
          <w:rFonts w:ascii="Calibri" w:hAnsi="Calibri" w:cs="Calibri"/>
          <w:color w:val="242424"/>
          <w:sz w:val="22"/>
          <w:szCs w:val="22"/>
          <w:bdr w:val="none" w:color="auto" w:sz="0" w:space="0" w:frame="1"/>
          <w:shd w:val="clear" w:color="auto" w:fill="FFFFFF"/>
        </w:rPr>
      </w:pPr>
      <w:r w:rsidRPr="00362F40">
        <w:rPr>
          <w:rStyle w:val="xnormaltextrun"/>
          <w:rFonts w:ascii="Calibri" w:hAnsi="Calibri" w:cs="Calibri"/>
          <w:color w:val="242424"/>
          <w:sz w:val="22"/>
          <w:szCs w:val="22"/>
          <w:bdr w:val="none" w:color="auto" w:sz="0" w:space="0" w:frame="1"/>
          <w:shd w:val="clear" w:color="auto" w:fill="FFFFFF"/>
        </w:rPr>
        <w:t>Po</w:t>
      </w:r>
      <w:r w:rsidR="00D311A7">
        <w:rPr>
          <w:rStyle w:val="xnormaltextrun"/>
          <w:rFonts w:ascii="Calibri" w:hAnsi="Calibri" w:cs="Calibri"/>
          <w:color w:val="242424"/>
          <w:sz w:val="22"/>
          <w:szCs w:val="22"/>
          <w:bdr w:val="none" w:color="auto" w:sz="0" w:space="0" w:frame="1"/>
          <w:shd w:val="clear" w:color="auto" w:fill="FFFFFF"/>
        </w:rPr>
        <w:t>wyżsi</w:t>
      </w:r>
      <w:r w:rsidRPr="00362F40">
        <w:rPr>
          <w:rStyle w:val="xnormaltextrun"/>
          <w:rFonts w:ascii="Calibri" w:hAnsi="Calibri" w:cs="Calibri"/>
          <w:color w:val="242424"/>
          <w:sz w:val="22"/>
          <w:szCs w:val="22"/>
          <w:bdr w:val="none" w:color="auto" w:sz="0" w:space="0" w:frame="1"/>
          <w:shd w:val="clear" w:color="auto" w:fill="FFFFFF"/>
        </w:rPr>
        <w:t xml:space="preserve"> Administratorzy wyznaczyli Inspektorów Ochrony Danych (IOD), z którymi można się kontaktować pisemnie na wymienione w pkt.1 adresy miejscowe</w:t>
      </w:r>
      <w:r w:rsidR="00D311A7">
        <w:rPr>
          <w:rStyle w:val="xnormaltextrun"/>
          <w:rFonts w:ascii="Calibri" w:hAnsi="Calibri" w:cs="Calibri"/>
          <w:color w:val="242424"/>
          <w:sz w:val="22"/>
          <w:szCs w:val="22"/>
          <w:bdr w:val="none" w:color="auto" w:sz="0" w:space="0" w:frame="1"/>
          <w:shd w:val="clear" w:color="auto" w:fill="FFFFFF"/>
        </w:rPr>
        <w:t>.</w:t>
      </w:r>
    </w:p>
    <w:p w:rsidR="0017442E" w:rsidP="0017442E" w:rsidRDefault="0017442E" w14:paraId="51F6C979" w14:textId="77777777">
      <w:pPr>
        <w:pStyle w:val="xdefault"/>
        <w:numPr>
          <w:ilvl w:val="0"/>
          <w:numId w:val="28"/>
        </w:numPr>
        <w:shd w:val="clear" w:color="auto" w:fill="FFFFFF"/>
        <w:ind w:left="1434" w:hanging="357"/>
        <w:jc w:val="both"/>
        <w:rPr>
          <w:rFonts w:ascii="Calibri" w:hAnsi="Calibri" w:cs="Calibri"/>
          <w:color w:val="242424"/>
          <w:sz w:val="22"/>
          <w:szCs w:val="22"/>
          <w:bdr w:val="none" w:color="auto" w:sz="0" w:space="0" w:frame="1"/>
          <w:shd w:val="clear" w:color="auto" w:fill="FFFFFF"/>
        </w:rPr>
      </w:pPr>
      <w:r w:rsidRPr="00362F40">
        <w:rPr>
          <w:rFonts w:ascii="Calibri" w:hAnsi="Calibri" w:cs="Calibri"/>
          <w:color w:val="242424"/>
          <w:sz w:val="22"/>
          <w:szCs w:val="22"/>
          <w:bdr w:val="none" w:color="auto" w:sz="0" w:space="0" w:frame="1"/>
          <w:shd w:val="clear" w:color="auto" w:fill="FFFFFF"/>
        </w:rPr>
        <w:t>Gmina Miasta Gdańska: iod@gdansk.gda.pl lub telefonicznie pod nr +48 58 524 45 00.</w:t>
      </w:r>
    </w:p>
    <w:p w:rsidR="0017442E" w:rsidP="0017442E" w:rsidRDefault="0017442E" w14:paraId="039C1541" w14:textId="77777777">
      <w:pPr>
        <w:pStyle w:val="xdefault"/>
        <w:shd w:val="clear" w:color="auto" w:fill="FFFFFF"/>
        <w:ind w:left="1066"/>
        <w:jc w:val="both"/>
        <w:rPr>
          <w:rFonts w:ascii="Calibri" w:hAnsi="Calibri" w:cs="Calibri"/>
          <w:color w:val="242424"/>
          <w:sz w:val="22"/>
          <w:szCs w:val="22"/>
          <w:bdr w:val="none" w:color="auto" w:sz="0" w:space="0" w:frame="1"/>
          <w:shd w:val="clear" w:color="auto" w:fill="FFFFFF"/>
        </w:rPr>
      </w:pPr>
      <w:r>
        <w:rPr>
          <w:rFonts w:ascii="Calibri" w:hAnsi="Calibri" w:cs="Calibri"/>
          <w:color w:val="242424"/>
          <w:sz w:val="22"/>
          <w:szCs w:val="22"/>
          <w:bdr w:val="none" w:color="auto" w:sz="0" w:space="0" w:frame="1"/>
          <w:shd w:val="clear" w:color="auto" w:fill="FFFFFF"/>
        </w:rPr>
        <w:t>W celu kontaktu z Gdańską Fundacją Innowacji Społecznych, Fundacją Centrum Praw Kobiet, Fundacją</w:t>
      </w:r>
      <w:r w:rsidRPr="00362F40">
        <w:rPr>
          <w:rFonts w:ascii="Calibri" w:hAnsi="Calibri" w:cs="Calibri"/>
          <w:color w:val="242424"/>
          <w:sz w:val="22"/>
          <w:szCs w:val="22"/>
          <w:bdr w:val="none" w:color="auto" w:sz="0" w:space="0" w:frame="1"/>
          <w:shd w:val="clear" w:color="auto" w:fill="FFFFFF"/>
        </w:rPr>
        <w:t xml:space="preserve"> Wspierania Inicjatyw Społecznych IMPULS, Stowarzyszenie</w:t>
      </w:r>
      <w:r>
        <w:rPr>
          <w:rFonts w:ascii="Calibri" w:hAnsi="Calibri" w:cs="Calibri"/>
          <w:color w:val="242424"/>
          <w:sz w:val="22"/>
          <w:szCs w:val="22"/>
          <w:bdr w:val="none" w:color="auto" w:sz="0" w:space="0" w:frame="1"/>
          <w:shd w:val="clear" w:color="auto" w:fill="FFFFFF"/>
        </w:rPr>
        <w:t>m</w:t>
      </w:r>
      <w:r w:rsidRPr="00362F40">
        <w:rPr>
          <w:rFonts w:ascii="Calibri" w:hAnsi="Calibri" w:cs="Calibri"/>
          <w:color w:val="242424"/>
          <w:sz w:val="22"/>
          <w:szCs w:val="22"/>
          <w:bdr w:val="none" w:color="auto" w:sz="0" w:space="0" w:frame="1"/>
          <w:shd w:val="clear" w:color="auto" w:fill="FFFFFF"/>
        </w:rPr>
        <w:t xml:space="preserve"> Waga, należy korzystać z form kontaktu podanych w pkt. 1.</w:t>
      </w:r>
    </w:p>
    <w:p w:rsidRPr="00AE2D14" w:rsidR="00127004" w:rsidP="00AE2D14" w:rsidRDefault="0017442E" w14:paraId="72F67897" w14:textId="1E2AE7AA">
      <w:pPr>
        <w:pStyle w:val="xdefault"/>
        <w:numPr>
          <w:ilvl w:val="0"/>
          <w:numId w:val="27"/>
        </w:numPr>
        <w:shd w:val="clear" w:color="auto" w:fill="FFFFFF"/>
        <w:spacing w:before="0" w:beforeAutospacing="0" w:after="0" w:afterAutospacing="0"/>
        <w:jc w:val="both"/>
        <w:rPr>
          <w:rFonts w:ascii="Calibri" w:hAnsi="Calibri" w:cs="Calibri"/>
          <w:color w:val="242424"/>
          <w:sz w:val="22"/>
          <w:szCs w:val="22"/>
          <w:bdr w:val="none" w:color="auto" w:sz="0" w:space="0" w:frame="1"/>
          <w:shd w:val="clear" w:color="auto" w:fill="FFFFFF"/>
        </w:rPr>
      </w:pPr>
      <w:r w:rsidRPr="00362F40">
        <w:rPr>
          <w:rFonts w:ascii="Calibri" w:hAnsi="Calibri" w:cs="Calibri"/>
          <w:color w:val="242424"/>
          <w:sz w:val="22"/>
          <w:szCs w:val="22"/>
          <w:bdr w:val="none" w:color="auto" w:sz="0" w:space="0" w:frame="1"/>
          <w:shd w:val="clear" w:color="auto" w:fill="FFFFFF"/>
        </w:rPr>
        <w:t xml:space="preserve">Dane osobowe wskazane w </w:t>
      </w:r>
      <w:r w:rsidR="0047241D">
        <w:rPr>
          <w:rFonts w:ascii="Calibri" w:hAnsi="Calibri" w:cs="Calibri"/>
          <w:color w:val="242424"/>
          <w:sz w:val="22"/>
          <w:szCs w:val="22"/>
          <w:bdr w:val="none" w:color="auto" w:sz="0" w:space="0" w:frame="1"/>
          <w:shd w:val="clear" w:color="auto" w:fill="FFFFFF"/>
        </w:rPr>
        <w:t>Form</w:t>
      </w:r>
      <w:r w:rsidR="00654747">
        <w:rPr>
          <w:rFonts w:ascii="Calibri" w:hAnsi="Calibri" w:cs="Calibri"/>
          <w:color w:val="242424"/>
          <w:sz w:val="22"/>
          <w:szCs w:val="22"/>
          <w:bdr w:val="none" w:color="auto" w:sz="0" w:space="0" w:frame="1"/>
          <w:shd w:val="clear" w:color="auto" w:fill="FFFFFF"/>
        </w:rPr>
        <w:t>ularzu rekrutacyjnym</w:t>
      </w:r>
      <w:r w:rsidR="000C2446">
        <w:rPr>
          <w:rFonts w:ascii="Calibri" w:hAnsi="Calibri" w:cs="Calibri"/>
          <w:color w:val="242424"/>
          <w:sz w:val="22"/>
          <w:szCs w:val="22"/>
          <w:bdr w:val="none" w:color="auto" w:sz="0" w:space="0" w:frame="1"/>
          <w:shd w:val="clear" w:color="auto" w:fill="FFFFFF"/>
        </w:rPr>
        <w:t xml:space="preserve"> </w:t>
      </w:r>
      <w:bookmarkStart w:name="_Hlk212792348" w:id="4"/>
      <w:r w:rsidRPr="006070C9" w:rsidR="000C2446">
        <w:rPr>
          <w:rFonts w:ascii="Calibri" w:hAnsi="Calibri" w:eastAsia="Calibri"/>
          <w:sz w:val="22"/>
          <w:szCs w:val="22"/>
          <w:lang w:eastAsia="en-US"/>
        </w:rPr>
        <w:t>wraz z Klauzulą Informacyjną</w:t>
      </w:r>
      <w:bookmarkEnd w:id="4"/>
      <w:r w:rsidR="00CD581C">
        <w:rPr>
          <w:rFonts w:ascii="Calibri" w:hAnsi="Calibri" w:eastAsia="Calibri"/>
          <w:sz w:val="22"/>
          <w:szCs w:val="22"/>
          <w:lang w:eastAsia="en-US"/>
        </w:rPr>
        <w:t xml:space="preserve"> </w:t>
      </w:r>
      <w:r w:rsidR="00CD71EF">
        <w:rPr>
          <w:rFonts w:ascii="Calibri" w:hAnsi="Calibri" w:cs="Calibri"/>
          <w:color w:val="242424"/>
          <w:sz w:val="22"/>
          <w:szCs w:val="22"/>
          <w:bdr w:val="none" w:color="auto" w:sz="0" w:space="0" w:frame="1"/>
          <w:shd w:val="clear" w:color="auto" w:fill="FFFFFF"/>
        </w:rPr>
        <w:br/>
      </w:r>
      <w:r w:rsidRPr="00AE2D14" w:rsidR="00CD581C">
        <w:rPr>
          <w:rFonts w:ascii="Calibri" w:hAnsi="Calibri" w:eastAsia="Calibri"/>
          <w:sz w:val="22"/>
          <w:szCs w:val="22"/>
          <w:lang w:eastAsia="en-US"/>
        </w:rPr>
        <w:t xml:space="preserve">i </w:t>
      </w:r>
      <w:r w:rsidRPr="00AE2D14" w:rsidR="003D48AD">
        <w:rPr>
          <w:rFonts w:ascii="Calibri" w:hAnsi="Calibri" w:cs="Calibri"/>
          <w:color w:val="242424"/>
          <w:sz w:val="22"/>
          <w:szCs w:val="22"/>
          <w:bdr w:val="none" w:color="auto" w:sz="0" w:space="0" w:frame="1"/>
          <w:shd w:val="clear" w:color="auto" w:fill="FFFFFF"/>
        </w:rPr>
        <w:t>D</w:t>
      </w:r>
      <w:r w:rsidRPr="00AE2D14">
        <w:rPr>
          <w:rFonts w:ascii="Calibri" w:hAnsi="Calibri" w:cs="Calibri"/>
          <w:color w:val="242424"/>
          <w:sz w:val="22"/>
          <w:szCs w:val="22"/>
          <w:bdr w:val="none" w:color="auto" w:sz="0" w:space="0" w:frame="1"/>
          <w:shd w:val="clear" w:color="auto" w:fill="FFFFFF"/>
        </w:rPr>
        <w:t>eklaracji przystąpienia do projektu “Kobieta w Równowadze: Zdrowie i Rozwój Zawodowy” będą przetwarzane w celu jego realizacji, w tym w celu rekrutacji, określania kwalifikowalności osób uczestniczących, archiwizacji</w:t>
      </w:r>
      <w:r w:rsidRPr="00AE2D14" w:rsidR="00C45BE5">
        <w:rPr>
          <w:rFonts w:ascii="Calibri" w:hAnsi="Calibri" w:cs="Calibri"/>
          <w:color w:val="242424"/>
          <w:sz w:val="22"/>
          <w:szCs w:val="22"/>
          <w:bdr w:val="none" w:color="auto" w:sz="0" w:space="0" w:frame="1"/>
          <w:shd w:val="clear" w:color="auto" w:fill="FFFFFF"/>
        </w:rPr>
        <w:t xml:space="preserve"> </w:t>
      </w:r>
      <w:r w:rsidRPr="00AE2D14">
        <w:rPr>
          <w:rFonts w:ascii="Calibri" w:hAnsi="Calibri" w:cs="Calibri"/>
          <w:color w:val="242424"/>
          <w:sz w:val="22"/>
          <w:szCs w:val="22"/>
          <w:bdr w:val="none" w:color="auto" w:sz="0" w:space="0" w:frame="1"/>
          <w:shd w:val="clear" w:color="auto" w:fill="FFFFFF"/>
        </w:rPr>
        <w:t xml:space="preserve">oraz innych czynności związanych </w:t>
      </w:r>
      <w:r w:rsidRPr="00AE2D14" w:rsidR="00402784">
        <w:rPr>
          <w:rFonts w:ascii="Calibri" w:hAnsi="Calibri" w:cs="Calibri"/>
          <w:color w:val="242424"/>
          <w:sz w:val="22"/>
          <w:szCs w:val="22"/>
          <w:bdr w:val="none" w:color="auto" w:sz="0" w:space="0" w:frame="1"/>
          <w:shd w:val="clear" w:color="auto" w:fill="FFFFFF"/>
        </w:rPr>
        <w:br/>
      </w:r>
      <w:r w:rsidRPr="00AE2D14" w:rsidR="00402784">
        <w:rPr>
          <w:rFonts w:ascii="Calibri" w:hAnsi="Calibri" w:cs="Calibri"/>
          <w:color w:val="242424"/>
          <w:sz w:val="22"/>
          <w:szCs w:val="22"/>
          <w:bdr w:val="none" w:color="auto" w:sz="0" w:space="0" w:frame="1"/>
          <w:shd w:val="clear" w:color="auto" w:fill="FFFFFF"/>
        </w:rPr>
        <w:t>z</w:t>
      </w:r>
      <w:r w:rsidRPr="00AE2D14" w:rsidR="00391EBE">
        <w:rPr>
          <w:rFonts w:ascii="Calibri" w:hAnsi="Calibri" w:cs="Calibri"/>
          <w:color w:val="242424"/>
          <w:sz w:val="22"/>
          <w:szCs w:val="22"/>
          <w:bdr w:val="none" w:color="auto" w:sz="0" w:space="0" w:frame="1"/>
          <w:shd w:val="clear" w:color="auto" w:fill="FFFFFF"/>
        </w:rPr>
        <w:t xml:space="preserve"> </w:t>
      </w:r>
      <w:r w:rsidRPr="00AE2D14">
        <w:rPr>
          <w:rFonts w:ascii="Calibri" w:hAnsi="Calibri" w:cs="Calibri"/>
          <w:color w:val="242424"/>
          <w:sz w:val="22"/>
          <w:szCs w:val="22"/>
          <w:bdr w:val="none" w:color="auto" w:sz="0" w:space="0" w:frame="1"/>
          <w:shd w:val="clear" w:color="auto" w:fill="FFFFFF"/>
        </w:rPr>
        <w:t>obsługą projektu, zgodnie z obowiązującymi przepisami prawa.</w:t>
      </w:r>
    </w:p>
    <w:p w:rsidRPr="00127004" w:rsidR="0017442E" w:rsidP="00C76EDD" w:rsidRDefault="0017442E" w14:paraId="0532B533" w14:textId="35239C5F">
      <w:pPr>
        <w:pStyle w:val="xdefault"/>
        <w:shd w:val="clear" w:color="auto" w:fill="FFFFFF"/>
        <w:spacing w:before="0" w:beforeAutospacing="0" w:after="0" w:afterAutospacing="0"/>
        <w:ind w:left="1080"/>
        <w:jc w:val="both"/>
        <w:rPr>
          <w:rFonts w:ascii="Calibri" w:hAnsi="Calibri" w:cs="Calibri"/>
          <w:color w:val="242424"/>
          <w:sz w:val="22"/>
          <w:szCs w:val="22"/>
          <w:bdr w:val="none" w:color="auto" w:sz="0" w:space="0" w:frame="1"/>
          <w:shd w:val="clear" w:color="auto" w:fill="FFFFFF"/>
        </w:rPr>
      </w:pPr>
      <w:r w:rsidRPr="00362F40">
        <w:rPr>
          <w:rFonts w:ascii="Calibri" w:hAnsi="Calibri" w:cs="Calibri"/>
          <w:color w:val="242424"/>
          <w:sz w:val="22"/>
          <w:szCs w:val="22"/>
          <w:bdr w:val="none" w:color="auto" w:sz="0" w:space="0" w:frame="1"/>
          <w:shd w:val="clear" w:color="auto" w:fill="FFFFFF"/>
        </w:rPr>
        <w:t>Przetwarzanie danych osobowych odbywa się na podstawie art. 6 ust. 1 lit. c) i e) o</w:t>
      </w:r>
      <w:r>
        <w:rPr>
          <w:rFonts w:ascii="Calibri" w:hAnsi="Calibri" w:cs="Calibri"/>
          <w:color w:val="242424"/>
          <w:sz w:val="22"/>
          <w:szCs w:val="22"/>
          <w:bdr w:val="none" w:color="auto" w:sz="0" w:space="0" w:frame="1"/>
          <w:shd w:val="clear" w:color="auto" w:fill="FFFFFF"/>
        </w:rPr>
        <w:t xml:space="preserve">raz art. 9 </w:t>
      </w:r>
      <w:r w:rsidRPr="00362F40">
        <w:rPr>
          <w:rFonts w:ascii="Calibri" w:hAnsi="Calibri" w:cs="Calibri"/>
          <w:color w:val="242424"/>
          <w:sz w:val="22"/>
          <w:szCs w:val="22"/>
          <w:bdr w:val="none" w:color="auto" w:sz="0" w:space="0" w:frame="1"/>
          <w:shd w:val="clear" w:color="auto" w:fill="FFFFFF"/>
        </w:rPr>
        <w:t>ust. 2 lit. g</w:t>
      </w:r>
      <w:r w:rsidR="00015FB8">
        <w:rPr>
          <w:rFonts w:ascii="Calibri" w:hAnsi="Calibri" w:cs="Calibri"/>
          <w:color w:val="242424"/>
          <w:sz w:val="22"/>
          <w:szCs w:val="22"/>
          <w:bdr w:val="none" w:color="auto" w:sz="0" w:space="0" w:frame="1"/>
          <w:shd w:val="clear" w:color="auto" w:fill="FFFFFF"/>
        </w:rPr>
        <w:t xml:space="preserve"> RODO </w:t>
      </w:r>
      <w:r w:rsidRPr="009B721C">
        <w:rPr>
          <w:rFonts w:ascii="Calibri" w:hAnsi="Calibri" w:cs="Calibri"/>
          <w:sz w:val="22"/>
          <w:szCs w:val="22"/>
          <w:bdr w:val="none" w:color="auto" w:sz="0" w:space="0" w:frame="1"/>
          <w:shd w:val="clear" w:color="auto" w:fill="FFFFFF"/>
        </w:rPr>
        <w:t>w związku z:</w:t>
      </w:r>
    </w:p>
    <w:p w:rsidRPr="009B721C" w:rsidR="0017442E" w:rsidP="005C31D3" w:rsidRDefault="0017442E" w14:paraId="055E26F2" w14:textId="77777777">
      <w:pPr>
        <w:pStyle w:val="xdefault"/>
        <w:numPr>
          <w:ilvl w:val="0"/>
          <w:numId w:val="29"/>
        </w:numPr>
        <w:shd w:val="clear" w:color="auto" w:fill="FFFFFF"/>
        <w:spacing w:before="0" w:beforeAutospacing="0"/>
        <w:jc w:val="both"/>
        <w:rPr>
          <w:rFonts w:ascii="Calibri" w:hAnsi="Calibri" w:cs="Calibri"/>
          <w:sz w:val="22"/>
          <w:szCs w:val="22"/>
          <w:bdr w:val="none" w:color="auto" w:sz="0" w:space="0" w:frame="1"/>
          <w:shd w:val="clear" w:color="auto" w:fill="FFFFFF"/>
        </w:rPr>
      </w:pPr>
      <w:r w:rsidRPr="009B721C">
        <w:rPr>
          <w:rFonts w:ascii="Calibri" w:hAnsi="Calibri" w:cs="Calibri"/>
          <w:sz w:val="22"/>
          <w:szCs w:val="22"/>
          <w:bdr w:val="none" w:color="auto" w:sz="0" w:space="0" w:frame="1"/>
          <w:shd w:val="clear" w:color="auto" w:fill="FFFFFF"/>
        </w:rPr>
        <w:t>Rozporządzeniem Parlamentu Europejskiego i Rady (UE) 2021/1147 z dnia 7 lipca 2021 r. ustanawiającym Fundusz Azylu, Migracji i Integracji,</w:t>
      </w:r>
    </w:p>
    <w:p w:rsidR="0017442E" w:rsidP="0017442E" w:rsidRDefault="0017442E" w14:paraId="0808B4FC" w14:textId="77777777">
      <w:pPr>
        <w:pStyle w:val="xdefault"/>
        <w:numPr>
          <w:ilvl w:val="0"/>
          <w:numId w:val="29"/>
        </w:numPr>
        <w:shd w:val="clear" w:color="auto" w:fill="FFFFFF"/>
        <w:jc w:val="both"/>
        <w:rPr>
          <w:rFonts w:ascii="Calibri" w:hAnsi="Calibri" w:cs="Calibri"/>
          <w:sz w:val="22"/>
          <w:szCs w:val="22"/>
          <w:bdr w:val="none" w:color="auto" w:sz="0" w:space="0" w:frame="1"/>
          <w:shd w:val="clear" w:color="auto" w:fill="FFFFFF"/>
        </w:rPr>
      </w:pPr>
      <w:r w:rsidRPr="009B721C">
        <w:rPr>
          <w:rFonts w:ascii="Calibri" w:hAnsi="Calibri" w:cs="Calibri"/>
          <w:sz w:val="22"/>
          <w:szCs w:val="22"/>
          <w:bdr w:val="none" w:color="auto" w:sz="0" w:space="0" w:frame="1"/>
          <w:shd w:val="clear" w:color="auto" w:fill="FFFFFF"/>
        </w:rPr>
        <w:t>Rozporządzeniem Parlamentu Europejskiego i Rady (UE) 2021/1060 z dnia 24 czerwca 2021 r. ustanawiającym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w:t>
      </w:r>
    </w:p>
    <w:p w:rsidRPr="002C5ACC" w:rsidR="00571F32" w:rsidP="0017442E" w:rsidRDefault="00571F32" w14:paraId="600068A0" w14:textId="0EEFB9F7">
      <w:pPr>
        <w:pStyle w:val="xdefault"/>
        <w:numPr>
          <w:ilvl w:val="0"/>
          <w:numId w:val="29"/>
        </w:numPr>
        <w:shd w:val="clear" w:color="auto" w:fill="FFFFFF"/>
        <w:jc w:val="both"/>
        <w:rPr>
          <w:rFonts w:ascii="Calibri" w:hAnsi="Calibri" w:cs="Calibri"/>
          <w:sz w:val="22"/>
          <w:szCs w:val="22"/>
          <w:bdr w:val="none" w:color="auto" w:sz="0" w:space="0" w:frame="1"/>
          <w:shd w:val="clear" w:color="auto" w:fill="FFFFFF"/>
        </w:rPr>
      </w:pPr>
      <w:r w:rsidRPr="002C5ACC">
        <w:rPr>
          <w:rFonts w:ascii="Calibri" w:hAnsi="Calibri" w:cs="Calibri"/>
          <w:sz w:val="22"/>
          <w:szCs w:val="22"/>
          <w:bdr w:val="none" w:color="auto" w:sz="0" w:space="0" w:frame="1"/>
          <w:shd w:val="clear" w:color="auto" w:fill="FFFFFF"/>
        </w:rPr>
        <w:t xml:space="preserve">Ustawy z dnia </w:t>
      </w:r>
      <w:r w:rsidRPr="002C5ACC" w:rsidR="00733C05">
        <w:rPr>
          <w:rFonts w:ascii="Calibri" w:hAnsi="Calibri" w:cs="Calibri"/>
          <w:sz w:val="22"/>
          <w:szCs w:val="22"/>
          <w:bdr w:val="none" w:color="auto" w:sz="0" w:space="0" w:frame="1"/>
          <w:shd w:val="clear" w:color="auto" w:fill="FFFFFF"/>
        </w:rPr>
        <w:t xml:space="preserve">28 kwietnia 2022 o zasadach </w:t>
      </w:r>
      <w:r w:rsidRPr="002C5ACC" w:rsidR="009429E0">
        <w:rPr>
          <w:rFonts w:ascii="Calibri" w:hAnsi="Calibri" w:cs="Calibri"/>
          <w:sz w:val="22"/>
          <w:szCs w:val="22"/>
          <w:bdr w:val="none" w:color="auto" w:sz="0" w:space="0" w:frame="1"/>
          <w:shd w:val="clear" w:color="auto" w:fill="FFFFFF"/>
        </w:rPr>
        <w:t xml:space="preserve">realizacji zadań </w:t>
      </w:r>
      <w:r w:rsidRPr="002C5ACC" w:rsidR="00733C05">
        <w:rPr>
          <w:rFonts w:ascii="Calibri" w:hAnsi="Calibri" w:cs="Calibri"/>
          <w:sz w:val="22"/>
          <w:szCs w:val="22"/>
          <w:bdr w:val="none" w:color="auto" w:sz="0" w:space="0" w:frame="1"/>
          <w:shd w:val="clear" w:color="auto" w:fill="FFFFFF"/>
        </w:rPr>
        <w:t>finansow</w:t>
      </w:r>
      <w:r w:rsidRPr="002C5ACC" w:rsidR="00F23405">
        <w:rPr>
          <w:rFonts w:ascii="Calibri" w:hAnsi="Calibri" w:cs="Calibri"/>
          <w:sz w:val="22"/>
          <w:szCs w:val="22"/>
          <w:bdr w:val="none" w:color="auto" w:sz="0" w:space="0" w:frame="1"/>
          <w:shd w:val="clear" w:color="auto" w:fill="FFFFFF"/>
        </w:rPr>
        <w:t xml:space="preserve">anych ze środków europejskich w perspektywie </w:t>
      </w:r>
      <w:r w:rsidRPr="002C5ACC" w:rsidR="005A7E0A">
        <w:rPr>
          <w:rFonts w:ascii="Calibri" w:hAnsi="Calibri" w:cs="Calibri"/>
          <w:sz w:val="22"/>
          <w:szCs w:val="22"/>
          <w:bdr w:val="none" w:color="auto" w:sz="0" w:space="0" w:frame="1"/>
          <w:shd w:val="clear" w:color="auto" w:fill="FFFFFF"/>
        </w:rPr>
        <w:t>finansowej 2021-2027</w:t>
      </w:r>
      <w:r w:rsidRPr="002C5ACC" w:rsidR="00ED32CE">
        <w:rPr>
          <w:rFonts w:ascii="Calibri" w:hAnsi="Calibri" w:cs="Calibri"/>
          <w:sz w:val="22"/>
          <w:szCs w:val="22"/>
          <w:bdr w:val="none" w:color="auto" w:sz="0" w:space="0" w:frame="1"/>
          <w:shd w:val="clear" w:color="auto" w:fill="FFFFFF"/>
        </w:rPr>
        <w:t>,</w:t>
      </w:r>
    </w:p>
    <w:p w:rsidR="0017442E" w:rsidP="00EF03F0" w:rsidRDefault="0017442E" w14:paraId="5113DB52" w14:textId="69F2045F">
      <w:pPr>
        <w:pStyle w:val="xdefault"/>
        <w:numPr>
          <w:ilvl w:val="0"/>
          <w:numId w:val="29"/>
        </w:numPr>
        <w:shd w:val="clear" w:color="auto" w:fill="FFFFFF"/>
        <w:spacing w:before="0" w:beforeAutospacing="0" w:after="0" w:afterAutospacing="0"/>
        <w:jc w:val="both"/>
        <w:rPr>
          <w:rFonts w:ascii="Calibri" w:hAnsi="Calibri" w:cs="Calibri"/>
          <w:sz w:val="22"/>
          <w:szCs w:val="22"/>
          <w:bdr w:val="none" w:color="auto" w:sz="0" w:space="0" w:frame="1"/>
          <w:shd w:val="clear" w:color="auto" w:fill="FFFFFF"/>
        </w:rPr>
      </w:pPr>
      <w:r w:rsidRPr="009B721C">
        <w:rPr>
          <w:rFonts w:ascii="Calibri" w:hAnsi="Calibri" w:cs="Calibri"/>
          <w:sz w:val="22"/>
          <w:szCs w:val="22"/>
          <w:bdr w:val="none" w:color="auto" w:sz="0" w:space="0" w:frame="1"/>
          <w:shd w:val="clear" w:color="auto" w:fill="FFFFFF"/>
        </w:rPr>
        <w:t>Ustawy z dnia 14 lipca 1983 o narodowym zasobie archiwalnym i archiwach</w:t>
      </w:r>
      <w:r w:rsidR="005665A3">
        <w:rPr>
          <w:rFonts w:ascii="Calibri" w:hAnsi="Calibri" w:cs="Calibri"/>
          <w:sz w:val="22"/>
          <w:szCs w:val="22"/>
          <w:bdr w:val="none" w:color="auto" w:sz="0" w:space="0" w:frame="1"/>
          <w:shd w:val="clear" w:color="auto" w:fill="FFFFFF"/>
        </w:rPr>
        <w:t>.</w:t>
      </w:r>
    </w:p>
    <w:p w:rsidRPr="009B721C" w:rsidR="00F22CB5" w:rsidP="00EF03F0" w:rsidRDefault="00837F1A" w14:paraId="5D59689E" w14:textId="76F91399">
      <w:pPr>
        <w:pStyle w:val="xdefault"/>
        <w:numPr>
          <w:ilvl w:val="0"/>
          <w:numId w:val="29"/>
        </w:numPr>
        <w:shd w:val="clear" w:color="auto" w:fill="FFFFFF"/>
        <w:spacing w:before="0" w:beforeAutospacing="0" w:after="0" w:afterAutospacing="0"/>
        <w:jc w:val="both"/>
        <w:rPr>
          <w:rFonts w:ascii="Calibri" w:hAnsi="Calibri" w:cs="Calibri"/>
          <w:sz w:val="22"/>
          <w:szCs w:val="22"/>
          <w:bdr w:val="none" w:color="auto" w:sz="0" w:space="0" w:frame="1"/>
          <w:shd w:val="clear" w:color="auto" w:fill="FFFFFF"/>
        </w:rPr>
      </w:pPr>
      <w:r>
        <w:rPr>
          <w:rFonts w:ascii="Calibri" w:hAnsi="Calibri" w:cs="Calibri"/>
          <w:sz w:val="22"/>
          <w:szCs w:val="22"/>
          <w:bdr w:val="none" w:color="auto" w:sz="0" w:space="0" w:frame="1"/>
          <w:shd w:val="clear" w:color="auto" w:fill="FFFFFF"/>
        </w:rPr>
        <w:t xml:space="preserve">Wytyczne </w:t>
      </w:r>
      <w:r w:rsidR="000D6D5E">
        <w:rPr>
          <w:rFonts w:ascii="Calibri" w:hAnsi="Calibri" w:cs="Calibri"/>
          <w:sz w:val="22"/>
          <w:szCs w:val="22"/>
          <w:bdr w:val="none" w:color="auto" w:sz="0" w:space="0" w:frame="1"/>
          <w:shd w:val="clear" w:color="auto" w:fill="FFFFFF"/>
        </w:rPr>
        <w:t xml:space="preserve">Minister Funduszy i Polityki Regionalnej </w:t>
      </w:r>
      <w:r>
        <w:rPr>
          <w:rFonts w:ascii="Calibri" w:hAnsi="Calibri" w:cs="Calibri"/>
          <w:sz w:val="22"/>
          <w:szCs w:val="22"/>
          <w:bdr w:val="none" w:color="auto" w:sz="0" w:space="0" w:frame="1"/>
          <w:shd w:val="clear" w:color="auto" w:fill="FFFFFF"/>
        </w:rPr>
        <w:t>dotyczące kwalifikowalności wydatków na lata 2021-2027</w:t>
      </w:r>
    </w:p>
    <w:p w:rsidRPr="00015FB8" w:rsidR="00015FB8" w:rsidP="00015FB8" w:rsidRDefault="00015FB8" w14:paraId="3C4DF013" w14:textId="28D4B2E0">
      <w:pPr>
        <w:pStyle w:val="Akapitzlist"/>
        <w:numPr>
          <w:ilvl w:val="0"/>
          <w:numId w:val="30"/>
        </w:numPr>
        <w:jc w:val="both"/>
        <w:rPr>
          <w:rFonts w:ascii="Calibri" w:hAnsi="Calibri" w:cs="Calibri"/>
          <w:color w:val="242424"/>
          <w:sz w:val="22"/>
          <w:szCs w:val="22"/>
          <w:bdr w:val="none" w:color="auto" w:sz="0" w:space="0" w:frame="1"/>
          <w:shd w:val="clear" w:color="auto" w:fill="FFFFFF"/>
        </w:rPr>
      </w:pPr>
      <w:r w:rsidRPr="00015FB8">
        <w:rPr>
          <w:rFonts w:ascii="Calibri" w:hAnsi="Calibri" w:cs="Calibri"/>
          <w:color w:val="242424"/>
          <w:sz w:val="22"/>
          <w:szCs w:val="22"/>
          <w:bdr w:val="none" w:color="auto" w:sz="0" w:space="0" w:frame="1"/>
          <w:shd w:val="clear" w:color="auto" w:fill="FFFFFF"/>
        </w:rPr>
        <w:t xml:space="preserve">Pozyskane dane będą mogły być udostępniane </w:t>
      </w:r>
      <w:r w:rsidRPr="002C5ACC">
        <w:rPr>
          <w:rFonts w:ascii="Calibri" w:hAnsi="Calibri" w:cs="Calibri"/>
          <w:color w:val="242424"/>
          <w:sz w:val="22"/>
          <w:szCs w:val="22"/>
          <w:bdr w:val="none" w:color="auto" w:sz="0" w:space="0" w:frame="1"/>
          <w:shd w:val="clear" w:color="auto" w:fill="FFFFFF"/>
        </w:rPr>
        <w:t xml:space="preserve">w celu </w:t>
      </w:r>
      <w:r w:rsidRPr="002C5ACC" w:rsidR="00101996">
        <w:rPr>
          <w:rFonts w:ascii="Calibri" w:hAnsi="Calibri" w:cs="Calibri"/>
          <w:color w:val="242424"/>
          <w:sz w:val="22"/>
          <w:szCs w:val="22"/>
          <w:bdr w:val="none" w:color="auto" w:sz="0" w:space="0" w:frame="1"/>
          <w:shd w:val="clear" w:color="auto" w:fill="FFFFFF"/>
        </w:rPr>
        <w:t xml:space="preserve">realizacji </w:t>
      </w:r>
      <w:r w:rsidRPr="002C5ACC" w:rsidR="00841613">
        <w:rPr>
          <w:rFonts w:ascii="Calibri" w:hAnsi="Calibri" w:cs="Calibri"/>
          <w:color w:val="242424"/>
          <w:sz w:val="22"/>
          <w:szCs w:val="22"/>
          <w:bdr w:val="none" w:color="auto" w:sz="0" w:space="0" w:frame="1"/>
          <w:shd w:val="clear" w:color="auto" w:fill="FFFFFF"/>
        </w:rPr>
        <w:t xml:space="preserve">zapisów </w:t>
      </w:r>
      <w:r w:rsidRPr="002C5ACC" w:rsidR="00D2399A">
        <w:rPr>
          <w:rFonts w:ascii="Calibri" w:hAnsi="Calibri" w:cs="Calibri"/>
          <w:color w:val="242424"/>
          <w:sz w:val="22"/>
          <w:szCs w:val="22"/>
          <w:bdr w:val="none" w:color="auto" w:sz="0" w:space="0" w:frame="1"/>
          <w:shd w:val="clear" w:color="auto" w:fill="FFFFFF"/>
        </w:rPr>
        <w:t xml:space="preserve">w dokumentach potwierdzających kwalifikowalność </w:t>
      </w:r>
      <w:r w:rsidRPr="002C5ACC" w:rsidR="00A84B6A">
        <w:rPr>
          <w:rFonts w:ascii="Calibri" w:hAnsi="Calibri" w:cs="Calibri"/>
          <w:color w:val="242424"/>
          <w:sz w:val="22"/>
          <w:szCs w:val="22"/>
          <w:bdr w:val="none" w:color="auto" w:sz="0" w:space="0" w:frame="1"/>
          <w:shd w:val="clear" w:color="auto" w:fill="FFFFFF"/>
        </w:rPr>
        <w:t>wydatków</w:t>
      </w:r>
      <w:r w:rsidR="00096B5A">
        <w:rPr>
          <w:rFonts w:ascii="Calibri" w:hAnsi="Calibri" w:cs="Calibri"/>
          <w:color w:val="242424"/>
          <w:sz w:val="22"/>
          <w:szCs w:val="22"/>
          <w:bdr w:val="none" w:color="auto" w:sz="0" w:space="0" w:frame="1"/>
          <w:shd w:val="clear" w:color="auto" w:fill="FFFFFF"/>
        </w:rPr>
        <w:t xml:space="preserve"> </w:t>
      </w:r>
      <w:r w:rsidRPr="00015FB8">
        <w:rPr>
          <w:rFonts w:ascii="Calibri" w:hAnsi="Calibri" w:cs="Calibri"/>
          <w:color w:val="242424"/>
          <w:sz w:val="22"/>
          <w:szCs w:val="22"/>
          <w:bdr w:val="none" w:color="auto" w:sz="0" w:space="0" w:frame="1"/>
          <w:shd w:val="clear" w:color="auto" w:fill="FFFFFF"/>
        </w:rPr>
        <w:t xml:space="preserve">realizowanego projektu wyłącznie podmiotom uprawnionym do przeprowadzenia powyższych czynności (m.in. Instytucję Zarządzającą, Instytucję Audytową, której funkcję pełni Szef Krajowej Administracji Skarbowej lub inną upoważnioną instytucję krajową oraz unijną lub jednostkę upoważnioną do działania w ich imieniu, w tym także Europejski Trybunał Obrachunkowy i Europejski Urząd ds. Zwalczania Nadużyć Finansowych – OLAF). Dane będą przekazywane innym podmiotom, którym Administratorzy wymienieni w pkt. 1, zlecą usługi związane z przetwarzaniem danych osobowych (tj. podmiotom wspierającym systemy teleinformatyczne, podmiotom świadczącym usługi dla Administratorów w związku </w:t>
      </w:r>
      <w:r w:rsidR="00A87485">
        <w:rPr>
          <w:rFonts w:ascii="Calibri" w:hAnsi="Calibri" w:cs="Calibri"/>
          <w:color w:val="242424"/>
          <w:sz w:val="22"/>
          <w:szCs w:val="22"/>
          <w:bdr w:val="none" w:color="auto" w:sz="0" w:space="0" w:frame="1"/>
          <w:shd w:val="clear" w:color="auto" w:fill="FFFFFF"/>
        </w:rPr>
        <w:br/>
      </w:r>
      <w:r w:rsidRPr="00015FB8">
        <w:rPr>
          <w:rFonts w:ascii="Calibri" w:hAnsi="Calibri" w:cs="Calibri"/>
          <w:color w:val="242424"/>
          <w:sz w:val="22"/>
          <w:szCs w:val="22"/>
          <w:bdr w:val="none" w:color="auto" w:sz="0" w:space="0" w:frame="1"/>
          <w:shd w:val="clear" w:color="auto" w:fill="FFFFFF"/>
        </w:rPr>
        <w:t>z realizacją projektu “Kobieta w Równowadze: Zdrowie i Rozwój Zawodowy”)</w:t>
      </w:r>
      <w:r w:rsidR="00A87485">
        <w:rPr>
          <w:rFonts w:ascii="Calibri" w:hAnsi="Calibri" w:cs="Calibri"/>
          <w:color w:val="242424"/>
          <w:sz w:val="22"/>
          <w:szCs w:val="22"/>
          <w:bdr w:val="none" w:color="auto" w:sz="0" w:space="0" w:frame="1"/>
          <w:shd w:val="clear" w:color="auto" w:fill="FFFFFF"/>
        </w:rPr>
        <w:t xml:space="preserve">. </w:t>
      </w:r>
      <w:r w:rsidRPr="00015FB8">
        <w:rPr>
          <w:rFonts w:ascii="Calibri" w:hAnsi="Calibri" w:cs="Calibri"/>
          <w:color w:val="242424"/>
          <w:sz w:val="22"/>
          <w:szCs w:val="22"/>
          <w:bdr w:val="none" w:color="auto" w:sz="0" w:space="0" w:frame="1"/>
          <w:shd w:val="clear" w:color="auto" w:fill="FFFFFF"/>
        </w:rPr>
        <w:t>Wskazane podmioty będą przetwarzać dane na podstawie umowy z poszczególnymi</w:t>
      </w:r>
      <w:r w:rsidR="00AF3A3B">
        <w:rPr>
          <w:rFonts w:ascii="Calibri" w:hAnsi="Calibri" w:cs="Calibri"/>
          <w:color w:val="242424"/>
          <w:sz w:val="22"/>
          <w:szCs w:val="22"/>
          <w:bdr w:val="none" w:color="auto" w:sz="0" w:space="0" w:frame="1"/>
          <w:shd w:val="clear" w:color="auto" w:fill="FFFFFF"/>
        </w:rPr>
        <w:t xml:space="preserve"> </w:t>
      </w:r>
      <w:r w:rsidRPr="00015FB8">
        <w:rPr>
          <w:rFonts w:ascii="Calibri" w:hAnsi="Calibri" w:cs="Calibri"/>
          <w:color w:val="242424"/>
          <w:sz w:val="22"/>
          <w:szCs w:val="22"/>
          <w:bdr w:val="none" w:color="auto" w:sz="0" w:space="0" w:frame="1"/>
          <w:shd w:val="clear" w:color="auto" w:fill="FFFFFF"/>
        </w:rPr>
        <w:t>Administratorami i tylko zgodnie z ich poleceniami.</w:t>
      </w:r>
    </w:p>
    <w:p w:rsidR="0017442E" w:rsidP="0017442E" w:rsidRDefault="0017442E" w14:paraId="67B29A25" w14:textId="7B4D9C4D">
      <w:pPr>
        <w:pStyle w:val="xdefault"/>
        <w:numPr>
          <w:ilvl w:val="0"/>
          <w:numId w:val="30"/>
        </w:numPr>
        <w:shd w:val="clear" w:color="auto" w:fill="FFFFFF"/>
        <w:jc w:val="both"/>
        <w:rPr>
          <w:rFonts w:ascii="Calibri" w:hAnsi="Calibri" w:cs="Calibri"/>
          <w:color w:val="242424"/>
          <w:sz w:val="22"/>
          <w:szCs w:val="22"/>
          <w:bdr w:val="none" w:color="auto" w:sz="0" w:space="0" w:frame="1"/>
          <w:shd w:val="clear" w:color="auto" w:fill="FFFFFF"/>
        </w:rPr>
      </w:pPr>
      <w:r w:rsidRPr="00895EB7">
        <w:rPr>
          <w:rFonts w:ascii="Calibri" w:hAnsi="Calibri" w:cs="Calibri"/>
          <w:color w:val="242424"/>
          <w:sz w:val="22"/>
          <w:szCs w:val="22"/>
          <w:bdr w:val="none" w:color="auto" w:sz="0" w:space="0" w:frame="1"/>
          <w:shd w:val="clear" w:color="auto" w:fill="FFFFFF"/>
        </w:rPr>
        <w:t>Dane osobowe będą przechowywane do czasu zakończenia obowiązującego nas okresu archiwizacji tj. 5 lat, nie krócej niż do 31.12.2034 r. Do okresu przechowywania zastosowanie mają również przepisy wynikające z ustawy z dnia 14 lipca 1983 r. o</w:t>
      </w:r>
      <w:r>
        <w:rPr>
          <w:rFonts w:ascii="Calibri" w:hAnsi="Calibri" w:cs="Calibri"/>
          <w:color w:val="242424"/>
          <w:sz w:val="22"/>
          <w:szCs w:val="22"/>
          <w:bdr w:val="none" w:color="auto" w:sz="0" w:space="0" w:frame="1"/>
          <w:shd w:val="clear" w:color="auto" w:fill="FFFFFF"/>
        </w:rPr>
        <w:t> </w:t>
      </w:r>
      <w:r w:rsidRPr="00895EB7">
        <w:rPr>
          <w:rFonts w:ascii="Calibri" w:hAnsi="Calibri" w:cs="Calibri"/>
          <w:color w:val="242424"/>
          <w:sz w:val="22"/>
          <w:szCs w:val="22"/>
          <w:bdr w:val="none" w:color="auto" w:sz="0" w:space="0" w:frame="1"/>
          <w:shd w:val="clear" w:color="auto" w:fill="FFFFFF"/>
        </w:rPr>
        <w:t>narodowym zasobie archiwalnym i archiwach.</w:t>
      </w:r>
    </w:p>
    <w:p w:rsidR="0017442E" w:rsidP="0017442E" w:rsidRDefault="0017442E" w14:paraId="49D07388" w14:textId="77777777">
      <w:pPr>
        <w:pStyle w:val="xdefault"/>
        <w:numPr>
          <w:ilvl w:val="0"/>
          <w:numId w:val="30"/>
        </w:numPr>
        <w:shd w:val="clear" w:color="auto" w:fill="FFFFFF"/>
        <w:jc w:val="both"/>
        <w:rPr>
          <w:rFonts w:ascii="Calibri" w:hAnsi="Calibri" w:cs="Calibri"/>
          <w:color w:val="242424"/>
          <w:sz w:val="22"/>
          <w:szCs w:val="22"/>
          <w:bdr w:val="none" w:color="auto" w:sz="0" w:space="0" w:frame="1"/>
          <w:shd w:val="clear" w:color="auto" w:fill="FFFFFF"/>
        </w:rPr>
      </w:pPr>
      <w:r w:rsidRPr="00447E64">
        <w:rPr>
          <w:rFonts w:ascii="Calibri" w:hAnsi="Calibri" w:cs="Calibri"/>
          <w:color w:val="242424"/>
          <w:sz w:val="22"/>
          <w:szCs w:val="22"/>
          <w:bdr w:val="none" w:color="auto" w:sz="0" w:space="0" w:frame="1"/>
          <w:shd w:val="clear" w:color="auto" w:fill="FFFFFF"/>
        </w:rPr>
        <w:t>Osoba, której dane dotyczą posiada prawo do żądania od administratorów dostępu do</w:t>
      </w:r>
      <w:r>
        <w:rPr>
          <w:rFonts w:ascii="Calibri" w:hAnsi="Calibri" w:cs="Calibri"/>
          <w:color w:val="242424"/>
          <w:sz w:val="22"/>
          <w:szCs w:val="22"/>
          <w:bdr w:val="none" w:color="auto" w:sz="0" w:space="0" w:frame="1"/>
          <w:shd w:val="clear" w:color="auto" w:fill="FFFFFF"/>
        </w:rPr>
        <w:t> </w:t>
      </w:r>
      <w:r w:rsidRPr="00447E64">
        <w:rPr>
          <w:rFonts w:ascii="Calibri" w:hAnsi="Calibri" w:cs="Calibri"/>
          <w:color w:val="242424"/>
          <w:sz w:val="22"/>
          <w:szCs w:val="22"/>
          <w:bdr w:val="none" w:color="auto" w:sz="0" w:space="0" w:frame="1"/>
          <w:shd w:val="clear" w:color="auto" w:fill="FFFFFF"/>
        </w:rPr>
        <w:t>danych, ich sprostowania, usunięcia lub ograniczenia przetwarzania lub prawo wniesienia sprzeciwu wobec przetwarzania.</w:t>
      </w:r>
    </w:p>
    <w:p w:rsidR="0017442E" w:rsidP="0017442E" w:rsidRDefault="0017442E" w14:paraId="5CECFD13" w14:textId="77777777">
      <w:pPr>
        <w:pStyle w:val="xdefault"/>
        <w:numPr>
          <w:ilvl w:val="0"/>
          <w:numId w:val="30"/>
        </w:numPr>
        <w:shd w:val="clear" w:color="auto" w:fill="FFFFFF"/>
        <w:jc w:val="both"/>
        <w:rPr>
          <w:rFonts w:ascii="Calibri" w:hAnsi="Calibri" w:cs="Calibri"/>
          <w:color w:val="242424"/>
          <w:sz w:val="22"/>
          <w:szCs w:val="22"/>
          <w:bdr w:val="none" w:color="auto" w:sz="0" w:space="0" w:frame="1"/>
          <w:shd w:val="clear" w:color="auto" w:fill="FFFFFF"/>
        </w:rPr>
      </w:pPr>
      <w:r w:rsidRPr="00447E64">
        <w:rPr>
          <w:rFonts w:ascii="Calibri" w:hAnsi="Calibri" w:cs="Calibri"/>
          <w:color w:val="242424"/>
          <w:sz w:val="22"/>
          <w:szCs w:val="22"/>
          <w:bdr w:val="none" w:color="auto" w:sz="0" w:space="0" w:frame="1"/>
          <w:shd w:val="clear" w:color="auto" w:fill="FFFFFF"/>
        </w:rPr>
        <w:t>Osoba, której dane dotyczą posiadają prawo wniesienia skargi do Prezesa Urzędu Ochrony Danych Osobowych (PUODO).</w:t>
      </w:r>
    </w:p>
    <w:p w:rsidRPr="003F70CD" w:rsidR="0017442E" w:rsidP="0017442E" w:rsidRDefault="0017442E" w14:paraId="0AB5A57C" w14:textId="7DBB573F">
      <w:pPr>
        <w:pStyle w:val="xdefault"/>
        <w:numPr>
          <w:ilvl w:val="0"/>
          <w:numId w:val="30"/>
        </w:numPr>
        <w:shd w:val="clear" w:color="auto" w:fill="FFFFFF"/>
        <w:jc w:val="both"/>
        <w:rPr>
          <w:rFonts w:ascii="Calibri" w:hAnsi="Calibri" w:cs="Calibri"/>
          <w:sz w:val="22"/>
          <w:szCs w:val="22"/>
          <w:bdr w:val="none" w:color="auto" w:sz="0" w:space="0" w:frame="1"/>
          <w:shd w:val="clear" w:color="auto" w:fill="FFFFFF"/>
        </w:rPr>
      </w:pPr>
      <w:r w:rsidRPr="003F70CD">
        <w:rPr>
          <w:rFonts w:ascii="Calibri" w:hAnsi="Calibri" w:cs="Calibri"/>
          <w:sz w:val="22"/>
          <w:szCs w:val="22"/>
          <w:bdr w:val="none" w:color="auto" w:sz="0" w:space="0" w:frame="1"/>
          <w:shd w:val="clear" w:color="auto" w:fill="FFFFFF"/>
        </w:rPr>
        <w:t>Podanie danych osobowych jest wymogiem prawnym określonym w pkt. 3. Brak ich przekazania uniemożliwia skorzystanie ze wsparcia w ramach Projektu.</w:t>
      </w:r>
    </w:p>
    <w:p w:rsidRPr="00FD7F4F" w:rsidR="00A46DDF" w:rsidP="00A46DDF" w:rsidRDefault="007B1707" w14:paraId="36D36A84" w14:textId="4391D16D">
      <w:pPr>
        <w:pStyle w:val="xdefault"/>
        <w:numPr>
          <w:ilvl w:val="0"/>
          <w:numId w:val="30"/>
        </w:numPr>
        <w:shd w:val="clear" w:color="auto" w:fill="FFFFFF"/>
        <w:jc w:val="both"/>
        <w:rPr>
          <w:rFonts w:ascii="Calibri" w:hAnsi="Calibri" w:cs="Calibri"/>
          <w:sz w:val="22"/>
          <w:szCs w:val="22"/>
          <w:bdr w:val="none" w:color="auto" w:sz="0" w:space="0" w:frame="1"/>
          <w:shd w:val="clear" w:color="auto" w:fill="FFFFFF"/>
        </w:rPr>
      </w:pPr>
      <w:r w:rsidRPr="003F70CD">
        <w:rPr>
          <w:rFonts w:ascii="Calibri" w:hAnsi="Calibri" w:cs="Calibri"/>
          <w:sz w:val="22"/>
          <w:szCs w:val="22"/>
          <w:bdr w:val="none" w:color="auto" w:sz="0" w:space="0" w:frame="1"/>
          <w:shd w:val="clear" w:color="auto" w:fill="FFFFFF"/>
        </w:rPr>
        <w:t xml:space="preserve">Nie następuje </w:t>
      </w:r>
      <w:r w:rsidRPr="003F70CD" w:rsidR="00896A31">
        <w:rPr>
          <w:rFonts w:ascii="Calibri" w:hAnsi="Calibri" w:cs="Calibri"/>
          <w:sz w:val="22"/>
          <w:szCs w:val="22"/>
          <w:bdr w:val="none" w:color="auto" w:sz="0" w:space="0" w:frame="1"/>
          <w:shd w:val="clear" w:color="auto" w:fill="FFFFFF"/>
        </w:rPr>
        <w:t xml:space="preserve">zautomatyzowanie podejmowania </w:t>
      </w:r>
      <w:r w:rsidRPr="003F70CD" w:rsidR="00EF03F0">
        <w:rPr>
          <w:rFonts w:ascii="Calibri" w:hAnsi="Calibri" w:cs="Calibri"/>
          <w:sz w:val="22"/>
          <w:szCs w:val="22"/>
          <w:bdr w:val="none" w:color="auto" w:sz="0" w:space="0" w:frame="1"/>
          <w:shd w:val="clear" w:color="auto" w:fill="FFFFFF"/>
        </w:rPr>
        <w:t>decyzji</w:t>
      </w:r>
      <w:r w:rsidRPr="003F70CD" w:rsidR="00896A31">
        <w:rPr>
          <w:rFonts w:ascii="Calibri" w:hAnsi="Calibri" w:cs="Calibri"/>
          <w:sz w:val="22"/>
          <w:szCs w:val="22"/>
          <w:bdr w:val="none" w:color="auto" w:sz="0" w:space="0" w:frame="1"/>
          <w:shd w:val="clear" w:color="auto" w:fill="FFFFFF"/>
        </w:rPr>
        <w:t xml:space="preserve"> ani </w:t>
      </w:r>
      <w:r w:rsidRPr="003F70CD" w:rsidR="00D04B5C">
        <w:rPr>
          <w:rFonts w:ascii="Calibri" w:hAnsi="Calibri" w:cs="Calibri"/>
          <w:sz w:val="22"/>
          <w:szCs w:val="22"/>
          <w:bdr w:val="none" w:color="auto" w:sz="0" w:space="0" w:frame="1"/>
          <w:shd w:val="clear" w:color="auto" w:fill="FFFFFF"/>
        </w:rPr>
        <w:t>profilowanie osób.</w:t>
      </w:r>
    </w:p>
    <w:tbl>
      <w:tblPr>
        <w:tblStyle w:val="Tabela-Siatka"/>
        <w:tblW w:w="0" w:type="auto"/>
        <w:tblInd w:w="421" w:type="dxa"/>
        <w:tblLook w:val="04A0" w:firstRow="1" w:lastRow="0" w:firstColumn="1" w:lastColumn="0" w:noHBand="0" w:noVBand="1"/>
      </w:tblPr>
      <w:tblGrid>
        <w:gridCol w:w="3969"/>
        <w:gridCol w:w="4670"/>
      </w:tblGrid>
      <w:tr w:rsidR="003574D4" w:rsidTr="004504BA" w14:paraId="7C26EFC4" w14:textId="77777777">
        <w:trPr>
          <w:trHeight w:val="547"/>
        </w:trPr>
        <w:tc>
          <w:tcPr>
            <w:tcW w:w="3969" w:type="dxa"/>
          </w:tcPr>
          <w:p w:rsidR="003574D4" w:rsidP="00EB6E87" w:rsidRDefault="003574D4" w14:paraId="55C8C39F" w14:textId="77777777">
            <w:pPr>
              <w:outlineLvl w:val="1"/>
              <w:rPr>
                <w:rFonts w:ascii="Calibri" w:hAnsi="Calibri" w:cs="Arial"/>
                <w:b/>
                <w:sz w:val="22"/>
                <w:szCs w:val="22"/>
              </w:rPr>
            </w:pPr>
            <w:r w:rsidRPr="00E70C2D">
              <w:rPr>
                <w:rFonts w:ascii="Calibri" w:hAnsi="Calibri" w:cs="Arial"/>
                <w:b/>
                <w:sz w:val="22"/>
                <w:szCs w:val="22"/>
              </w:rPr>
              <w:t xml:space="preserve">Data i </w:t>
            </w:r>
            <w:r>
              <w:rPr>
                <w:rFonts w:ascii="Calibri" w:hAnsi="Calibri" w:cs="Arial"/>
                <w:b/>
                <w:sz w:val="22"/>
                <w:szCs w:val="22"/>
              </w:rPr>
              <w:t xml:space="preserve">czytelny podpis </w:t>
            </w:r>
          </w:p>
          <w:p w:rsidR="007B78DD" w:rsidP="00EB6E87" w:rsidRDefault="007B78DD" w14:paraId="4ED40C39" w14:textId="77777777">
            <w:pPr>
              <w:outlineLvl w:val="1"/>
              <w:rPr>
                <w:rFonts w:ascii="Calibri" w:hAnsi="Calibri" w:cs="Arial"/>
                <w:b/>
                <w:sz w:val="22"/>
                <w:szCs w:val="22"/>
              </w:rPr>
            </w:pPr>
          </w:p>
          <w:p w:rsidR="003574D4" w:rsidP="00EB6E87" w:rsidRDefault="003574D4" w14:paraId="78863C12" w14:textId="77777777">
            <w:pPr>
              <w:outlineLvl w:val="1"/>
              <w:rPr>
                <w:rFonts w:ascii="Calibri" w:hAnsi="Calibri" w:cs="Arial"/>
                <w:b/>
                <w:sz w:val="22"/>
                <w:szCs w:val="22"/>
              </w:rPr>
            </w:pPr>
          </w:p>
          <w:p w:rsidRPr="00E70C2D" w:rsidR="003574D4" w:rsidP="00EB6E87" w:rsidRDefault="003574D4" w14:paraId="5C720A79" w14:textId="1C87B930">
            <w:pPr>
              <w:outlineLvl w:val="1"/>
              <w:rPr>
                <w:rFonts w:ascii="Calibri" w:hAnsi="Calibri" w:cs="Arial"/>
                <w:b/>
                <w:sz w:val="22"/>
                <w:szCs w:val="22"/>
              </w:rPr>
            </w:pPr>
          </w:p>
        </w:tc>
        <w:tc>
          <w:tcPr>
            <w:tcW w:w="4670" w:type="dxa"/>
          </w:tcPr>
          <w:p w:rsidRPr="00585A64" w:rsidR="003574D4" w:rsidP="00585A64" w:rsidRDefault="003574D4" w14:paraId="4113C154" w14:textId="77777777">
            <w:pPr>
              <w:outlineLvl w:val="1"/>
              <w:rPr>
                <w:rFonts w:ascii="Calibri" w:hAnsi="Calibri" w:cs="Arial"/>
                <w:sz w:val="18"/>
                <w:szCs w:val="18"/>
              </w:rPr>
            </w:pPr>
            <w:r w:rsidRPr="00585A64">
              <w:rPr>
                <w:rFonts w:ascii="Calibri" w:hAnsi="Calibri" w:cs="Arial"/>
                <w:sz w:val="18"/>
                <w:szCs w:val="18"/>
              </w:rPr>
              <w:t>Wpisz datę</w:t>
            </w:r>
            <w:r>
              <w:rPr>
                <w:rFonts w:ascii="Calibri" w:hAnsi="Calibri" w:cs="Arial"/>
                <w:sz w:val="18"/>
                <w:szCs w:val="18"/>
              </w:rPr>
              <w:t xml:space="preserve"> i podpisz się czytelnie</w:t>
            </w:r>
          </w:p>
          <w:p w:rsidR="003574D4" w:rsidP="00585A64" w:rsidRDefault="003574D4" w14:paraId="4CA8A0A0" w14:textId="1E27D421">
            <w:pPr>
              <w:outlineLvl w:val="1"/>
              <w:rPr>
                <w:rFonts w:ascii="Calibri" w:hAnsi="Calibri" w:cs="Arial"/>
                <w:sz w:val="22"/>
                <w:szCs w:val="22"/>
              </w:rPr>
            </w:pPr>
            <w:r>
              <w:rPr>
                <w:rFonts w:ascii="Calibri" w:hAnsi="Calibri" w:cs="Arial"/>
                <w:sz w:val="22"/>
                <w:szCs w:val="22"/>
              </w:rPr>
              <w:t xml:space="preserve"> </w:t>
            </w:r>
          </w:p>
        </w:tc>
      </w:tr>
    </w:tbl>
    <w:p w:rsidR="002F19A5" w:rsidP="009B721C" w:rsidRDefault="002F19A5" w14:paraId="759E7099" w14:textId="77777777">
      <w:pPr>
        <w:tabs>
          <w:tab w:val="right" w:pos="9072"/>
        </w:tabs>
        <w:spacing w:after="240"/>
        <w:rPr>
          <w:rFonts w:ascii="Calibri" w:hAnsi="Calibri" w:cs="Calibri"/>
          <w:sz w:val="22"/>
          <w:szCs w:val="22"/>
        </w:rPr>
      </w:pPr>
    </w:p>
    <w:p w:rsidRPr="00497441" w:rsidR="009B721C" w:rsidP="009B721C" w:rsidRDefault="009B721C" w14:paraId="3163517F" w14:textId="77777777">
      <w:pPr>
        <w:outlineLvl w:val="1"/>
        <w:rPr>
          <w:rFonts w:ascii="Calibri" w:hAnsi="Calibri" w:cs="Arial"/>
          <w:sz w:val="22"/>
          <w:szCs w:val="22"/>
        </w:rPr>
      </w:pPr>
    </w:p>
    <w:sectPr w:rsidRPr="00497441" w:rsidR="009B721C" w:rsidSect="009D4E54">
      <w:type w:val="continuous"/>
      <w:pgSz w:w="11906" w:h="16838" w:orient="portrait" w:code="9"/>
      <w:pgMar w:top="1469" w:right="1418" w:bottom="1134" w:left="1418" w:header="142" w:footer="71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813C1" w:rsidRDefault="00A813C1" w14:paraId="2BDD3A96" w14:textId="77777777">
      <w:r>
        <w:separator/>
      </w:r>
    </w:p>
  </w:endnote>
  <w:endnote w:type="continuationSeparator" w:id="0">
    <w:p w:rsidR="00A813C1" w:rsidRDefault="00A813C1" w14:paraId="3D2E3C1B"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Open Sans Medium">
    <w:altName w:val="Segoe UI"/>
    <w:charset w:val="EE"/>
    <w:family w:val="auto"/>
    <w:pitch w:val="variable"/>
    <w:sig w:usb0="E00002FF" w:usb1="4000201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B622C" w:rsidP="009D4E54" w:rsidRDefault="000F13E6" w14:paraId="5A2BF8F5" w14:textId="1D9B860B">
    <w:pPr>
      <w:pStyle w:val="Stopka"/>
      <w:pBdr>
        <w:top w:val="single" w:color="auto" w:sz="4" w:space="1"/>
      </w:pBdr>
      <w:tabs>
        <w:tab w:val="clear" w:pos="4536"/>
        <w:tab w:val="left" w:pos="780"/>
        <w:tab w:val="center" w:pos="4535"/>
      </w:tabs>
    </w:pPr>
    <w:r w:rsidRPr="000F13E6">
      <w:rPr>
        <w:rFonts w:ascii="Open Sans Medium" w:hAnsi="Open Sans Medium" w:cs="Open Sans Medium"/>
      </w:rPr>
      <w:fldChar w:fldCharType="begin"/>
    </w:r>
    <w:r w:rsidRPr="000F13E6">
      <w:rPr>
        <w:rFonts w:ascii="Open Sans Medium" w:hAnsi="Open Sans Medium" w:cs="Open Sans Medium"/>
      </w:rPr>
      <w:instrText>PAGE   \* MERGEFORMAT</w:instrText>
    </w:r>
    <w:r w:rsidRPr="000F13E6">
      <w:rPr>
        <w:rFonts w:ascii="Open Sans Medium" w:hAnsi="Open Sans Medium" w:cs="Open Sans Medium"/>
      </w:rPr>
      <w:fldChar w:fldCharType="separate"/>
    </w:r>
    <w:r w:rsidRPr="000F13E6">
      <w:rPr>
        <w:rFonts w:ascii="Open Sans Medium" w:hAnsi="Open Sans Medium" w:cs="Open Sans Medium"/>
      </w:rPr>
      <w:t>1</w:t>
    </w:r>
    <w:r w:rsidRPr="000F13E6">
      <w:rPr>
        <w:rFonts w:ascii="Open Sans Medium" w:hAnsi="Open Sans Medium" w:cs="Open Sans Medium"/>
      </w:rPr>
      <w:fldChar w:fldCharType="end"/>
    </w:r>
    <w:r w:rsidR="009D4E54">
      <w:rPr>
        <w:rFonts w:ascii="Open Sans Medium" w:hAnsi="Open Sans Medium" w:cs="Open Sans Medium"/>
      </w:rPr>
      <w:tab/>
    </w:r>
    <w:r w:rsidR="009D4E54">
      <w:rPr>
        <w:rFonts w:ascii="Open Sans Medium" w:hAnsi="Open Sans Medium" w:cs="Open Sans Medium"/>
      </w:rPr>
      <w:tab/>
    </w:r>
    <w:r w:rsidRPr="0061767F" w:rsidR="004B622C">
      <w:rPr>
        <w:rFonts w:ascii="Open Sans Medium" w:hAnsi="Open Sans Medium" w:cs="Open Sans Medium"/>
      </w:rPr>
      <w:t>Fundusze Europejskie dla Pomorza 2021-2027</w:t>
    </w:r>
  </w:p>
  <w:p w:rsidR="006B2CDA" w:rsidP="00A634E8" w:rsidRDefault="006B2CDA" w14:paraId="3F3695B1" w14:textId="77777777">
    <w:pPr>
      <w:pStyle w:val="Stopka"/>
      <w:ind w:firstLine="70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61767F" w:rsidR="006B2CDA" w:rsidP="009D4E54" w:rsidRDefault="006B2CDA" w14:paraId="38A8D35D" w14:textId="659BDF5A">
    <w:pPr>
      <w:pBdr>
        <w:top w:val="single" w:color="auto" w:sz="4" w:space="1"/>
      </w:pBdr>
      <w:spacing w:before="480"/>
      <w:jc w:val="center"/>
      <w:rPr>
        <w:rFonts w:ascii="Open Sans Medium" w:hAnsi="Open Sans Medium" w:cs="Open Sans Medium"/>
      </w:rPr>
    </w:pPr>
    <w:r w:rsidRPr="0061767F">
      <w:rPr>
        <w:rFonts w:ascii="Open Sans Medium" w:hAnsi="Open Sans Medium" w:cs="Open Sans Medium"/>
      </w:rPr>
      <w:t>Fundusze Europejskie dla Pomorza 2021-2027</w:t>
    </w:r>
  </w:p>
  <w:p w:rsidRPr="004940C0" w:rsidR="006B2CDA" w:rsidP="00074A7B" w:rsidRDefault="006B2CDA" w14:paraId="6297ED46" w14:textId="77777777">
    <w:pPr>
      <w:pStyle w:val="Stopka"/>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813C1" w:rsidRDefault="00A813C1" w14:paraId="147F8A22" w14:textId="77777777">
      <w:r>
        <w:separator/>
      </w:r>
    </w:p>
  </w:footnote>
  <w:footnote w:type="continuationSeparator" w:id="0">
    <w:p w:rsidR="00A813C1" w:rsidRDefault="00A813C1" w14:paraId="4E1DB4EB" w14:textId="77777777">
      <w:r>
        <w:continuationSeparator/>
      </w:r>
    </w:p>
  </w:footnote>
  <w:footnote w:id="1">
    <w:p w:rsidR="006B2CDA" w:rsidRDefault="006B2CDA" w14:paraId="02291ADA" w14:textId="757E3A3C">
      <w:pPr>
        <w:pStyle w:val="Tekstprzypisudolnego"/>
      </w:pPr>
      <w:r>
        <w:rPr>
          <w:rStyle w:val="Odwoanieprzypisudolnego"/>
        </w:rPr>
        <w:footnoteRef/>
      </w:r>
      <w:r>
        <w:t xml:space="preserve"> </w:t>
      </w:r>
      <w:r w:rsidRPr="005F5230">
        <w:rPr>
          <w:sz w:val="18"/>
          <w:szCs w:val="18"/>
        </w:rPr>
        <w:t xml:space="preserve">W rozumieniu art. 1 ustawy z dnia 27 sierpnia 1997 r. o rehabilitacji zawodowej i społecznej oraz zatrudnianiu osób niepełnosprawnych </w:t>
      </w:r>
      <w:r w:rsidRPr="005F5230">
        <w:rPr>
          <w:b/>
          <w:sz w:val="18"/>
          <w:szCs w:val="18"/>
        </w:rPr>
        <w:t>lub</w:t>
      </w:r>
      <w:r w:rsidRPr="005F5230">
        <w:rPr>
          <w:sz w:val="18"/>
          <w:szCs w:val="18"/>
        </w:rPr>
        <w:t xml:space="preserve"> osoby z zaburzeniami psychicznymi w rozumieniu ustawy z dnia 19 sierpnia 1994 r. o ochronie zdrowia psychicznego (Dz. U. z 2024 r. poz. 917). W przypadku odpowiedzi twierdzącej należy dostarczyć kopię orzeczenia o niepełnosprawności potwierdzoną za zgodność z oryginałem lub zaświadczenie lekarskie.</w:t>
      </w:r>
      <w:r>
        <w:t xml:space="preserve"> </w:t>
      </w:r>
    </w:p>
  </w:footnote>
  <w:footnote w:id="2">
    <w:p w:rsidR="006B2CDA" w:rsidRDefault="006B2CDA" w14:paraId="51D39D2A" w14:textId="7E37B36A">
      <w:pPr>
        <w:pStyle w:val="Tekstprzypisudolnego"/>
      </w:pPr>
      <w:r>
        <w:rPr>
          <w:rStyle w:val="Odwoanieprzypisudolnego"/>
        </w:rPr>
        <w:footnoteRef/>
      </w:r>
      <w:r>
        <w:t xml:space="preserve"> </w:t>
      </w:r>
      <w:r w:rsidRPr="005F5230">
        <w:rPr>
          <w:sz w:val="18"/>
          <w:szCs w:val="18"/>
        </w:rPr>
        <w:t>Brak podania danych nie wpływa na możliwość udziału w Projekcie.</w:t>
      </w:r>
    </w:p>
  </w:footnote>
  <w:footnote w:id="3">
    <w:p w:rsidR="006B2CDA" w:rsidP="006E38B2" w:rsidRDefault="006B2CDA" w14:paraId="385895D9" w14:textId="77777777">
      <w:pPr>
        <w:pStyle w:val="Tekstprzypisudolnego"/>
      </w:pPr>
      <w:r>
        <w:rPr>
          <w:rStyle w:val="Odwoanieprzypisudolnego"/>
        </w:rPr>
        <w:footnoteRef/>
      </w:r>
      <w:r>
        <w:t xml:space="preserve"> </w:t>
      </w:r>
      <w:r w:rsidRPr="005F5230">
        <w:rPr>
          <w:sz w:val="18"/>
          <w:szCs w:val="18"/>
        </w:rPr>
        <w:t>Brak podania danych nie wpływa na możliwość udziału w Projekcie.</w:t>
      </w:r>
    </w:p>
  </w:footnote>
  <w:footnote w:id="4">
    <w:p w:rsidR="00862F50" w:rsidP="00862F50" w:rsidRDefault="00862F50" w14:paraId="3A85208B" w14:textId="77777777">
      <w:pPr>
        <w:pStyle w:val="Tekstprzypisudolnego"/>
      </w:pPr>
      <w:r>
        <w:rPr>
          <w:rStyle w:val="Odwoanieprzypisudolnego"/>
        </w:rPr>
        <w:footnoteRef/>
      </w:r>
      <w:r>
        <w:t xml:space="preserve"> </w:t>
      </w:r>
      <w:r w:rsidRPr="005F5230">
        <w:rPr>
          <w:sz w:val="18"/>
          <w:szCs w:val="18"/>
        </w:rPr>
        <w:t>Brak podania danych nie wpływa na możliwość udziału w Projekcie.</w:t>
      </w:r>
    </w:p>
  </w:footnote>
  <w:footnote w:id="5">
    <w:p w:rsidR="00B51137" w:rsidP="00B51137" w:rsidRDefault="00B51137" w14:paraId="3E76C151" w14:textId="60AB1309">
      <w:pPr>
        <w:pStyle w:val="Tekstprzypisudolnego"/>
      </w:pPr>
      <w:r>
        <w:rPr>
          <w:rStyle w:val="Odwoanieprzypisudolnego"/>
        </w:rPr>
        <w:footnoteRef/>
      </w:r>
      <w:r>
        <w:t xml:space="preserve"> </w:t>
      </w:r>
      <w:r w:rsidR="00B55E2B">
        <w:rPr>
          <w:sz w:val="18"/>
          <w:szCs w:val="18"/>
        </w:rPr>
        <w:t xml:space="preserve">Partnerzy projektu będą niwelować bariery </w:t>
      </w:r>
      <w:r w:rsidR="005B50DB">
        <w:rPr>
          <w:sz w:val="18"/>
          <w:szCs w:val="18"/>
        </w:rPr>
        <w:t xml:space="preserve">w </w:t>
      </w:r>
      <w:r w:rsidR="003C24D0">
        <w:rPr>
          <w:sz w:val="18"/>
          <w:szCs w:val="18"/>
        </w:rPr>
        <w:t>miarę</w:t>
      </w:r>
      <w:r w:rsidR="008845C7">
        <w:rPr>
          <w:sz w:val="18"/>
          <w:szCs w:val="18"/>
        </w:rPr>
        <w:t xml:space="preserve"> swoich</w:t>
      </w:r>
      <w:r w:rsidR="003C24D0">
        <w:rPr>
          <w:sz w:val="18"/>
          <w:szCs w:val="18"/>
        </w:rPr>
        <w:t xml:space="preserve"> </w:t>
      </w:r>
      <w:r w:rsidR="00824B3C">
        <w:rPr>
          <w:sz w:val="18"/>
          <w:szCs w:val="18"/>
        </w:rPr>
        <w:t>możliwości technicznych i organizacyjnych</w:t>
      </w:r>
      <w:r w:rsidR="002901F7">
        <w:rPr>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17442E" w:rsidP="0017442E" w:rsidRDefault="0017442E" w14:paraId="27CE29A4" w14:textId="7EE8DB6F">
    <w:pPr>
      <w:pStyle w:val="NormalnyWeb"/>
    </w:pPr>
  </w:p>
  <w:p w:rsidR="0017442E" w:rsidP="006B0561" w:rsidRDefault="004B3AD1" w14:paraId="104358DA" w14:textId="370E349D">
    <w:pPr>
      <w:pStyle w:val="NormalnyWeb"/>
    </w:pPr>
    <w:r>
      <w:rPr>
        <w:noProof/>
      </w:rPr>
      <w:drawing>
        <wp:inline distT="0" distB="0" distL="0" distR="0" wp14:anchorId="7C1F3366" wp14:editId="6E57BD83">
          <wp:extent cx="5761355" cy="670560"/>
          <wp:effectExtent l="0" t="0" r="0" b="0"/>
          <wp:docPr id="474009576"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670560"/>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4940C0" w:rsidR="006B2CDA" w:rsidP="0057660D" w:rsidRDefault="006B2CDA" w14:paraId="6E5833E9" w14:textId="3988A37D">
    <w:pPr>
      <w:pStyle w:val="Nagwek"/>
      <w:spacing w:before="300"/>
    </w:pPr>
    <w:r>
      <w:rPr>
        <w:noProof/>
      </w:rPr>
      <w:drawing>
        <wp:inline distT="0" distB="0" distL="0" distR="0" wp14:anchorId="49F4B2B3" wp14:editId="66A688E8">
          <wp:extent cx="5759450" cy="669311"/>
          <wp:effectExtent l="0" t="0" r="0" b="0"/>
          <wp:docPr id="622900812" name="Obraz 2" descr="Poziomy pasek logotypów Fundusze Europejskie dla Pmorza monochromatycz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ziomy pasek logotypów Fundusze Europejskie dla Pmorza monochromatyczn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9450" cy="66931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B3C56"/>
    <w:multiLevelType w:val="hybridMultilevel"/>
    <w:tmpl w:val="BB4E1B2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8706562"/>
    <w:multiLevelType w:val="hybridMultilevel"/>
    <w:tmpl w:val="7FA09C46"/>
    <w:lvl w:ilvl="0" w:tplc="04150019">
      <w:start w:val="1"/>
      <w:numFmt w:val="lowerLetter"/>
      <w:lvlText w:val="%1."/>
      <w:lvlJc w:val="left"/>
      <w:pPr>
        <w:ind w:left="1506" w:hanging="360"/>
      </w:p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2" w15:restartNumberingAfterBreak="0">
    <w:nsid w:val="0B601868"/>
    <w:multiLevelType w:val="hybridMultilevel"/>
    <w:tmpl w:val="2990CCD4"/>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 w15:restartNumberingAfterBreak="0">
    <w:nsid w:val="11AB7319"/>
    <w:multiLevelType w:val="hybridMultilevel"/>
    <w:tmpl w:val="A8DC708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18569D"/>
    <w:multiLevelType w:val="hybridMultilevel"/>
    <w:tmpl w:val="C884E5FC"/>
    <w:lvl w:ilvl="0" w:tplc="BCF0EAB2">
      <w:start w:val="1"/>
      <w:numFmt w:val="decimal"/>
      <w:lvlText w:val="%1."/>
      <w:lvlJc w:val="left"/>
      <w:pPr>
        <w:ind w:left="720" w:hanging="360"/>
      </w:pPr>
      <w:rPr>
        <w:rFonts w:eastAsia="Calibri" w:asciiTheme="minorHAnsi" w:hAnsiTheme="minorHAnsi" w:cstheme="minorHAns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8ED6E07"/>
    <w:multiLevelType w:val="hybridMultilevel"/>
    <w:tmpl w:val="951004C2"/>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 w15:restartNumberingAfterBreak="0">
    <w:nsid w:val="26AF3F2C"/>
    <w:multiLevelType w:val="hybridMultilevel"/>
    <w:tmpl w:val="77DCCF5E"/>
    <w:lvl w:ilvl="0" w:tplc="04150019">
      <w:start w:val="1"/>
      <w:numFmt w:val="lowerLetter"/>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7" w15:restartNumberingAfterBreak="0">
    <w:nsid w:val="28DD5300"/>
    <w:multiLevelType w:val="hybridMultilevel"/>
    <w:tmpl w:val="DB1680BA"/>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8" w15:restartNumberingAfterBreak="0">
    <w:nsid w:val="3B54435E"/>
    <w:multiLevelType w:val="hybridMultilevel"/>
    <w:tmpl w:val="67EEAB90"/>
    <w:lvl w:ilvl="0" w:tplc="0415000F">
      <w:start w:val="1"/>
      <w:numFmt w:val="decimal"/>
      <w:lvlText w:val="%1."/>
      <w:lvlJc w:val="left"/>
      <w:pPr>
        <w:ind w:left="2880" w:hanging="360"/>
      </w:pPr>
    </w:lvl>
    <w:lvl w:ilvl="1" w:tplc="04150019" w:tentative="1">
      <w:start w:val="1"/>
      <w:numFmt w:val="lowerLetter"/>
      <w:lvlText w:val="%2."/>
      <w:lvlJc w:val="left"/>
      <w:pPr>
        <w:ind w:left="3600" w:hanging="360"/>
      </w:pPr>
    </w:lvl>
    <w:lvl w:ilvl="2" w:tplc="0415001B" w:tentative="1">
      <w:start w:val="1"/>
      <w:numFmt w:val="lowerRoman"/>
      <w:lvlText w:val="%3."/>
      <w:lvlJc w:val="right"/>
      <w:pPr>
        <w:ind w:left="4320" w:hanging="180"/>
      </w:pPr>
    </w:lvl>
    <w:lvl w:ilvl="3" w:tplc="0415000F" w:tentative="1">
      <w:start w:val="1"/>
      <w:numFmt w:val="decimal"/>
      <w:lvlText w:val="%4."/>
      <w:lvlJc w:val="left"/>
      <w:pPr>
        <w:ind w:left="5040" w:hanging="360"/>
      </w:pPr>
    </w:lvl>
    <w:lvl w:ilvl="4" w:tplc="04150019" w:tentative="1">
      <w:start w:val="1"/>
      <w:numFmt w:val="lowerLetter"/>
      <w:lvlText w:val="%5."/>
      <w:lvlJc w:val="left"/>
      <w:pPr>
        <w:ind w:left="5760" w:hanging="360"/>
      </w:pPr>
    </w:lvl>
    <w:lvl w:ilvl="5" w:tplc="0415001B" w:tentative="1">
      <w:start w:val="1"/>
      <w:numFmt w:val="lowerRoman"/>
      <w:lvlText w:val="%6."/>
      <w:lvlJc w:val="right"/>
      <w:pPr>
        <w:ind w:left="6480" w:hanging="180"/>
      </w:pPr>
    </w:lvl>
    <w:lvl w:ilvl="6" w:tplc="0415000F" w:tentative="1">
      <w:start w:val="1"/>
      <w:numFmt w:val="decimal"/>
      <w:lvlText w:val="%7."/>
      <w:lvlJc w:val="left"/>
      <w:pPr>
        <w:ind w:left="7200" w:hanging="360"/>
      </w:pPr>
    </w:lvl>
    <w:lvl w:ilvl="7" w:tplc="04150019" w:tentative="1">
      <w:start w:val="1"/>
      <w:numFmt w:val="lowerLetter"/>
      <w:lvlText w:val="%8."/>
      <w:lvlJc w:val="left"/>
      <w:pPr>
        <w:ind w:left="7920" w:hanging="360"/>
      </w:pPr>
    </w:lvl>
    <w:lvl w:ilvl="8" w:tplc="0415001B" w:tentative="1">
      <w:start w:val="1"/>
      <w:numFmt w:val="lowerRoman"/>
      <w:lvlText w:val="%9."/>
      <w:lvlJc w:val="right"/>
      <w:pPr>
        <w:ind w:left="8640" w:hanging="180"/>
      </w:pPr>
    </w:lvl>
  </w:abstractNum>
  <w:abstractNum w:abstractNumId="9" w15:restartNumberingAfterBreak="0">
    <w:nsid w:val="3C6B0BD1"/>
    <w:multiLevelType w:val="hybridMultilevel"/>
    <w:tmpl w:val="16DE819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F3D52A1"/>
    <w:multiLevelType w:val="hybridMultilevel"/>
    <w:tmpl w:val="979CE3D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04B3086"/>
    <w:multiLevelType w:val="hybridMultilevel"/>
    <w:tmpl w:val="BB1A6186"/>
    <w:lvl w:ilvl="0" w:tplc="BC6AA1D2">
      <w:start w:val="1"/>
      <w:numFmt w:val="upperRoman"/>
      <w:lvlText w:val="%1."/>
      <w:lvlJc w:val="left"/>
      <w:pPr>
        <w:ind w:left="1080" w:hanging="72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405B1819"/>
    <w:multiLevelType w:val="hybridMultilevel"/>
    <w:tmpl w:val="73A293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05B2670"/>
    <w:multiLevelType w:val="hybridMultilevel"/>
    <w:tmpl w:val="87C06674"/>
    <w:lvl w:ilvl="0" w:tplc="FBDE1C7E">
      <w:start w:val="1"/>
      <w:numFmt w:val="decimal"/>
      <w:pStyle w:val="Nagwek2"/>
      <w:lvlText w:val="%1."/>
      <w:lvlJc w:val="left"/>
      <w:pPr>
        <w:ind w:left="720" w:hanging="360"/>
      </w:pPr>
      <w:rPr>
        <w:rFonts w:hint="default"/>
        <w:b/>
        <w:i w:val="0"/>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78218C0"/>
    <w:multiLevelType w:val="hybridMultilevel"/>
    <w:tmpl w:val="1B12FC8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4B071E68"/>
    <w:multiLevelType w:val="hybridMultilevel"/>
    <w:tmpl w:val="7FA09C46"/>
    <w:lvl w:ilvl="0" w:tplc="04150019">
      <w:start w:val="1"/>
      <w:numFmt w:val="lowerLetter"/>
      <w:lvlText w:val="%1."/>
      <w:lvlJc w:val="left"/>
      <w:pPr>
        <w:ind w:left="1506" w:hanging="360"/>
      </w:p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16" w15:restartNumberingAfterBreak="0">
    <w:nsid w:val="4B3A2EB0"/>
    <w:multiLevelType w:val="hybridMultilevel"/>
    <w:tmpl w:val="F9B40D6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2972F42"/>
    <w:multiLevelType w:val="hybridMultilevel"/>
    <w:tmpl w:val="82C2DCF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3C151C1"/>
    <w:multiLevelType w:val="hybridMultilevel"/>
    <w:tmpl w:val="3B0ED7C4"/>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15:restartNumberingAfterBreak="0">
    <w:nsid w:val="56F362A4"/>
    <w:multiLevelType w:val="hybridMultilevel"/>
    <w:tmpl w:val="05CA75C0"/>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0" w15:restartNumberingAfterBreak="0">
    <w:nsid w:val="59CC2FDE"/>
    <w:multiLevelType w:val="hybridMultilevel"/>
    <w:tmpl w:val="782CA8F2"/>
    <w:lvl w:ilvl="0" w:tplc="777C6754">
      <w:start w:val="1"/>
      <w:numFmt w:val="decimal"/>
      <w:lvlText w:val="%1."/>
      <w:lvlJc w:val="left"/>
      <w:pPr>
        <w:ind w:left="360" w:hanging="360"/>
      </w:pPr>
      <w:rPr>
        <w:rFonts w:ascii="Arial" w:hAnsi="Arial" w:eastAsia="Times New Roman" w:cs="Arial"/>
        <w:color w:val="auto"/>
      </w:rPr>
    </w:lvl>
    <w:lvl w:ilvl="1" w:tplc="FE9E88C6">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5D55917"/>
    <w:multiLevelType w:val="hybridMultilevel"/>
    <w:tmpl w:val="89A2881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9AB1CAE"/>
    <w:multiLevelType w:val="hybridMultilevel"/>
    <w:tmpl w:val="ACCEEBB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D146775"/>
    <w:multiLevelType w:val="hybridMultilevel"/>
    <w:tmpl w:val="79C4C90E"/>
    <w:lvl w:ilvl="0" w:tplc="75F2566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070424A"/>
    <w:multiLevelType w:val="hybridMultilevel"/>
    <w:tmpl w:val="BA84097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78923911"/>
    <w:multiLevelType w:val="hybridMultilevel"/>
    <w:tmpl w:val="0BF06304"/>
    <w:lvl w:ilvl="0" w:tplc="04150019">
      <w:start w:val="1"/>
      <w:numFmt w:val="lowerLetter"/>
      <w:lvlText w:val="%1."/>
      <w:lvlJc w:val="left"/>
      <w:pPr>
        <w:ind w:left="1437" w:hanging="360"/>
      </w:pPr>
    </w:lvl>
    <w:lvl w:ilvl="1" w:tplc="04150019" w:tentative="1">
      <w:start w:val="1"/>
      <w:numFmt w:val="lowerLetter"/>
      <w:lvlText w:val="%2."/>
      <w:lvlJc w:val="left"/>
      <w:pPr>
        <w:ind w:left="2157" w:hanging="360"/>
      </w:pPr>
    </w:lvl>
    <w:lvl w:ilvl="2" w:tplc="0415001B" w:tentative="1">
      <w:start w:val="1"/>
      <w:numFmt w:val="lowerRoman"/>
      <w:lvlText w:val="%3."/>
      <w:lvlJc w:val="right"/>
      <w:pPr>
        <w:ind w:left="2877" w:hanging="180"/>
      </w:pPr>
    </w:lvl>
    <w:lvl w:ilvl="3" w:tplc="0415000F" w:tentative="1">
      <w:start w:val="1"/>
      <w:numFmt w:val="decimal"/>
      <w:lvlText w:val="%4."/>
      <w:lvlJc w:val="left"/>
      <w:pPr>
        <w:ind w:left="3597" w:hanging="360"/>
      </w:pPr>
    </w:lvl>
    <w:lvl w:ilvl="4" w:tplc="04150019" w:tentative="1">
      <w:start w:val="1"/>
      <w:numFmt w:val="lowerLetter"/>
      <w:lvlText w:val="%5."/>
      <w:lvlJc w:val="left"/>
      <w:pPr>
        <w:ind w:left="4317" w:hanging="360"/>
      </w:pPr>
    </w:lvl>
    <w:lvl w:ilvl="5" w:tplc="0415001B" w:tentative="1">
      <w:start w:val="1"/>
      <w:numFmt w:val="lowerRoman"/>
      <w:lvlText w:val="%6."/>
      <w:lvlJc w:val="right"/>
      <w:pPr>
        <w:ind w:left="5037" w:hanging="180"/>
      </w:pPr>
    </w:lvl>
    <w:lvl w:ilvl="6" w:tplc="0415000F" w:tentative="1">
      <w:start w:val="1"/>
      <w:numFmt w:val="decimal"/>
      <w:lvlText w:val="%7."/>
      <w:lvlJc w:val="left"/>
      <w:pPr>
        <w:ind w:left="5757" w:hanging="360"/>
      </w:pPr>
    </w:lvl>
    <w:lvl w:ilvl="7" w:tplc="04150019" w:tentative="1">
      <w:start w:val="1"/>
      <w:numFmt w:val="lowerLetter"/>
      <w:lvlText w:val="%8."/>
      <w:lvlJc w:val="left"/>
      <w:pPr>
        <w:ind w:left="6477" w:hanging="360"/>
      </w:pPr>
    </w:lvl>
    <w:lvl w:ilvl="8" w:tplc="0415001B" w:tentative="1">
      <w:start w:val="1"/>
      <w:numFmt w:val="lowerRoman"/>
      <w:lvlText w:val="%9."/>
      <w:lvlJc w:val="right"/>
      <w:pPr>
        <w:ind w:left="7197" w:hanging="180"/>
      </w:pPr>
    </w:lvl>
  </w:abstractNum>
  <w:abstractNum w:abstractNumId="26" w15:restartNumberingAfterBreak="0">
    <w:nsid w:val="78B339FF"/>
    <w:multiLevelType w:val="hybridMultilevel"/>
    <w:tmpl w:val="65025F0A"/>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7" w15:restartNumberingAfterBreak="0">
    <w:nsid w:val="793F40BD"/>
    <w:multiLevelType w:val="hybridMultilevel"/>
    <w:tmpl w:val="AEB60362"/>
    <w:lvl w:ilvl="0" w:tplc="2B2EE21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D67339F"/>
    <w:multiLevelType w:val="hybridMultilevel"/>
    <w:tmpl w:val="38069A8A"/>
    <w:lvl w:ilvl="0" w:tplc="0EA413CC">
      <w:start w:val="4"/>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D864916"/>
    <w:multiLevelType w:val="hybridMultilevel"/>
    <w:tmpl w:val="5C349A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429551134">
    <w:abstractNumId w:val="13"/>
  </w:num>
  <w:num w:numId="2" w16cid:durableId="1713000417">
    <w:abstractNumId w:val="29"/>
  </w:num>
  <w:num w:numId="3" w16cid:durableId="767580522">
    <w:abstractNumId w:val="5"/>
  </w:num>
  <w:num w:numId="4" w16cid:durableId="1943688507">
    <w:abstractNumId w:val="9"/>
  </w:num>
  <w:num w:numId="5" w16cid:durableId="600724881">
    <w:abstractNumId w:val="24"/>
  </w:num>
  <w:num w:numId="6" w16cid:durableId="1548100844">
    <w:abstractNumId w:val="21"/>
  </w:num>
  <w:num w:numId="7" w16cid:durableId="1570920688">
    <w:abstractNumId w:val="26"/>
  </w:num>
  <w:num w:numId="8" w16cid:durableId="228462244">
    <w:abstractNumId w:val="6"/>
  </w:num>
  <w:num w:numId="9" w16cid:durableId="643969120">
    <w:abstractNumId w:val="8"/>
  </w:num>
  <w:num w:numId="10" w16cid:durableId="904292523">
    <w:abstractNumId w:val="23"/>
  </w:num>
  <w:num w:numId="11" w16cid:durableId="1377048333">
    <w:abstractNumId w:val="22"/>
  </w:num>
  <w:num w:numId="12" w16cid:durableId="201670136">
    <w:abstractNumId w:val="19"/>
  </w:num>
  <w:num w:numId="13" w16cid:durableId="352851484">
    <w:abstractNumId w:val="12"/>
  </w:num>
  <w:num w:numId="14" w16cid:durableId="10694256">
    <w:abstractNumId w:val="7"/>
  </w:num>
  <w:num w:numId="15" w16cid:durableId="1616793546">
    <w:abstractNumId w:val="27"/>
  </w:num>
  <w:num w:numId="16" w16cid:durableId="520321043">
    <w:abstractNumId w:val="18"/>
  </w:num>
  <w:num w:numId="17" w16cid:durableId="930089469">
    <w:abstractNumId w:val="11"/>
  </w:num>
  <w:num w:numId="18" w16cid:durableId="67927190">
    <w:abstractNumId w:val="20"/>
  </w:num>
  <w:num w:numId="19" w16cid:durableId="404651052">
    <w:abstractNumId w:val="16"/>
  </w:num>
  <w:num w:numId="20" w16cid:durableId="453869076">
    <w:abstractNumId w:val="17"/>
  </w:num>
  <w:num w:numId="21" w16cid:durableId="1970624305">
    <w:abstractNumId w:val="3"/>
  </w:num>
  <w:num w:numId="22" w16cid:durableId="1074429004">
    <w:abstractNumId w:val="0"/>
  </w:num>
  <w:num w:numId="23" w16cid:durableId="491525766">
    <w:abstractNumId w:val="10"/>
  </w:num>
  <w:num w:numId="24" w16cid:durableId="545993545">
    <w:abstractNumId w:val="11"/>
  </w:num>
  <w:num w:numId="25" w16cid:durableId="1444617080">
    <w:abstractNumId w:val="4"/>
  </w:num>
  <w:num w:numId="26" w16cid:durableId="1959025810">
    <w:abstractNumId w:val="25"/>
  </w:num>
  <w:num w:numId="27" w16cid:durableId="119883984">
    <w:abstractNumId w:val="14"/>
  </w:num>
  <w:num w:numId="28" w16cid:durableId="1584685253">
    <w:abstractNumId w:val="1"/>
  </w:num>
  <w:num w:numId="29" w16cid:durableId="371735593">
    <w:abstractNumId w:val="15"/>
  </w:num>
  <w:num w:numId="30" w16cid:durableId="842160775">
    <w:abstractNumId w:val="28"/>
  </w:num>
  <w:num w:numId="31" w16cid:durableId="1829252125">
    <w:abstractNumId w:val="2"/>
  </w:num>
  <w:numIdMacAtCleanup w:val="1"/>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attachedTemplate r:id="rId1"/>
  <w:stylePaneFormatFilter w:val="B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1"/>
  <w:trackRevisions w:val="false"/>
  <w:defaultTabStop w:val="709"/>
  <w:hyphenationZone w:val="425"/>
  <w:characterSpacingControl w:val="doNotCompress"/>
  <w:hdrShapeDefaults>
    <o:shapedefaults v:ext="edit" spidmax="2050"/>
  </w:hdrShapeDefaults>
  <w:footnotePr>
    <w:numStart w:val="2"/>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E_Links" w:val="{9EE60619-3DE0-4AB6-8073-3B3E310C584E}"/>
  </w:docVars>
  <w:rsids>
    <w:rsidRoot w:val="001A02A1"/>
    <w:rsid w:val="0000054C"/>
    <w:rsid w:val="00000970"/>
    <w:rsid w:val="00000F0E"/>
    <w:rsid w:val="00001817"/>
    <w:rsid w:val="00002B78"/>
    <w:rsid w:val="00002F33"/>
    <w:rsid w:val="0000479E"/>
    <w:rsid w:val="00005BC6"/>
    <w:rsid w:val="00006620"/>
    <w:rsid w:val="00006DB1"/>
    <w:rsid w:val="0000763A"/>
    <w:rsid w:val="00007DE1"/>
    <w:rsid w:val="0001014E"/>
    <w:rsid w:val="000102AF"/>
    <w:rsid w:val="000121D6"/>
    <w:rsid w:val="00012E00"/>
    <w:rsid w:val="00015BDD"/>
    <w:rsid w:val="00015FB8"/>
    <w:rsid w:val="00016460"/>
    <w:rsid w:val="00017CC4"/>
    <w:rsid w:val="00020B2E"/>
    <w:rsid w:val="00020DC6"/>
    <w:rsid w:val="00021282"/>
    <w:rsid w:val="00021386"/>
    <w:rsid w:val="00021471"/>
    <w:rsid w:val="00021D2F"/>
    <w:rsid w:val="00022121"/>
    <w:rsid w:val="000238A2"/>
    <w:rsid w:val="00024006"/>
    <w:rsid w:val="00024206"/>
    <w:rsid w:val="00024E45"/>
    <w:rsid w:val="00025415"/>
    <w:rsid w:val="00025863"/>
    <w:rsid w:val="000273A8"/>
    <w:rsid w:val="000279D2"/>
    <w:rsid w:val="00027F24"/>
    <w:rsid w:val="00030ADD"/>
    <w:rsid w:val="00030BDC"/>
    <w:rsid w:val="000331A9"/>
    <w:rsid w:val="000332A9"/>
    <w:rsid w:val="00033C49"/>
    <w:rsid w:val="0003525C"/>
    <w:rsid w:val="00035425"/>
    <w:rsid w:val="00035554"/>
    <w:rsid w:val="0003584A"/>
    <w:rsid w:val="000404F4"/>
    <w:rsid w:val="00040F05"/>
    <w:rsid w:val="00042BDD"/>
    <w:rsid w:val="00042E0F"/>
    <w:rsid w:val="00042E8A"/>
    <w:rsid w:val="000431C9"/>
    <w:rsid w:val="0004377E"/>
    <w:rsid w:val="00044453"/>
    <w:rsid w:val="00045DDF"/>
    <w:rsid w:val="00051379"/>
    <w:rsid w:val="00051516"/>
    <w:rsid w:val="00052141"/>
    <w:rsid w:val="00052741"/>
    <w:rsid w:val="000527B3"/>
    <w:rsid w:val="00053A11"/>
    <w:rsid w:val="00053AA6"/>
    <w:rsid w:val="00053E37"/>
    <w:rsid w:val="00055402"/>
    <w:rsid w:val="000554C2"/>
    <w:rsid w:val="0005575C"/>
    <w:rsid w:val="00055853"/>
    <w:rsid w:val="00056486"/>
    <w:rsid w:val="00056B68"/>
    <w:rsid w:val="000573B4"/>
    <w:rsid w:val="00060527"/>
    <w:rsid w:val="00061F20"/>
    <w:rsid w:val="000621ED"/>
    <w:rsid w:val="00062DE5"/>
    <w:rsid w:val="00064217"/>
    <w:rsid w:val="00064BFF"/>
    <w:rsid w:val="000651DF"/>
    <w:rsid w:val="00065353"/>
    <w:rsid w:val="0006651A"/>
    <w:rsid w:val="00066BD6"/>
    <w:rsid w:val="0006736F"/>
    <w:rsid w:val="0007042A"/>
    <w:rsid w:val="0007154F"/>
    <w:rsid w:val="00071D15"/>
    <w:rsid w:val="00071D3B"/>
    <w:rsid w:val="00072FFC"/>
    <w:rsid w:val="0007347B"/>
    <w:rsid w:val="00074154"/>
    <w:rsid w:val="00074A7B"/>
    <w:rsid w:val="0007627B"/>
    <w:rsid w:val="00076511"/>
    <w:rsid w:val="00076D6D"/>
    <w:rsid w:val="000774B1"/>
    <w:rsid w:val="00077AF1"/>
    <w:rsid w:val="00080943"/>
    <w:rsid w:val="00080D83"/>
    <w:rsid w:val="00081043"/>
    <w:rsid w:val="00082540"/>
    <w:rsid w:val="00083507"/>
    <w:rsid w:val="00083603"/>
    <w:rsid w:val="000841FF"/>
    <w:rsid w:val="000859CD"/>
    <w:rsid w:val="00086A70"/>
    <w:rsid w:val="00086B27"/>
    <w:rsid w:val="0008758C"/>
    <w:rsid w:val="00087A2A"/>
    <w:rsid w:val="00091928"/>
    <w:rsid w:val="00093FF3"/>
    <w:rsid w:val="00094E20"/>
    <w:rsid w:val="000962A6"/>
    <w:rsid w:val="00096B5A"/>
    <w:rsid w:val="000A027A"/>
    <w:rsid w:val="000A0898"/>
    <w:rsid w:val="000A10AE"/>
    <w:rsid w:val="000A2FAF"/>
    <w:rsid w:val="000A32A7"/>
    <w:rsid w:val="000A3394"/>
    <w:rsid w:val="000A395E"/>
    <w:rsid w:val="000A3C0F"/>
    <w:rsid w:val="000A4C30"/>
    <w:rsid w:val="000A4CC7"/>
    <w:rsid w:val="000A4D2B"/>
    <w:rsid w:val="000A671F"/>
    <w:rsid w:val="000A7464"/>
    <w:rsid w:val="000A7686"/>
    <w:rsid w:val="000B19CB"/>
    <w:rsid w:val="000B1C6B"/>
    <w:rsid w:val="000B32CD"/>
    <w:rsid w:val="000B4EAF"/>
    <w:rsid w:val="000B7961"/>
    <w:rsid w:val="000C0384"/>
    <w:rsid w:val="000C2446"/>
    <w:rsid w:val="000C35C6"/>
    <w:rsid w:val="000C4781"/>
    <w:rsid w:val="000C483D"/>
    <w:rsid w:val="000C5E83"/>
    <w:rsid w:val="000C5F1E"/>
    <w:rsid w:val="000C7CB7"/>
    <w:rsid w:val="000D01B6"/>
    <w:rsid w:val="000D09BB"/>
    <w:rsid w:val="000D0C17"/>
    <w:rsid w:val="000D1BD0"/>
    <w:rsid w:val="000D283E"/>
    <w:rsid w:val="000D2F7D"/>
    <w:rsid w:val="000D4096"/>
    <w:rsid w:val="000D5070"/>
    <w:rsid w:val="000D58ED"/>
    <w:rsid w:val="000D639E"/>
    <w:rsid w:val="000D6D5E"/>
    <w:rsid w:val="000E07BE"/>
    <w:rsid w:val="000E0F03"/>
    <w:rsid w:val="000E1AC0"/>
    <w:rsid w:val="000E2669"/>
    <w:rsid w:val="000E3237"/>
    <w:rsid w:val="000E34BE"/>
    <w:rsid w:val="000E429D"/>
    <w:rsid w:val="000E42C9"/>
    <w:rsid w:val="000E47F7"/>
    <w:rsid w:val="000E4B27"/>
    <w:rsid w:val="000E4E78"/>
    <w:rsid w:val="000E5C4F"/>
    <w:rsid w:val="000E5CAB"/>
    <w:rsid w:val="000E6193"/>
    <w:rsid w:val="000F10AD"/>
    <w:rsid w:val="000F13E6"/>
    <w:rsid w:val="000F18D8"/>
    <w:rsid w:val="000F3CB0"/>
    <w:rsid w:val="000F40C9"/>
    <w:rsid w:val="000F6BC8"/>
    <w:rsid w:val="000F749D"/>
    <w:rsid w:val="000F78B2"/>
    <w:rsid w:val="0010072A"/>
    <w:rsid w:val="00101996"/>
    <w:rsid w:val="0010238B"/>
    <w:rsid w:val="00102765"/>
    <w:rsid w:val="00103E9D"/>
    <w:rsid w:val="00104025"/>
    <w:rsid w:val="00104CB1"/>
    <w:rsid w:val="00104D94"/>
    <w:rsid w:val="001062E1"/>
    <w:rsid w:val="0010666D"/>
    <w:rsid w:val="00107F97"/>
    <w:rsid w:val="00110B11"/>
    <w:rsid w:val="0011277D"/>
    <w:rsid w:val="00114219"/>
    <w:rsid w:val="001143F5"/>
    <w:rsid w:val="001144B2"/>
    <w:rsid w:val="001157DB"/>
    <w:rsid w:val="00117B9C"/>
    <w:rsid w:val="00117C99"/>
    <w:rsid w:val="00121081"/>
    <w:rsid w:val="001211D7"/>
    <w:rsid w:val="001212FF"/>
    <w:rsid w:val="00121C6F"/>
    <w:rsid w:val="0012389A"/>
    <w:rsid w:val="001247AA"/>
    <w:rsid w:val="00124D4A"/>
    <w:rsid w:val="00124FCF"/>
    <w:rsid w:val="00125FCD"/>
    <w:rsid w:val="00126D34"/>
    <w:rsid w:val="00127004"/>
    <w:rsid w:val="001270B6"/>
    <w:rsid w:val="00127C53"/>
    <w:rsid w:val="001304E7"/>
    <w:rsid w:val="0013050B"/>
    <w:rsid w:val="00130B23"/>
    <w:rsid w:val="00130C02"/>
    <w:rsid w:val="0013125C"/>
    <w:rsid w:val="00131AED"/>
    <w:rsid w:val="00132CFA"/>
    <w:rsid w:val="00133590"/>
    <w:rsid w:val="00134BA0"/>
    <w:rsid w:val="001364C4"/>
    <w:rsid w:val="001366C2"/>
    <w:rsid w:val="001375B6"/>
    <w:rsid w:val="00137844"/>
    <w:rsid w:val="001404B8"/>
    <w:rsid w:val="0014080C"/>
    <w:rsid w:val="00140954"/>
    <w:rsid w:val="00142A87"/>
    <w:rsid w:val="00142DF3"/>
    <w:rsid w:val="0014618D"/>
    <w:rsid w:val="00146C03"/>
    <w:rsid w:val="00147D31"/>
    <w:rsid w:val="0015134A"/>
    <w:rsid w:val="00151464"/>
    <w:rsid w:val="001514FF"/>
    <w:rsid w:val="0015323D"/>
    <w:rsid w:val="00153CDD"/>
    <w:rsid w:val="00154ED5"/>
    <w:rsid w:val="0015514F"/>
    <w:rsid w:val="0015548D"/>
    <w:rsid w:val="001571D9"/>
    <w:rsid w:val="00160B28"/>
    <w:rsid w:val="00161C92"/>
    <w:rsid w:val="00162469"/>
    <w:rsid w:val="00164043"/>
    <w:rsid w:val="00164507"/>
    <w:rsid w:val="0016506C"/>
    <w:rsid w:val="00165A65"/>
    <w:rsid w:val="0016687A"/>
    <w:rsid w:val="0016687F"/>
    <w:rsid w:val="0016736B"/>
    <w:rsid w:val="00167F76"/>
    <w:rsid w:val="0017087E"/>
    <w:rsid w:val="001721B2"/>
    <w:rsid w:val="0017235B"/>
    <w:rsid w:val="00172588"/>
    <w:rsid w:val="00173F5C"/>
    <w:rsid w:val="0017442E"/>
    <w:rsid w:val="00174438"/>
    <w:rsid w:val="001747B1"/>
    <w:rsid w:val="001751A0"/>
    <w:rsid w:val="00175C15"/>
    <w:rsid w:val="00176813"/>
    <w:rsid w:val="0017746E"/>
    <w:rsid w:val="00180442"/>
    <w:rsid w:val="00181BFE"/>
    <w:rsid w:val="00183396"/>
    <w:rsid w:val="00184516"/>
    <w:rsid w:val="001849D2"/>
    <w:rsid w:val="00184DCA"/>
    <w:rsid w:val="001863CC"/>
    <w:rsid w:val="001868C9"/>
    <w:rsid w:val="00186DA3"/>
    <w:rsid w:val="00187F6E"/>
    <w:rsid w:val="00190E32"/>
    <w:rsid w:val="00191930"/>
    <w:rsid w:val="00191FC0"/>
    <w:rsid w:val="00191FCB"/>
    <w:rsid w:val="00193489"/>
    <w:rsid w:val="0019489D"/>
    <w:rsid w:val="00194A41"/>
    <w:rsid w:val="00194BA6"/>
    <w:rsid w:val="00194BBC"/>
    <w:rsid w:val="0019593B"/>
    <w:rsid w:val="00196C33"/>
    <w:rsid w:val="00197137"/>
    <w:rsid w:val="0019780F"/>
    <w:rsid w:val="001A02A1"/>
    <w:rsid w:val="001A1A54"/>
    <w:rsid w:val="001A1FB2"/>
    <w:rsid w:val="001A26C7"/>
    <w:rsid w:val="001A3312"/>
    <w:rsid w:val="001A58F7"/>
    <w:rsid w:val="001A5C77"/>
    <w:rsid w:val="001B0044"/>
    <w:rsid w:val="001B1534"/>
    <w:rsid w:val="001B210F"/>
    <w:rsid w:val="001B29D2"/>
    <w:rsid w:val="001B37DE"/>
    <w:rsid w:val="001B4057"/>
    <w:rsid w:val="001B4557"/>
    <w:rsid w:val="001B5EF3"/>
    <w:rsid w:val="001B6187"/>
    <w:rsid w:val="001B6580"/>
    <w:rsid w:val="001B6708"/>
    <w:rsid w:val="001B72F3"/>
    <w:rsid w:val="001B798C"/>
    <w:rsid w:val="001C12CA"/>
    <w:rsid w:val="001C176F"/>
    <w:rsid w:val="001C17DF"/>
    <w:rsid w:val="001C2FDC"/>
    <w:rsid w:val="001C361F"/>
    <w:rsid w:val="001C4090"/>
    <w:rsid w:val="001C4FF3"/>
    <w:rsid w:val="001C53B1"/>
    <w:rsid w:val="001C738C"/>
    <w:rsid w:val="001C7A4F"/>
    <w:rsid w:val="001D4344"/>
    <w:rsid w:val="001D4F6F"/>
    <w:rsid w:val="001D5DC5"/>
    <w:rsid w:val="001D5F85"/>
    <w:rsid w:val="001D7397"/>
    <w:rsid w:val="001E002D"/>
    <w:rsid w:val="001E0495"/>
    <w:rsid w:val="001E095E"/>
    <w:rsid w:val="001E09FB"/>
    <w:rsid w:val="001E0FF1"/>
    <w:rsid w:val="001E2E97"/>
    <w:rsid w:val="001E76A0"/>
    <w:rsid w:val="001E79F3"/>
    <w:rsid w:val="001F0B5D"/>
    <w:rsid w:val="001F0D8B"/>
    <w:rsid w:val="001F1BAF"/>
    <w:rsid w:val="001F1FEA"/>
    <w:rsid w:val="001F3F43"/>
    <w:rsid w:val="001F51BB"/>
    <w:rsid w:val="001F5793"/>
    <w:rsid w:val="001F5971"/>
    <w:rsid w:val="001F5F50"/>
    <w:rsid w:val="001F65E2"/>
    <w:rsid w:val="001F66C2"/>
    <w:rsid w:val="001F676C"/>
    <w:rsid w:val="001F6AE9"/>
    <w:rsid w:val="001F6EC3"/>
    <w:rsid w:val="001F6FF4"/>
    <w:rsid w:val="001F751E"/>
    <w:rsid w:val="0020072D"/>
    <w:rsid w:val="002019A9"/>
    <w:rsid w:val="00203D4B"/>
    <w:rsid w:val="00204344"/>
    <w:rsid w:val="0020469C"/>
    <w:rsid w:val="002057B8"/>
    <w:rsid w:val="00206AD6"/>
    <w:rsid w:val="00207FDC"/>
    <w:rsid w:val="00214086"/>
    <w:rsid w:val="002158A5"/>
    <w:rsid w:val="002167C8"/>
    <w:rsid w:val="00216C07"/>
    <w:rsid w:val="0022002E"/>
    <w:rsid w:val="002208D4"/>
    <w:rsid w:val="00220E6D"/>
    <w:rsid w:val="002213F0"/>
    <w:rsid w:val="00221B0B"/>
    <w:rsid w:val="00221EA1"/>
    <w:rsid w:val="00222E0B"/>
    <w:rsid w:val="00224E92"/>
    <w:rsid w:val="00225B3E"/>
    <w:rsid w:val="00230045"/>
    <w:rsid w:val="0023098B"/>
    <w:rsid w:val="00231973"/>
    <w:rsid w:val="00232239"/>
    <w:rsid w:val="002324DF"/>
    <w:rsid w:val="00233F9E"/>
    <w:rsid w:val="0023431D"/>
    <w:rsid w:val="002344B9"/>
    <w:rsid w:val="00234555"/>
    <w:rsid w:val="0023465D"/>
    <w:rsid w:val="00234961"/>
    <w:rsid w:val="00234F12"/>
    <w:rsid w:val="0023589C"/>
    <w:rsid w:val="002364F0"/>
    <w:rsid w:val="00236D3B"/>
    <w:rsid w:val="00241C1F"/>
    <w:rsid w:val="002420C9"/>
    <w:rsid w:val="002425AE"/>
    <w:rsid w:val="00242F22"/>
    <w:rsid w:val="002435A7"/>
    <w:rsid w:val="0024372B"/>
    <w:rsid w:val="002443E2"/>
    <w:rsid w:val="002462FE"/>
    <w:rsid w:val="0024654E"/>
    <w:rsid w:val="00246A2A"/>
    <w:rsid w:val="002479A2"/>
    <w:rsid w:val="00247ABC"/>
    <w:rsid w:val="00252095"/>
    <w:rsid w:val="002536D8"/>
    <w:rsid w:val="00253756"/>
    <w:rsid w:val="0025448E"/>
    <w:rsid w:val="00255E0D"/>
    <w:rsid w:val="00255EB6"/>
    <w:rsid w:val="002572B3"/>
    <w:rsid w:val="00260376"/>
    <w:rsid w:val="002612EA"/>
    <w:rsid w:val="00262B07"/>
    <w:rsid w:val="00263ADF"/>
    <w:rsid w:val="00263DD9"/>
    <w:rsid w:val="00264E27"/>
    <w:rsid w:val="00264FB3"/>
    <w:rsid w:val="002703BB"/>
    <w:rsid w:val="00270D1B"/>
    <w:rsid w:val="002710E8"/>
    <w:rsid w:val="002714D4"/>
    <w:rsid w:val="00271B0C"/>
    <w:rsid w:val="00271F1A"/>
    <w:rsid w:val="002732F7"/>
    <w:rsid w:val="00273CCE"/>
    <w:rsid w:val="00273DC0"/>
    <w:rsid w:val="00274080"/>
    <w:rsid w:val="0027594B"/>
    <w:rsid w:val="00275F62"/>
    <w:rsid w:val="002770B7"/>
    <w:rsid w:val="0027727C"/>
    <w:rsid w:val="002776BC"/>
    <w:rsid w:val="00277E98"/>
    <w:rsid w:val="0028020E"/>
    <w:rsid w:val="002804D2"/>
    <w:rsid w:val="00280B37"/>
    <w:rsid w:val="00280B61"/>
    <w:rsid w:val="00282AD4"/>
    <w:rsid w:val="00283A9D"/>
    <w:rsid w:val="00283CFD"/>
    <w:rsid w:val="00283FE6"/>
    <w:rsid w:val="0028427B"/>
    <w:rsid w:val="00284C67"/>
    <w:rsid w:val="00284F1F"/>
    <w:rsid w:val="00285A7F"/>
    <w:rsid w:val="00286279"/>
    <w:rsid w:val="00287126"/>
    <w:rsid w:val="002901F7"/>
    <w:rsid w:val="0029047D"/>
    <w:rsid w:val="00290F3B"/>
    <w:rsid w:val="002912CC"/>
    <w:rsid w:val="00291643"/>
    <w:rsid w:val="002916AD"/>
    <w:rsid w:val="00291A9D"/>
    <w:rsid w:val="002920FE"/>
    <w:rsid w:val="002922F1"/>
    <w:rsid w:val="00293BCE"/>
    <w:rsid w:val="002946B7"/>
    <w:rsid w:val="00296126"/>
    <w:rsid w:val="00296699"/>
    <w:rsid w:val="00297785"/>
    <w:rsid w:val="00297984"/>
    <w:rsid w:val="002A00A1"/>
    <w:rsid w:val="002A22FF"/>
    <w:rsid w:val="002A271A"/>
    <w:rsid w:val="002A2CF2"/>
    <w:rsid w:val="002A3EA4"/>
    <w:rsid w:val="002A4192"/>
    <w:rsid w:val="002A4A6C"/>
    <w:rsid w:val="002A4D34"/>
    <w:rsid w:val="002A5142"/>
    <w:rsid w:val="002A6E74"/>
    <w:rsid w:val="002B052D"/>
    <w:rsid w:val="002B0D5A"/>
    <w:rsid w:val="002B0DF4"/>
    <w:rsid w:val="002B1888"/>
    <w:rsid w:val="002B18B5"/>
    <w:rsid w:val="002B2100"/>
    <w:rsid w:val="002B357F"/>
    <w:rsid w:val="002B585B"/>
    <w:rsid w:val="002B5E34"/>
    <w:rsid w:val="002B6EFA"/>
    <w:rsid w:val="002C16C7"/>
    <w:rsid w:val="002C1A26"/>
    <w:rsid w:val="002C2078"/>
    <w:rsid w:val="002C4462"/>
    <w:rsid w:val="002C469F"/>
    <w:rsid w:val="002C4830"/>
    <w:rsid w:val="002C49B7"/>
    <w:rsid w:val="002C4B6B"/>
    <w:rsid w:val="002C4F68"/>
    <w:rsid w:val="002C5360"/>
    <w:rsid w:val="002C5603"/>
    <w:rsid w:val="002C599F"/>
    <w:rsid w:val="002C5ACC"/>
    <w:rsid w:val="002C6347"/>
    <w:rsid w:val="002C6507"/>
    <w:rsid w:val="002C69B0"/>
    <w:rsid w:val="002C7B5F"/>
    <w:rsid w:val="002D13B9"/>
    <w:rsid w:val="002D209F"/>
    <w:rsid w:val="002D475F"/>
    <w:rsid w:val="002D5039"/>
    <w:rsid w:val="002D5124"/>
    <w:rsid w:val="002D6814"/>
    <w:rsid w:val="002D6EEB"/>
    <w:rsid w:val="002E01E7"/>
    <w:rsid w:val="002E0BD7"/>
    <w:rsid w:val="002E36BC"/>
    <w:rsid w:val="002E3804"/>
    <w:rsid w:val="002E3D96"/>
    <w:rsid w:val="002E48C7"/>
    <w:rsid w:val="002E550A"/>
    <w:rsid w:val="002E6A7F"/>
    <w:rsid w:val="002F02ED"/>
    <w:rsid w:val="002F0930"/>
    <w:rsid w:val="002F0F11"/>
    <w:rsid w:val="002F19A5"/>
    <w:rsid w:val="002F1ACE"/>
    <w:rsid w:val="002F2048"/>
    <w:rsid w:val="002F27E3"/>
    <w:rsid w:val="002F369B"/>
    <w:rsid w:val="002F692D"/>
    <w:rsid w:val="002F759E"/>
    <w:rsid w:val="002F7CF9"/>
    <w:rsid w:val="00300366"/>
    <w:rsid w:val="0030221E"/>
    <w:rsid w:val="00303206"/>
    <w:rsid w:val="003043C5"/>
    <w:rsid w:val="00304E6E"/>
    <w:rsid w:val="00305702"/>
    <w:rsid w:val="003062DC"/>
    <w:rsid w:val="0030666C"/>
    <w:rsid w:val="00307433"/>
    <w:rsid w:val="0030754D"/>
    <w:rsid w:val="003076F7"/>
    <w:rsid w:val="00307703"/>
    <w:rsid w:val="00307B3A"/>
    <w:rsid w:val="003112D8"/>
    <w:rsid w:val="00311761"/>
    <w:rsid w:val="00312702"/>
    <w:rsid w:val="00313459"/>
    <w:rsid w:val="00314316"/>
    <w:rsid w:val="00314512"/>
    <w:rsid w:val="00314879"/>
    <w:rsid w:val="0031533F"/>
    <w:rsid w:val="003155A7"/>
    <w:rsid w:val="00315901"/>
    <w:rsid w:val="00315FE0"/>
    <w:rsid w:val="0031734C"/>
    <w:rsid w:val="00317725"/>
    <w:rsid w:val="003178E9"/>
    <w:rsid w:val="003205E7"/>
    <w:rsid w:val="00320AAC"/>
    <w:rsid w:val="003218A6"/>
    <w:rsid w:val="003219F7"/>
    <w:rsid w:val="003221DB"/>
    <w:rsid w:val="003228DA"/>
    <w:rsid w:val="00322F2D"/>
    <w:rsid w:val="00323A30"/>
    <w:rsid w:val="00324846"/>
    <w:rsid w:val="00325198"/>
    <w:rsid w:val="003251C0"/>
    <w:rsid w:val="00325486"/>
    <w:rsid w:val="00325C62"/>
    <w:rsid w:val="0032668E"/>
    <w:rsid w:val="00326A17"/>
    <w:rsid w:val="00327CFF"/>
    <w:rsid w:val="0033046F"/>
    <w:rsid w:val="00331663"/>
    <w:rsid w:val="0033206D"/>
    <w:rsid w:val="00333DDD"/>
    <w:rsid w:val="00334402"/>
    <w:rsid w:val="003346B2"/>
    <w:rsid w:val="00335033"/>
    <w:rsid w:val="00336F17"/>
    <w:rsid w:val="0033757E"/>
    <w:rsid w:val="00343B1C"/>
    <w:rsid w:val="0034428D"/>
    <w:rsid w:val="003460A9"/>
    <w:rsid w:val="003464D6"/>
    <w:rsid w:val="003468C9"/>
    <w:rsid w:val="00346E96"/>
    <w:rsid w:val="003472E8"/>
    <w:rsid w:val="003477D8"/>
    <w:rsid w:val="003513D1"/>
    <w:rsid w:val="00351880"/>
    <w:rsid w:val="00351DF5"/>
    <w:rsid w:val="003529A5"/>
    <w:rsid w:val="00353558"/>
    <w:rsid w:val="0035482A"/>
    <w:rsid w:val="00354AD6"/>
    <w:rsid w:val="00354F49"/>
    <w:rsid w:val="00355183"/>
    <w:rsid w:val="00355676"/>
    <w:rsid w:val="003557A7"/>
    <w:rsid w:val="00355A2B"/>
    <w:rsid w:val="00355C0F"/>
    <w:rsid w:val="003562A2"/>
    <w:rsid w:val="00356C06"/>
    <w:rsid w:val="003574D4"/>
    <w:rsid w:val="003575F4"/>
    <w:rsid w:val="00360158"/>
    <w:rsid w:val="003619F2"/>
    <w:rsid w:val="0036219C"/>
    <w:rsid w:val="00363F7D"/>
    <w:rsid w:val="0036476C"/>
    <w:rsid w:val="00365636"/>
    <w:rsid w:val="00365820"/>
    <w:rsid w:val="00365BDD"/>
    <w:rsid w:val="003664EC"/>
    <w:rsid w:val="003664EF"/>
    <w:rsid w:val="003668B8"/>
    <w:rsid w:val="00366957"/>
    <w:rsid w:val="00366DBF"/>
    <w:rsid w:val="00370083"/>
    <w:rsid w:val="00370878"/>
    <w:rsid w:val="0037144D"/>
    <w:rsid w:val="0037150D"/>
    <w:rsid w:val="00371C4A"/>
    <w:rsid w:val="00373FA9"/>
    <w:rsid w:val="00376E53"/>
    <w:rsid w:val="003770AA"/>
    <w:rsid w:val="00377EF0"/>
    <w:rsid w:val="00377F6C"/>
    <w:rsid w:val="003801F6"/>
    <w:rsid w:val="0038052F"/>
    <w:rsid w:val="00380985"/>
    <w:rsid w:val="00381799"/>
    <w:rsid w:val="00381BC5"/>
    <w:rsid w:val="003821A4"/>
    <w:rsid w:val="00382678"/>
    <w:rsid w:val="00382E39"/>
    <w:rsid w:val="00383519"/>
    <w:rsid w:val="0038519B"/>
    <w:rsid w:val="00385360"/>
    <w:rsid w:val="00386DD0"/>
    <w:rsid w:val="00387B56"/>
    <w:rsid w:val="00387E79"/>
    <w:rsid w:val="00390B9D"/>
    <w:rsid w:val="00391EBE"/>
    <w:rsid w:val="003955F7"/>
    <w:rsid w:val="003956E8"/>
    <w:rsid w:val="003966EA"/>
    <w:rsid w:val="00397761"/>
    <w:rsid w:val="003A088F"/>
    <w:rsid w:val="003A2158"/>
    <w:rsid w:val="003A2CDB"/>
    <w:rsid w:val="003A3012"/>
    <w:rsid w:val="003A3637"/>
    <w:rsid w:val="003A3899"/>
    <w:rsid w:val="003A3A6F"/>
    <w:rsid w:val="003A4B71"/>
    <w:rsid w:val="003A4E3A"/>
    <w:rsid w:val="003A5B34"/>
    <w:rsid w:val="003A5B4D"/>
    <w:rsid w:val="003A5ED6"/>
    <w:rsid w:val="003A7414"/>
    <w:rsid w:val="003B15CA"/>
    <w:rsid w:val="003B5845"/>
    <w:rsid w:val="003B58A7"/>
    <w:rsid w:val="003B5B8A"/>
    <w:rsid w:val="003B65D4"/>
    <w:rsid w:val="003B6BCA"/>
    <w:rsid w:val="003C058E"/>
    <w:rsid w:val="003C05B5"/>
    <w:rsid w:val="003C097D"/>
    <w:rsid w:val="003C0D60"/>
    <w:rsid w:val="003C13F2"/>
    <w:rsid w:val="003C1A0C"/>
    <w:rsid w:val="003C214E"/>
    <w:rsid w:val="003C2222"/>
    <w:rsid w:val="003C24D0"/>
    <w:rsid w:val="003C3DAC"/>
    <w:rsid w:val="003C554F"/>
    <w:rsid w:val="003D034B"/>
    <w:rsid w:val="003D0A7B"/>
    <w:rsid w:val="003D0C25"/>
    <w:rsid w:val="003D31F4"/>
    <w:rsid w:val="003D48AD"/>
    <w:rsid w:val="003D546B"/>
    <w:rsid w:val="003D5DA0"/>
    <w:rsid w:val="003D5ECC"/>
    <w:rsid w:val="003D61B1"/>
    <w:rsid w:val="003D639B"/>
    <w:rsid w:val="003D6577"/>
    <w:rsid w:val="003D6677"/>
    <w:rsid w:val="003D6A17"/>
    <w:rsid w:val="003D743A"/>
    <w:rsid w:val="003D7822"/>
    <w:rsid w:val="003D7BD1"/>
    <w:rsid w:val="003E0393"/>
    <w:rsid w:val="003E09D1"/>
    <w:rsid w:val="003E24F4"/>
    <w:rsid w:val="003E320D"/>
    <w:rsid w:val="003E371E"/>
    <w:rsid w:val="003E48E8"/>
    <w:rsid w:val="003E5467"/>
    <w:rsid w:val="003E6083"/>
    <w:rsid w:val="003E6594"/>
    <w:rsid w:val="003E6B7F"/>
    <w:rsid w:val="003E74D0"/>
    <w:rsid w:val="003F044B"/>
    <w:rsid w:val="003F0CB2"/>
    <w:rsid w:val="003F27D0"/>
    <w:rsid w:val="003F2844"/>
    <w:rsid w:val="003F3546"/>
    <w:rsid w:val="003F4683"/>
    <w:rsid w:val="003F520C"/>
    <w:rsid w:val="003F5212"/>
    <w:rsid w:val="003F5766"/>
    <w:rsid w:val="003F70CD"/>
    <w:rsid w:val="004002D6"/>
    <w:rsid w:val="004010F6"/>
    <w:rsid w:val="00401127"/>
    <w:rsid w:val="0040149C"/>
    <w:rsid w:val="00401598"/>
    <w:rsid w:val="004018C9"/>
    <w:rsid w:val="0040198B"/>
    <w:rsid w:val="00401B56"/>
    <w:rsid w:val="00401DD9"/>
    <w:rsid w:val="00402327"/>
    <w:rsid w:val="00402784"/>
    <w:rsid w:val="004029A7"/>
    <w:rsid w:val="004033B3"/>
    <w:rsid w:val="0040377B"/>
    <w:rsid w:val="00404006"/>
    <w:rsid w:val="00404B0C"/>
    <w:rsid w:val="00405398"/>
    <w:rsid w:val="0040637C"/>
    <w:rsid w:val="00407F65"/>
    <w:rsid w:val="00410782"/>
    <w:rsid w:val="00410792"/>
    <w:rsid w:val="004119FF"/>
    <w:rsid w:val="0041238A"/>
    <w:rsid w:val="0041248C"/>
    <w:rsid w:val="00414478"/>
    <w:rsid w:val="004167D0"/>
    <w:rsid w:val="00417F3B"/>
    <w:rsid w:val="00420C15"/>
    <w:rsid w:val="0042100A"/>
    <w:rsid w:val="00422C33"/>
    <w:rsid w:val="00423912"/>
    <w:rsid w:val="004249D6"/>
    <w:rsid w:val="00424EE2"/>
    <w:rsid w:val="004258D5"/>
    <w:rsid w:val="0042592E"/>
    <w:rsid w:val="004277E2"/>
    <w:rsid w:val="0043086D"/>
    <w:rsid w:val="00430BE4"/>
    <w:rsid w:val="0043123C"/>
    <w:rsid w:val="00431B5A"/>
    <w:rsid w:val="004324FF"/>
    <w:rsid w:val="00433E9F"/>
    <w:rsid w:val="00436E7F"/>
    <w:rsid w:val="0043725F"/>
    <w:rsid w:val="00440829"/>
    <w:rsid w:val="0044117E"/>
    <w:rsid w:val="00443217"/>
    <w:rsid w:val="00443635"/>
    <w:rsid w:val="00444071"/>
    <w:rsid w:val="00445543"/>
    <w:rsid w:val="00446598"/>
    <w:rsid w:val="004471C8"/>
    <w:rsid w:val="004504BA"/>
    <w:rsid w:val="00451394"/>
    <w:rsid w:val="00451411"/>
    <w:rsid w:val="00455150"/>
    <w:rsid w:val="004553B4"/>
    <w:rsid w:val="00456073"/>
    <w:rsid w:val="0045638F"/>
    <w:rsid w:val="004565DB"/>
    <w:rsid w:val="004574A1"/>
    <w:rsid w:val="00457A4D"/>
    <w:rsid w:val="00457AB9"/>
    <w:rsid w:val="00460442"/>
    <w:rsid w:val="00460CC7"/>
    <w:rsid w:val="00461197"/>
    <w:rsid w:val="0046259D"/>
    <w:rsid w:val="00464281"/>
    <w:rsid w:val="00464E3A"/>
    <w:rsid w:val="00465687"/>
    <w:rsid w:val="004673B5"/>
    <w:rsid w:val="0047241D"/>
    <w:rsid w:val="004735A9"/>
    <w:rsid w:val="00473939"/>
    <w:rsid w:val="00473CE6"/>
    <w:rsid w:val="004754AA"/>
    <w:rsid w:val="004761DD"/>
    <w:rsid w:val="0047630F"/>
    <w:rsid w:val="004766CC"/>
    <w:rsid w:val="0048113A"/>
    <w:rsid w:val="004815D7"/>
    <w:rsid w:val="00481A82"/>
    <w:rsid w:val="00482D6F"/>
    <w:rsid w:val="004846B3"/>
    <w:rsid w:val="0048505E"/>
    <w:rsid w:val="004907DB"/>
    <w:rsid w:val="00490ABC"/>
    <w:rsid w:val="00490CC5"/>
    <w:rsid w:val="00492BD3"/>
    <w:rsid w:val="00493064"/>
    <w:rsid w:val="00493461"/>
    <w:rsid w:val="0049386B"/>
    <w:rsid w:val="004940C0"/>
    <w:rsid w:val="004944A2"/>
    <w:rsid w:val="00494861"/>
    <w:rsid w:val="00495064"/>
    <w:rsid w:val="0049518A"/>
    <w:rsid w:val="0049657B"/>
    <w:rsid w:val="00497441"/>
    <w:rsid w:val="004A1653"/>
    <w:rsid w:val="004A1858"/>
    <w:rsid w:val="004A2877"/>
    <w:rsid w:val="004A2E05"/>
    <w:rsid w:val="004A2F3C"/>
    <w:rsid w:val="004A3B5A"/>
    <w:rsid w:val="004A40FF"/>
    <w:rsid w:val="004A4683"/>
    <w:rsid w:val="004A4E3A"/>
    <w:rsid w:val="004A6CB5"/>
    <w:rsid w:val="004A721D"/>
    <w:rsid w:val="004B0DC1"/>
    <w:rsid w:val="004B169B"/>
    <w:rsid w:val="004B272E"/>
    <w:rsid w:val="004B3004"/>
    <w:rsid w:val="004B3340"/>
    <w:rsid w:val="004B3AD1"/>
    <w:rsid w:val="004B468E"/>
    <w:rsid w:val="004B4C82"/>
    <w:rsid w:val="004B6223"/>
    <w:rsid w:val="004B622C"/>
    <w:rsid w:val="004B70BD"/>
    <w:rsid w:val="004B7C72"/>
    <w:rsid w:val="004C083B"/>
    <w:rsid w:val="004C1696"/>
    <w:rsid w:val="004C1E6C"/>
    <w:rsid w:val="004C3852"/>
    <w:rsid w:val="004C54FF"/>
    <w:rsid w:val="004C5AD5"/>
    <w:rsid w:val="004C60C7"/>
    <w:rsid w:val="004C649F"/>
    <w:rsid w:val="004D0536"/>
    <w:rsid w:val="004D1314"/>
    <w:rsid w:val="004D1A97"/>
    <w:rsid w:val="004D1DB1"/>
    <w:rsid w:val="004D227A"/>
    <w:rsid w:val="004D36C5"/>
    <w:rsid w:val="004D3EBE"/>
    <w:rsid w:val="004D4832"/>
    <w:rsid w:val="004D511A"/>
    <w:rsid w:val="004D5884"/>
    <w:rsid w:val="004D68F0"/>
    <w:rsid w:val="004D6B7E"/>
    <w:rsid w:val="004D6E29"/>
    <w:rsid w:val="004D7A44"/>
    <w:rsid w:val="004E0952"/>
    <w:rsid w:val="004E2679"/>
    <w:rsid w:val="004E280F"/>
    <w:rsid w:val="004E2D28"/>
    <w:rsid w:val="004E32DE"/>
    <w:rsid w:val="004E36FB"/>
    <w:rsid w:val="004E3718"/>
    <w:rsid w:val="004E3F80"/>
    <w:rsid w:val="004E49D3"/>
    <w:rsid w:val="004E5ABC"/>
    <w:rsid w:val="004E6601"/>
    <w:rsid w:val="004E6BBE"/>
    <w:rsid w:val="004E71FC"/>
    <w:rsid w:val="004E7205"/>
    <w:rsid w:val="004E792B"/>
    <w:rsid w:val="004F05FE"/>
    <w:rsid w:val="004F0B06"/>
    <w:rsid w:val="004F118C"/>
    <w:rsid w:val="004F13D1"/>
    <w:rsid w:val="004F32C9"/>
    <w:rsid w:val="004F3C05"/>
    <w:rsid w:val="004F4B7D"/>
    <w:rsid w:val="004F57E5"/>
    <w:rsid w:val="004F6A73"/>
    <w:rsid w:val="00500292"/>
    <w:rsid w:val="005007D1"/>
    <w:rsid w:val="00501D3C"/>
    <w:rsid w:val="005021D3"/>
    <w:rsid w:val="0050221D"/>
    <w:rsid w:val="005024CF"/>
    <w:rsid w:val="0050323C"/>
    <w:rsid w:val="005034A9"/>
    <w:rsid w:val="00503FF9"/>
    <w:rsid w:val="00505AB8"/>
    <w:rsid w:val="005062C1"/>
    <w:rsid w:val="00506E6D"/>
    <w:rsid w:val="00511255"/>
    <w:rsid w:val="00511955"/>
    <w:rsid w:val="00512CE2"/>
    <w:rsid w:val="00513444"/>
    <w:rsid w:val="005158F8"/>
    <w:rsid w:val="00515D4C"/>
    <w:rsid w:val="00516E71"/>
    <w:rsid w:val="00517213"/>
    <w:rsid w:val="00517D5C"/>
    <w:rsid w:val="00517E0D"/>
    <w:rsid w:val="0052062C"/>
    <w:rsid w:val="0052093C"/>
    <w:rsid w:val="00520E78"/>
    <w:rsid w:val="0052111D"/>
    <w:rsid w:val="00521C53"/>
    <w:rsid w:val="0052231F"/>
    <w:rsid w:val="0052255B"/>
    <w:rsid w:val="00522B11"/>
    <w:rsid w:val="005251A3"/>
    <w:rsid w:val="00525C28"/>
    <w:rsid w:val="00526433"/>
    <w:rsid w:val="00526A63"/>
    <w:rsid w:val="00526B0C"/>
    <w:rsid w:val="005277A0"/>
    <w:rsid w:val="00527D5E"/>
    <w:rsid w:val="005319A2"/>
    <w:rsid w:val="0053222C"/>
    <w:rsid w:val="00532393"/>
    <w:rsid w:val="00534C44"/>
    <w:rsid w:val="00534F2F"/>
    <w:rsid w:val="0053643C"/>
    <w:rsid w:val="0054223A"/>
    <w:rsid w:val="00543FA0"/>
    <w:rsid w:val="00544EA8"/>
    <w:rsid w:val="00545740"/>
    <w:rsid w:val="00545C68"/>
    <w:rsid w:val="00545CEB"/>
    <w:rsid w:val="00546062"/>
    <w:rsid w:val="005472BB"/>
    <w:rsid w:val="00547443"/>
    <w:rsid w:val="005501CC"/>
    <w:rsid w:val="00551A60"/>
    <w:rsid w:val="00552CEF"/>
    <w:rsid w:val="00552FA9"/>
    <w:rsid w:val="005567D9"/>
    <w:rsid w:val="00557E59"/>
    <w:rsid w:val="00560FA0"/>
    <w:rsid w:val="00562088"/>
    <w:rsid w:val="00562263"/>
    <w:rsid w:val="005624E4"/>
    <w:rsid w:val="005625D2"/>
    <w:rsid w:val="00562C8B"/>
    <w:rsid w:val="00563E8A"/>
    <w:rsid w:val="00564101"/>
    <w:rsid w:val="00564AB1"/>
    <w:rsid w:val="00564B0E"/>
    <w:rsid w:val="005665A3"/>
    <w:rsid w:val="005668A1"/>
    <w:rsid w:val="00571601"/>
    <w:rsid w:val="00571F32"/>
    <w:rsid w:val="00572246"/>
    <w:rsid w:val="005739A0"/>
    <w:rsid w:val="0057415D"/>
    <w:rsid w:val="005751F4"/>
    <w:rsid w:val="005760A9"/>
    <w:rsid w:val="005763EC"/>
    <w:rsid w:val="0057660D"/>
    <w:rsid w:val="00576A20"/>
    <w:rsid w:val="00576CA0"/>
    <w:rsid w:val="00576E7A"/>
    <w:rsid w:val="0057745B"/>
    <w:rsid w:val="00577A14"/>
    <w:rsid w:val="00580A40"/>
    <w:rsid w:val="00582352"/>
    <w:rsid w:val="00582C30"/>
    <w:rsid w:val="00582F3C"/>
    <w:rsid w:val="00583948"/>
    <w:rsid w:val="0058530D"/>
    <w:rsid w:val="00585A64"/>
    <w:rsid w:val="00585BCA"/>
    <w:rsid w:val="00586314"/>
    <w:rsid w:val="005863D6"/>
    <w:rsid w:val="00586E08"/>
    <w:rsid w:val="00587007"/>
    <w:rsid w:val="00587222"/>
    <w:rsid w:val="00587317"/>
    <w:rsid w:val="005875C2"/>
    <w:rsid w:val="00587CE6"/>
    <w:rsid w:val="005900C6"/>
    <w:rsid w:val="0059092B"/>
    <w:rsid w:val="00590C8A"/>
    <w:rsid w:val="0059136E"/>
    <w:rsid w:val="00591CBC"/>
    <w:rsid w:val="00591EAD"/>
    <w:rsid w:val="005928EF"/>
    <w:rsid w:val="00593481"/>
    <w:rsid w:val="00593DAA"/>
    <w:rsid w:val="00594464"/>
    <w:rsid w:val="005975E5"/>
    <w:rsid w:val="005A0A93"/>
    <w:rsid w:val="005A0BAE"/>
    <w:rsid w:val="005A10FA"/>
    <w:rsid w:val="005A27F5"/>
    <w:rsid w:val="005A3545"/>
    <w:rsid w:val="005A44C0"/>
    <w:rsid w:val="005A45F1"/>
    <w:rsid w:val="005A7E0A"/>
    <w:rsid w:val="005B074E"/>
    <w:rsid w:val="005B11F2"/>
    <w:rsid w:val="005B1379"/>
    <w:rsid w:val="005B3B18"/>
    <w:rsid w:val="005B4B2A"/>
    <w:rsid w:val="005B50DB"/>
    <w:rsid w:val="005B53D2"/>
    <w:rsid w:val="005B56A6"/>
    <w:rsid w:val="005B5CFF"/>
    <w:rsid w:val="005B7757"/>
    <w:rsid w:val="005B7F1F"/>
    <w:rsid w:val="005C01F2"/>
    <w:rsid w:val="005C0994"/>
    <w:rsid w:val="005C0B7E"/>
    <w:rsid w:val="005C10FE"/>
    <w:rsid w:val="005C2B93"/>
    <w:rsid w:val="005C31D3"/>
    <w:rsid w:val="005C3ADC"/>
    <w:rsid w:val="005C4EA1"/>
    <w:rsid w:val="005C5640"/>
    <w:rsid w:val="005C5F02"/>
    <w:rsid w:val="005C75A0"/>
    <w:rsid w:val="005D0234"/>
    <w:rsid w:val="005D0469"/>
    <w:rsid w:val="005D20B4"/>
    <w:rsid w:val="005D241B"/>
    <w:rsid w:val="005D2FDC"/>
    <w:rsid w:val="005D3519"/>
    <w:rsid w:val="005D5568"/>
    <w:rsid w:val="005D56D8"/>
    <w:rsid w:val="005D5808"/>
    <w:rsid w:val="005D7720"/>
    <w:rsid w:val="005E07B8"/>
    <w:rsid w:val="005E169E"/>
    <w:rsid w:val="005E16E1"/>
    <w:rsid w:val="005E1999"/>
    <w:rsid w:val="005E1CD2"/>
    <w:rsid w:val="005E27FE"/>
    <w:rsid w:val="005E2F9C"/>
    <w:rsid w:val="005E30D0"/>
    <w:rsid w:val="005E43C0"/>
    <w:rsid w:val="005E5251"/>
    <w:rsid w:val="005E5702"/>
    <w:rsid w:val="005E6E52"/>
    <w:rsid w:val="005E6F44"/>
    <w:rsid w:val="005F24A2"/>
    <w:rsid w:val="005F2715"/>
    <w:rsid w:val="005F2DBA"/>
    <w:rsid w:val="005F4120"/>
    <w:rsid w:val="005F457B"/>
    <w:rsid w:val="005F5230"/>
    <w:rsid w:val="005F5C88"/>
    <w:rsid w:val="005F5CE5"/>
    <w:rsid w:val="005F6AF5"/>
    <w:rsid w:val="005F6DA3"/>
    <w:rsid w:val="006003CF"/>
    <w:rsid w:val="00601795"/>
    <w:rsid w:val="00604310"/>
    <w:rsid w:val="00604AF0"/>
    <w:rsid w:val="00604B1F"/>
    <w:rsid w:val="00604B2E"/>
    <w:rsid w:val="00605C18"/>
    <w:rsid w:val="00607A30"/>
    <w:rsid w:val="00607EE6"/>
    <w:rsid w:val="006105D9"/>
    <w:rsid w:val="0061068D"/>
    <w:rsid w:val="006116BC"/>
    <w:rsid w:val="00611BC7"/>
    <w:rsid w:val="00611E24"/>
    <w:rsid w:val="00611E6B"/>
    <w:rsid w:val="00612B0A"/>
    <w:rsid w:val="00612FEC"/>
    <w:rsid w:val="00613069"/>
    <w:rsid w:val="00613FD0"/>
    <w:rsid w:val="00614754"/>
    <w:rsid w:val="006155FE"/>
    <w:rsid w:val="00616147"/>
    <w:rsid w:val="00616371"/>
    <w:rsid w:val="00616887"/>
    <w:rsid w:val="00616D96"/>
    <w:rsid w:val="00617289"/>
    <w:rsid w:val="006173C2"/>
    <w:rsid w:val="006177F7"/>
    <w:rsid w:val="006213FE"/>
    <w:rsid w:val="0062221F"/>
    <w:rsid w:val="00622781"/>
    <w:rsid w:val="00623C37"/>
    <w:rsid w:val="00623EF3"/>
    <w:rsid w:val="00624392"/>
    <w:rsid w:val="00624CE0"/>
    <w:rsid w:val="00625804"/>
    <w:rsid w:val="006259E7"/>
    <w:rsid w:val="00626F9E"/>
    <w:rsid w:val="00627802"/>
    <w:rsid w:val="00630321"/>
    <w:rsid w:val="00631DBC"/>
    <w:rsid w:val="006324E3"/>
    <w:rsid w:val="00634051"/>
    <w:rsid w:val="006340D2"/>
    <w:rsid w:val="0063412B"/>
    <w:rsid w:val="006349C4"/>
    <w:rsid w:val="00635CBC"/>
    <w:rsid w:val="006362DB"/>
    <w:rsid w:val="00637C6D"/>
    <w:rsid w:val="00640BFF"/>
    <w:rsid w:val="00641833"/>
    <w:rsid w:val="00641929"/>
    <w:rsid w:val="00641E17"/>
    <w:rsid w:val="00642682"/>
    <w:rsid w:val="00644B82"/>
    <w:rsid w:val="0064518E"/>
    <w:rsid w:val="006452B0"/>
    <w:rsid w:val="00647706"/>
    <w:rsid w:val="00647A07"/>
    <w:rsid w:val="006503BF"/>
    <w:rsid w:val="0065232E"/>
    <w:rsid w:val="00652730"/>
    <w:rsid w:val="006527AA"/>
    <w:rsid w:val="0065329B"/>
    <w:rsid w:val="00653A71"/>
    <w:rsid w:val="00654079"/>
    <w:rsid w:val="00654747"/>
    <w:rsid w:val="006555CB"/>
    <w:rsid w:val="0065621B"/>
    <w:rsid w:val="00660DF2"/>
    <w:rsid w:val="006612B9"/>
    <w:rsid w:val="00664023"/>
    <w:rsid w:val="0066434A"/>
    <w:rsid w:val="0066599A"/>
    <w:rsid w:val="00670499"/>
    <w:rsid w:val="006721DD"/>
    <w:rsid w:val="00673E52"/>
    <w:rsid w:val="00674512"/>
    <w:rsid w:val="00674927"/>
    <w:rsid w:val="00674B2A"/>
    <w:rsid w:val="00674E87"/>
    <w:rsid w:val="0067668B"/>
    <w:rsid w:val="00680FB4"/>
    <w:rsid w:val="006832C6"/>
    <w:rsid w:val="00684870"/>
    <w:rsid w:val="006850D4"/>
    <w:rsid w:val="00685D3B"/>
    <w:rsid w:val="00686A0E"/>
    <w:rsid w:val="006908B4"/>
    <w:rsid w:val="00691B07"/>
    <w:rsid w:val="006921D4"/>
    <w:rsid w:val="0069354E"/>
    <w:rsid w:val="006946AC"/>
    <w:rsid w:val="00694B01"/>
    <w:rsid w:val="00694B88"/>
    <w:rsid w:val="00694C73"/>
    <w:rsid w:val="00695E6A"/>
    <w:rsid w:val="0069621B"/>
    <w:rsid w:val="006A0BE0"/>
    <w:rsid w:val="006A12A4"/>
    <w:rsid w:val="006A17DE"/>
    <w:rsid w:val="006A18B5"/>
    <w:rsid w:val="006A4335"/>
    <w:rsid w:val="006A4ECF"/>
    <w:rsid w:val="006A5088"/>
    <w:rsid w:val="006A5626"/>
    <w:rsid w:val="006A6463"/>
    <w:rsid w:val="006A675B"/>
    <w:rsid w:val="006B0227"/>
    <w:rsid w:val="006B0561"/>
    <w:rsid w:val="006B19E7"/>
    <w:rsid w:val="006B1DFD"/>
    <w:rsid w:val="006B22C0"/>
    <w:rsid w:val="006B2CDA"/>
    <w:rsid w:val="006B39A6"/>
    <w:rsid w:val="006B4267"/>
    <w:rsid w:val="006B427E"/>
    <w:rsid w:val="006B63C3"/>
    <w:rsid w:val="006B7349"/>
    <w:rsid w:val="006B7DA3"/>
    <w:rsid w:val="006C03C0"/>
    <w:rsid w:val="006C0458"/>
    <w:rsid w:val="006C1C7C"/>
    <w:rsid w:val="006C247E"/>
    <w:rsid w:val="006C4816"/>
    <w:rsid w:val="006C4C9D"/>
    <w:rsid w:val="006C5970"/>
    <w:rsid w:val="006C6D32"/>
    <w:rsid w:val="006C6EE1"/>
    <w:rsid w:val="006C79D1"/>
    <w:rsid w:val="006D1905"/>
    <w:rsid w:val="006D2C70"/>
    <w:rsid w:val="006D2E6C"/>
    <w:rsid w:val="006D30EA"/>
    <w:rsid w:val="006D51D8"/>
    <w:rsid w:val="006D553A"/>
    <w:rsid w:val="006D7221"/>
    <w:rsid w:val="006E0157"/>
    <w:rsid w:val="006E120E"/>
    <w:rsid w:val="006E1336"/>
    <w:rsid w:val="006E20EE"/>
    <w:rsid w:val="006E23AC"/>
    <w:rsid w:val="006E23DB"/>
    <w:rsid w:val="006E2BC9"/>
    <w:rsid w:val="006E38B2"/>
    <w:rsid w:val="006E4885"/>
    <w:rsid w:val="006E49A6"/>
    <w:rsid w:val="006E5544"/>
    <w:rsid w:val="006E5A41"/>
    <w:rsid w:val="006E6239"/>
    <w:rsid w:val="006E6B08"/>
    <w:rsid w:val="006E7898"/>
    <w:rsid w:val="006E79AC"/>
    <w:rsid w:val="006E7AC8"/>
    <w:rsid w:val="006E7E01"/>
    <w:rsid w:val="006F080C"/>
    <w:rsid w:val="006F0E21"/>
    <w:rsid w:val="006F209E"/>
    <w:rsid w:val="006F2105"/>
    <w:rsid w:val="006F2E09"/>
    <w:rsid w:val="006F2F16"/>
    <w:rsid w:val="006F3AB3"/>
    <w:rsid w:val="006F3D14"/>
    <w:rsid w:val="006F3DFF"/>
    <w:rsid w:val="006F46F0"/>
    <w:rsid w:val="006F545F"/>
    <w:rsid w:val="006F5905"/>
    <w:rsid w:val="006F5BC2"/>
    <w:rsid w:val="006F6951"/>
    <w:rsid w:val="006F6BC1"/>
    <w:rsid w:val="0070042A"/>
    <w:rsid w:val="00700959"/>
    <w:rsid w:val="00702159"/>
    <w:rsid w:val="0070262D"/>
    <w:rsid w:val="007034FE"/>
    <w:rsid w:val="00703551"/>
    <w:rsid w:val="00703C34"/>
    <w:rsid w:val="00704833"/>
    <w:rsid w:val="00704FC5"/>
    <w:rsid w:val="007051D8"/>
    <w:rsid w:val="00705765"/>
    <w:rsid w:val="007059B8"/>
    <w:rsid w:val="00706B93"/>
    <w:rsid w:val="00706E49"/>
    <w:rsid w:val="00707131"/>
    <w:rsid w:val="0070750F"/>
    <w:rsid w:val="00707DAA"/>
    <w:rsid w:val="00710172"/>
    <w:rsid w:val="00710A3E"/>
    <w:rsid w:val="00710C94"/>
    <w:rsid w:val="00711FED"/>
    <w:rsid w:val="00712575"/>
    <w:rsid w:val="00712CD5"/>
    <w:rsid w:val="00712CDA"/>
    <w:rsid w:val="00712F67"/>
    <w:rsid w:val="007131BD"/>
    <w:rsid w:val="007135EE"/>
    <w:rsid w:val="00714B14"/>
    <w:rsid w:val="00715236"/>
    <w:rsid w:val="0071738E"/>
    <w:rsid w:val="007173B1"/>
    <w:rsid w:val="0071797F"/>
    <w:rsid w:val="00717A16"/>
    <w:rsid w:val="00717F75"/>
    <w:rsid w:val="0072030C"/>
    <w:rsid w:val="00720C3C"/>
    <w:rsid w:val="00721983"/>
    <w:rsid w:val="00721B4D"/>
    <w:rsid w:val="007223E2"/>
    <w:rsid w:val="00722A64"/>
    <w:rsid w:val="00722B63"/>
    <w:rsid w:val="00724C95"/>
    <w:rsid w:val="00725879"/>
    <w:rsid w:val="00726866"/>
    <w:rsid w:val="00726FA4"/>
    <w:rsid w:val="00727BF0"/>
    <w:rsid w:val="00727DE3"/>
    <w:rsid w:val="00727F94"/>
    <w:rsid w:val="007306D1"/>
    <w:rsid w:val="00730C81"/>
    <w:rsid w:val="00730CA8"/>
    <w:rsid w:val="00731738"/>
    <w:rsid w:val="007337EB"/>
    <w:rsid w:val="00733A63"/>
    <w:rsid w:val="00733C05"/>
    <w:rsid w:val="0073436D"/>
    <w:rsid w:val="00735ADB"/>
    <w:rsid w:val="007360F6"/>
    <w:rsid w:val="0073663B"/>
    <w:rsid w:val="00736DA2"/>
    <w:rsid w:val="00737A93"/>
    <w:rsid w:val="00737E16"/>
    <w:rsid w:val="00737F52"/>
    <w:rsid w:val="00740444"/>
    <w:rsid w:val="0074062B"/>
    <w:rsid w:val="00741B79"/>
    <w:rsid w:val="00741D28"/>
    <w:rsid w:val="00741E47"/>
    <w:rsid w:val="00743A4C"/>
    <w:rsid w:val="00743ABC"/>
    <w:rsid w:val="007443A7"/>
    <w:rsid w:val="0074448A"/>
    <w:rsid w:val="00745052"/>
    <w:rsid w:val="00745D18"/>
    <w:rsid w:val="00746592"/>
    <w:rsid w:val="0074757B"/>
    <w:rsid w:val="00747A65"/>
    <w:rsid w:val="007510FD"/>
    <w:rsid w:val="00751828"/>
    <w:rsid w:val="007522B1"/>
    <w:rsid w:val="007530B0"/>
    <w:rsid w:val="00753DB6"/>
    <w:rsid w:val="00755539"/>
    <w:rsid w:val="00755987"/>
    <w:rsid w:val="0075604C"/>
    <w:rsid w:val="00756251"/>
    <w:rsid w:val="00756CF4"/>
    <w:rsid w:val="00757798"/>
    <w:rsid w:val="00757DA3"/>
    <w:rsid w:val="0076195D"/>
    <w:rsid w:val="00761BCE"/>
    <w:rsid w:val="0076267A"/>
    <w:rsid w:val="00763119"/>
    <w:rsid w:val="00763882"/>
    <w:rsid w:val="007645F8"/>
    <w:rsid w:val="00764F36"/>
    <w:rsid w:val="007667CD"/>
    <w:rsid w:val="00770021"/>
    <w:rsid w:val="00770DE8"/>
    <w:rsid w:val="0077312E"/>
    <w:rsid w:val="0077493D"/>
    <w:rsid w:val="00774961"/>
    <w:rsid w:val="007755E5"/>
    <w:rsid w:val="007757A6"/>
    <w:rsid w:val="007760EB"/>
    <w:rsid w:val="007761C7"/>
    <w:rsid w:val="00776530"/>
    <w:rsid w:val="00777A1E"/>
    <w:rsid w:val="007808D7"/>
    <w:rsid w:val="0078099C"/>
    <w:rsid w:val="00781492"/>
    <w:rsid w:val="007816D7"/>
    <w:rsid w:val="007822C9"/>
    <w:rsid w:val="00784EDA"/>
    <w:rsid w:val="00785134"/>
    <w:rsid w:val="0078562E"/>
    <w:rsid w:val="00785636"/>
    <w:rsid w:val="0078571A"/>
    <w:rsid w:val="00786463"/>
    <w:rsid w:val="00786F04"/>
    <w:rsid w:val="007870A5"/>
    <w:rsid w:val="0078725D"/>
    <w:rsid w:val="007872E2"/>
    <w:rsid w:val="00790E24"/>
    <w:rsid w:val="00791A08"/>
    <w:rsid w:val="00791E8E"/>
    <w:rsid w:val="00791EB2"/>
    <w:rsid w:val="00792283"/>
    <w:rsid w:val="00792467"/>
    <w:rsid w:val="007924B9"/>
    <w:rsid w:val="00792B01"/>
    <w:rsid w:val="00792C3F"/>
    <w:rsid w:val="0079344D"/>
    <w:rsid w:val="00793971"/>
    <w:rsid w:val="00793E9A"/>
    <w:rsid w:val="00793F52"/>
    <w:rsid w:val="00794F66"/>
    <w:rsid w:val="00795365"/>
    <w:rsid w:val="00795EA4"/>
    <w:rsid w:val="0079667A"/>
    <w:rsid w:val="00796995"/>
    <w:rsid w:val="00796C3E"/>
    <w:rsid w:val="00797163"/>
    <w:rsid w:val="00797CCA"/>
    <w:rsid w:val="007A0109"/>
    <w:rsid w:val="007A1549"/>
    <w:rsid w:val="007A1559"/>
    <w:rsid w:val="007A188F"/>
    <w:rsid w:val="007A18C7"/>
    <w:rsid w:val="007A2367"/>
    <w:rsid w:val="007A3854"/>
    <w:rsid w:val="007A4066"/>
    <w:rsid w:val="007A4CDC"/>
    <w:rsid w:val="007A521E"/>
    <w:rsid w:val="007A52B1"/>
    <w:rsid w:val="007A5C7E"/>
    <w:rsid w:val="007A7044"/>
    <w:rsid w:val="007A7CF3"/>
    <w:rsid w:val="007B04EC"/>
    <w:rsid w:val="007B0BAC"/>
    <w:rsid w:val="007B1707"/>
    <w:rsid w:val="007B2500"/>
    <w:rsid w:val="007B2530"/>
    <w:rsid w:val="007B39A7"/>
    <w:rsid w:val="007B4A5D"/>
    <w:rsid w:val="007B57DC"/>
    <w:rsid w:val="007B59A0"/>
    <w:rsid w:val="007B5D22"/>
    <w:rsid w:val="007B6870"/>
    <w:rsid w:val="007B6A06"/>
    <w:rsid w:val="007B78DD"/>
    <w:rsid w:val="007C1E6D"/>
    <w:rsid w:val="007C41ED"/>
    <w:rsid w:val="007C55A7"/>
    <w:rsid w:val="007C6829"/>
    <w:rsid w:val="007C6C66"/>
    <w:rsid w:val="007C71E4"/>
    <w:rsid w:val="007C74A6"/>
    <w:rsid w:val="007C7561"/>
    <w:rsid w:val="007D00AA"/>
    <w:rsid w:val="007D1256"/>
    <w:rsid w:val="007D142E"/>
    <w:rsid w:val="007D1B86"/>
    <w:rsid w:val="007D1DD3"/>
    <w:rsid w:val="007D2540"/>
    <w:rsid w:val="007D2DA4"/>
    <w:rsid w:val="007D35B4"/>
    <w:rsid w:val="007D3D4E"/>
    <w:rsid w:val="007D4438"/>
    <w:rsid w:val="007D5B80"/>
    <w:rsid w:val="007D611A"/>
    <w:rsid w:val="007D61D6"/>
    <w:rsid w:val="007D74E7"/>
    <w:rsid w:val="007D7DD9"/>
    <w:rsid w:val="007E09B2"/>
    <w:rsid w:val="007E1B19"/>
    <w:rsid w:val="007E1C2A"/>
    <w:rsid w:val="007E1D13"/>
    <w:rsid w:val="007E343F"/>
    <w:rsid w:val="007E36A4"/>
    <w:rsid w:val="007E4870"/>
    <w:rsid w:val="007E6347"/>
    <w:rsid w:val="007E684E"/>
    <w:rsid w:val="007F0430"/>
    <w:rsid w:val="007F0530"/>
    <w:rsid w:val="007F07FC"/>
    <w:rsid w:val="007F1045"/>
    <w:rsid w:val="007F1065"/>
    <w:rsid w:val="007F2284"/>
    <w:rsid w:val="007F2631"/>
    <w:rsid w:val="007F2E00"/>
    <w:rsid w:val="007F32E4"/>
    <w:rsid w:val="007F3623"/>
    <w:rsid w:val="007F406F"/>
    <w:rsid w:val="007F5869"/>
    <w:rsid w:val="007F5D6F"/>
    <w:rsid w:val="00800CA9"/>
    <w:rsid w:val="00800D20"/>
    <w:rsid w:val="008012A3"/>
    <w:rsid w:val="00802DE1"/>
    <w:rsid w:val="008038D2"/>
    <w:rsid w:val="00804E79"/>
    <w:rsid w:val="008050AF"/>
    <w:rsid w:val="008050DB"/>
    <w:rsid w:val="0080622D"/>
    <w:rsid w:val="0080660A"/>
    <w:rsid w:val="00807A39"/>
    <w:rsid w:val="0081005A"/>
    <w:rsid w:val="008106C2"/>
    <w:rsid w:val="00811B6D"/>
    <w:rsid w:val="008125C6"/>
    <w:rsid w:val="00812C77"/>
    <w:rsid w:val="00812E64"/>
    <w:rsid w:val="00813705"/>
    <w:rsid w:val="00813826"/>
    <w:rsid w:val="0081619B"/>
    <w:rsid w:val="008162B5"/>
    <w:rsid w:val="008163CE"/>
    <w:rsid w:val="00816999"/>
    <w:rsid w:val="0081797A"/>
    <w:rsid w:val="0082162B"/>
    <w:rsid w:val="008224F2"/>
    <w:rsid w:val="00822BEE"/>
    <w:rsid w:val="00823518"/>
    <w:rsid w:val="00824245"/>
    <w:rsid w:val="00824B3C"/>
    <w:rsid w:val="00824F53"/>
    <w:rsid w:val="00825547"/>
    <w:rsid w:val="00826033"/>
    <w:rsid w:val="00827311"/>
    <w:rsid w:val="008276FE"/>
    <w:rsid w:val="008302F8"/>
    <w:rsid w:val="008305DE"/>
    <w:rsid w:val="00830882"/>
    <w:rsid w:val="00830C95"/>
    <w:rsid w:val="00832479"/>
    <w:rsid w:val="00832A67"/>
    <w:rsid w:val="00832F2A"/>
    <w:rsid w:val="00832F69"/>
    <w:rsid w:val="00834294"/>
    <w:rsid w:val="00834673"/>
    <w:rsid w:val="00834BB4"/>
    <w:rsid w:val="00835187"/>
    <w:rsid w:val="00836E56"/>
    <w:rsid w:val="008370DF"/>
    <w:rsid w:val="008373B9"/>
    <w:rsid w:val="00837F1A"/>
    <w:rsid w:val="00840304"/>
    <w:rsid w:val="0084048E"/>
    <w:rsid w:val="008405D8"/>
    <w:rsid w:val="00840659"/>
    <w:rsid w:val="00841613"/>
    <w:rsid w:val="00841C78"/>
    <w:rsid w:val="00845343"/>
    <w:rsid w:val="008453C8"/>
    <w:rsid w:val="0084629B"/>
    <w:rsid w:val="008465CD"/>
    <w:rsid w:val="00846B35"/>
    <w:rsid w:val="00846CEA"/>
    <w:rsid w:val="00846D37"/>
    <w:rsid w:val="008475D9"/>
    <w:rsid w:val="008517FF"/>
    <w:rsid w:val="00851A76"/>
    <w:rsid w:val="00851D39"/>
    <w:rsid w:val="00851D56"/>
    <w:rsid w:val="00852C50"/>
    <w:rsid w:val="00854C42"/>
    <w:rsid w:val="008556D3"/>
    <w:rsid w:val="00855FFE"/>
    <w:rsid w:val="0085615E"/>
    <w:rsid w:val="00860AA0"/>
    <w:rsid w:val="00861830"/>
    <w:rsid w:val="008624FC"/>
    <w:rsid w:val="008627AA"/>
    <w:rsid w:val="00862EB2"/>
    <w:rsid w:val="00862F50"/>
    <w:rsid w:val="0086301E"/>
    <w:rsid w:val="008630C2"/>
    <w:rsid w:val="008637A1"/>
    <w:rsid w:val="008641BA"/>
    <w:rsid w:val="00864B84"/>
    <w:rsid w:val="0086604F"/>
    <w:rsid w:val="008665AB"/>
    <w:rsid w:val="00866791"/>
    <w:rsid w:val="00866D1A"/>
    <w:rsid w:val="008674E1"/>
    <w:rsid w:val="00870BA4"/>
    <w:rsid w:val="008711A3"/>
    <w:rsid w:val="00871294"/>
    <w:rsid w:val="00872350"/>
    <w:rsid w:val="00872391"/>
    <w:rsid w:val="0087282E"/>
    <w:rsid w:val="00872C0E"/>
    <w:rsid w:val="00872C12"/>
    <w:rsid w:val="00873501"/>
    <w:rsid w:val="008744CB"/>
    <w:rsid w:val="0087559C"/>
    <w:rsid w:val="008755B5"/>
    <w:rsid w:val="00875E85"/>
    <w:rsid w:val="00875F97"/>
    <w:rsid w:val="00876326"/>
    <w:rsid w:val="0087655B"/>
    <w:rsid w:val="00876D77"/>
    <w:rsid w:val="00877104"/>
    <w:rsid w:val="00880E03"/>
    <w:rsid w:val="00881072"/>
    <w:rsid w:val="008814A8"/>
    <w:rsid w:val="0088266A"/>
    <w:rsid w:val="00882734"/>
    <w:rsid w:val="00883544"/>
    <w:rsid w:val="008845C7"/>
    <w:rsid w:val="00884928"/>
    <w:rsid w:val="00886F2B"/>
    <w:rsid w:val="008912E6"/>
    <w:rsid w:val="00891797"/>
    <w:rsid w:val="008923CF"/>
    <w:rsid w:val="00892C1B"/>
    <w:rsid w:val="008945D9"/>
    <w:rsid w:val="008949B1"/>
    <w:rsid w:val="00894C14"/>
    <w:rsid w:val="00896A31"/>
    <w:rsid w:val="00896F59"/>
    <w:rsid w:val="00897869"/>
    <w:rsid w:val="008A0760"/>
    <w:rsid w:val="008A0A20"/>
    <w:rsid w:val="008A1448"/>
    <w:rsid w:val="008A18B9"/>
    <w:rsid w:val="008A1CFA"/>
    <w:rsid w:val="008A1E92"/>
    <w:rsid w:val="008A201E"/>
    <w:rsid w:val="008A3A1F"/>
    <w:rsid w:val="008A408D"/>
    <w:rsid w:val="008A40A9"/>
    <w:rsid w:val="008A4950"/>
    <w:rsid w:val="008A4A75"/>
    <w:rsid w:val="008A6054"/>
    <w:rsid w:val="008A6C06"/>
    <w:rsid w:val="008B18DB"/>
    <w:rsid w:val="008B3AC7"/>
    <w:rsid w:val="008B4BD2"/>
    <w:rsid w:val="008B4D74"/>
    <w:rsid w:val="008B60D9"/>
    <w:rsid w:val="008B636B"/>
    <w:rsid w:val="008B6C18"/>
    <w:rsid w:val="008B6D1E"/>
    <w:rsid w:val="008B748B"/>
    <w:rsid w:val="008C0882"/>
    <w:rsid w:val="008C137D"/>
    <w:rsid w:val="008C209E"/>
    <w:rsid w:val="008C2466"/>
    <w:rsid w:val="008C30F8"/>
    <w:rsid w:val="008C417A"/>
    <w:rsid w:val="008C47E8"/>
    <w:rsid w:val="008C587D"/>
    <w:rsid w:val="008C6BBB"/>
    <w:rsid w:val="008C6D81"/>
    <w:rsid w:val="008C785D"/>
    <w:rsid w:val="008C78F7"/>
    <w:rsid w:val="008D2A75"/>
    <w:rsid w:val="008D2B85"/>
    <w:rsid w:val="008D42CA"/>
    <w:rsid w:val="008D4D0B"/>
    <w:rsid w:val="008D7D91"/>
    <w:rsid w:val="008E02EC"/>
    <w:rsid w:val="008E09CF"/>
    <w:rsid w:val="008E341B"/>
    <w:rsid w:val="008E3FD4"/>
    <w:rsid w:val="008E473B"/>
    <w:rsid w:val="008E522E"/>
    <w:rsid w:val="008E62BE"/>
    <w:rsid w:val="008E6BB8"/>
    <w:rsid w:val="008E6CA6"/>
    <w:rsid w:val="008E6F5F"/>
    <w:rsid w:val="008F2EDA"/>
    <w:rsid w:val="008F30FB"/>
    <w:rsid w:val="008F4F97"/>
    <w:rsid w:val="008F5653"/>
    <w:rsid w:val="008F687B"/>
    <w:rsid w:val="008F7227"/>
    <w:rsid w:val="008F7370"/>
    <w:rsid w:val="008F779C"/>
    <w:rsid w:val="009005B3"/>
    <w:rsid w:val="00901F85"/>
    <w:rsid w:val="00902189"/>
    <w:rsid w:val="00902975"/>
    <w:rsid w:val="00903D57"/>
    <w:rsid w:val="00903F35"/>
    <w:rsid w:val="009041C3"/>
    <w:rsid w:val="00904621"/>
    <w:rsid w:val="00905AD9"/>
    <w:rsid w:val="00910A4C"/>
    <w:rsid w:val="0091283D"/>
    <w:rsid w:val="00913936"/>
    <w:rsid w:val="00913ADE"/>
    <w:rsid w:val="009176E1"/>
    <w:rsid w:val="00917725"/>
    <w:rsid w:val="00920CF5"/>
    <w:rsid w:val="00920E9C"/>
    <w:rsid w:val="00920F2D"/>
    <w:rsid w:val="00922152"/>
    <w:rsid w:val="00923A65"/>
    <w:rsid w:val="00923CC8"/>
    <w:rsid w:val="0092407F"/>
    <w:rsid w:val="00924F25"/>
    <w:rsid w:val="0092521A"/>
    <w:rsid w:val="00925A0F"/>
    <w:rsid w:val="00925D61"/>
    <w:rsid w:val="00926638"/>
    <w:rsid w:val="009325B0"/>
    <w:rsid w:val="0093585C"/>
    <w:rsid w:val="0093608D"/>
    <w:rsid w:val="00936145"/>
    <w:rsid w:val="00941915"/>
    <w:rsid w:val="009429E0"/>
    <w:rsid w:val="00942E17"/>
    <w:rsid w:val="009453C2"/>
    <w:rsid w:val="009469E8"/>
    <w:rsid w:val="00947DAF"/>
    <w:rsid w:val="0095005B"/>
    <w:rsid w:val="0095067E"/>
    <w:rsid w:val="00950ACE"/>
    <w:rsid w:val="00951843"/>
    <w:rsid w:val="009518C7"/>
    <w:rsid w:val="00953071"/>
    <w:rsid w:val="009530EF"/>
    <w:rsid w:val="009532BF"/>
    <w:rsid w:val="00953A74"/>
    <w:rsid w:val="00954702"/>
    <w:rsid w:val="0095507D"/>
    <w:rsid w:val="00955F8C"/>
    <w:rsid w:val="0095738B"/>
    <w:rsid w:val="009578B6"/>
    <w:rsid w:val="00957EE7"/>
    <w:rsid w:val="00960297"/>
    <w:rsid w:val="00960BD3"/>
    <w:rsid w:val="00961AB7"/>
    <w:rsid w:val="00961BC6"/>
    <w:rsid w:val="0096262D"/>
    <w:rsid w:val="00963429"/>
    <w:rsid w:val="009634F8"/>
    <w:rsid w:val="00964C0C"/>
    <w:rsid w:val="009656D9"/>
    <w:rsid w:val="00966678"/>
    <w:rsid w:val="00967483"/>
    <w:rsid w:val="00967F15"/>
    <w:rsid w:val="009706D4"/>
    <w:rsid w:val="00972746"/>
    <w:rsid w:val="009738B8"/>
    <w:rsid w:val="009759AE"/>
    <w:rsid w:val="0097724A"/>
    <w:rsid w:val="0097796F"/>
    <w:rsid w:val="00980F05"/>
    <w:rsid w:val="009810B1"/>
    <w:rsid w:val="00982637"/>
    <w:rsid w:val="00982B5B"/>
    <w:rsid w:val="00982C10"/>
    <w:rsid w:val="00983894"/>
    <w:rsid w:val="00983DDF"/>
    <w:rsid w:val="00984614"/>
    <w:rsid w:val="00984AC5"/>
    <w:rsid w:val="00984FDD"/>
    <w:rsid w:val="0098500D"/>
    <w:rsid w:val="00986667"/>
    <w:rsid w:val="00987912"/>
    <w:rsid w:val="00987CDC"/>
    <w:rsid w:val="00987FF0"/>
    <w:rsid w:val="00991098"/>
    <w:rsid w:val="009918AF"/>
    <w:rsid w:val="009923DD"/>
    <w:rsid w:val="00993974"/>
    <w:rsid w:val="00996F1E"/>
    <w:rsid w:val="009A0029"/>
    <w:rsid w:val="009A24DA"/>
    <w:rsid w:val="009A59A8"/>
    <w:rsid w:val="009A6A25"/>
    <w:rsid w:val="009B0DB9"/>
    <w:rsid w:val="009B179E"/>
    <w:rsid w:val="009B42EF"/>
    <w:rsid w:val="009B43F3"/>
    <w:rsid w:val="009B575B"/>
    <w:rsid w:val="009B5774"/>
    <w:rsid w:val="009B5791"/>
    <w:rsid w:val="009B5A94"/>
    <w:rsid w:val="009B6930"/>
    <w:rsid w:val="009B6999"/>
    <w:rsid w:val="009B721C"/>
    <w:rsid w:val="009B7DAD"/>
    <w:rsid w:val="009C0178"/>
    <w:rsid w:val="009C0BDC"/>
    <w:rsid w:val="009C189A"/>
    <w:rsid w:val="009C32FB"/>
    <w:rsid w:val="009C5FAA"/>
    <w:rsid w:val="009D127B"/>
    <w:rsid w:val="009D26CC"/>
    <w:rsid w:val="009D2E78"/>
    <w:rsid w:val="009D46B1"/>
    <w:rsid w:val="009D4E54"/>
    <w:rsid w:val="009D51F7"/>
    <w:rsid w:val="009D5378"/>
    <w:rsid w:val="009D55CC"/>
    <w:rsid w:val="009D5FAE"/>
    <w:rsid w:val="009D66CD"/>
    <w:rsid w:val="009D6F31"/>
    <w:rsid w:val="009D71C1"/>
    <w:rsid w:val="009D76DD"/>
    <w:rsid w:val="009E04C5"/>
    <w:rsid w:val="009E04CC"/>
    <w:rsid w:val="009E0EF9"/>
    <w:rsid w:val="009E315F"/>
    <w:rsid w:val="009E421D"/>
    <w:rsid w:val="009E47C8"/>
    <w:rsid w:val="009E4B64"/>
    <w:rsid w:val="009E4F0B"/>
    <w:rsid w:val="009E5298"/>
    <w:rsid w:val="009E6495"/>
    <w:rsid w:val="009E6B66"/>
    <w:rsid w:val="009E6BBF"/>
    <w:rsid w:val="009E6FC4"/>
    <w:rsid w:val="009E7524"/>
    <w:rsid w:val="009E7953"/>
    <w:rsid w:val="009F1749"/>
    <w:rsid w:val="009F197A"/>
    <w:rsid w:val="009F1B36"/>
    <w:rsid w:val="009F2100"/>
    <w:rsid w:val="009F2706"/>
    <w:rsid w:val="009F2754"/>
    <w:rsid w:val="009F2CF0"/>
    <w:rsid w:val="009F4E18"/>
    <w:rsid w:val="009F4EF4"/>
    <w:rsid w:val="009F54A9"/>
    <w:rsid w:val="009F6245"/>
    <w:rsid w:val="009F77D7"/>
    <w:rsid w:val="009F7CE2"/>
    <w:rsid w:val="00A00385"/>
    <w:rsid w:val="00A00B38"/>
    <w:rsid w:val="00A00D70"/>
    <w:rsid w:val="00A0160D"/>
    <w:rsid w:val="00A04690"/>
    <w:rsid w:val="00A0721B"/>
    <w:rsid w:val="00A079A3"/>
    <w:rsid w:val="00A07B01"/>
    <w:rsid w:val="00A10ED1"/>
    <w:rsid w:val="00A119DF"/>
    <w:rsid w:val="00A1408F"/>
    <w:rsid w:val="00A153D4"/>
    <w:rsid w:val="00A15A33"/>
    <w:rsid w:val="00A16D98"/>
    <w:rsid w:val="00A16DFA"/>
    <w:rsid w:val="00A17DD0"/>
    <w:rsid w:val="00A20A46"/>
    <w:rsid w:val="00A20CFE"/>
    <w:rsid w:val="00A20E90"/>
    <w:rsid w:val="00A2191F"/>
    <w:rsid w:val="00A22861"/>
    <w:rsid w:val="00A23424"/>
    <w:rsid w:val="00A23E46"/>
    <w:rsid w:val="00A24D07"/>
    <w:rsid w:val="00A26167"/>
    <w:rsid w:val="00A26297"/>
    <w:rsid w:val="00A268AA"/>
    <w:rsid w:val="00A309D0"/>
    <w:rsid w:val="00A30B63"/>
    <w:rsid w:val="00A30FF5"/>
    <w:rsid w:val="00A31EDA"/>
    <w:rsid w:val="00A31EE6"/>
    <w:rsid w:val="00A32790"/>
    <w:rsid w:val="00A33B7F"/>
    <w:rsid w:val="00A33C81"/>
    <w:rsid w:val="00A34180"/>
    <w:rsid w:val="00A3419C"/>
    <w:rsid w:val="00A34697"/>
    <w:rsid w:val="00A34824"/>
    <w:rsid w:val="00A357B3"/>
    <w:rsid w:val="00A35838"/>
    <w:rsid w:val="00A35CB5"/>
    <w:rsid w:val="00A361F0"/>
    <w:rsid w:val="00A373E1"/>
    <w:rsid w:val="00A37EB8"/>
    <w:rsid w:val="00A40DD3"/>
    <w:rsid w:val="00A411B0"/>
    <w:rsid w:val="00A413C1"/>
    <w:rsid w:val="00A41613"/>
    <w:rsid w:val="00A429C0"/>
    <w:rsid w:val="00A44020"/>
    <w:rsid w:val="00A4579F"/>
    <w:rsid w:val="00A459B3"/>
    <w:rsid w:val="00A45CF7"/>
    <w:rsid w:val="00A46012"/>
    <w:rsid w:val="00A46DDF"/>
    <w:rsid w:val="00A50725"/>
    <w:rsid w:val="00A511EE"/>
    <w:rsid w:val="00A51607"/>
    <w:rsid w:val="00A51720"/>
    <w:rsid w:val="00A52401"/>
    <w:rsid w:val="00A54397"/>
    <w:rsid w:val="00A54430"/>
    <w:rsid w:val="00A55325"/>
    <w:rsid w:val="00A5652D"/>
    <w:rsid w:val="00A567D5"/>
    <w:rsid w:val="00A57831"/>
    <w:rsid w:val="00A60F95"/>
    <w:rsid w:val="00A61073"/>
    <w:rsid w:val="00A62190"/>
    <w:rsid w:val="00A63448"/>
    <w:rsid w:val="00A634E8"/>
    <w:rsid w:val="00A63D8E"/>
    <w:rsid w:val="00A64159"/>
    <w:rsid w:val="00A645AC"/>
    <w:rsid w:val="00A65331"/>
    <w:rsid w:val="00A66360"/>
    <w:rsid w:val="00A668E5"/>
    <w:rsid w:val="00A66DF5"/>
    <w:rsid w:val="00A67550"/>
    <w:rsid w:val="00A70055"/>
    <w:rsid w:val="00A7099D"/>
    <w:rsid w:val="00A70B09"/>
    <w:rsid w:val="00A71566"/>
    <w:rsid w:val="00A7180E"/>
    <w:rsid w:val="00A7183A"/>
    <w:rsid w:val="00A71A2E"/>
    <w:rsid w:val="00A7248C"/>
    <w:rsid w:val="00A729B4"/>
    <w:rsid w:val="00A73392"/>
    <w:rsid w:val="00A7450C"/>
    <w:rsid w:val="00A745F2"/>
    <w:rsid w:val="00A7494A"/>
    <w:rsid w:val="00A75533"/>
    <w:rsid w:val="00A758FC"/>
    <w:rsid w:val="00A75ABD"/>
    <w:rsid w:val="00A75FF9"/>
    <w:rsid w:val="00A76416"/>
    <w:rsid w:val="00A77075"/>
    <w:rsid w:val="00A7711D"/>
    <w:rsid w:val="00A7735B"/>
    <w:rsid w:val="00A77CB8"/>
    <w:rsid w:val="00A802FE"/>
    <w:rsid w:val="00A80A8B"/>
    <w:rsid w:val="00A813C1"/>
    <w:rsid w:val="00A82C8F"/>
    <w:rsid w:val="00A8311B"/>
    <w:rsid w:val="00A8366E"/>
    <w:rsid w:val="00A83A88"/>
    <w:rsid w:val="00A84B6A"/>
    <w:rsid w:val="00A84FCD"/>
    <w:rsid w:val="00A852A5"/>
    <w:rsid w:val="00A85A2D"/>
    <w:rsid w:val="00A86298"/>
    <w:rsid w:val="00A868D7"/>
    <w:rsid w:val="00A87485"/>
    <w:rsid w:val="00A87D54"/>
    <w:rsid w:val="00A91278"/>
    <w:rsid w:val="00A91AFA"/>
    <w:rsid w:val="00A91D9F"/>
    <w:rsid w:val="00A92C7F"/>
    <w:rsid w:val="00A9520D"/>
    <w:rsid w:val="00A95F8F"/>
    <w:rsid w:val="00A968D2"/>
    <w:rsid w:val="00A96928"/>
    <w:rsid w:val="00A9740C"/>
    <w:rsid w:val="00AA0AD7"/>
    <w:rsid w:val="00AA47E8"/>
    <w:rsid w:val="00AA57B1"/>
    <w:rsid w:val="00AA5A8F"/>
    <w:rsid w:val="00AA5BC8"/>
    <w:rsid w:val="00AA78B4"/>
    <w:rsid w:val="00AB0B61"/>
    <w:rsid w:val="00AB0DCA"/>
    <w:rsid w:val="00AB17A3"/>
    <w:rsid w:val="00AB19A0"/>
    <w:rsid w:val="00AB3452"/>
    <w:rsid w:val="00AB4AC3"/>
    <w:rsid w:val="00AB5E09"/>
    <w:rsid w:val="00AB6938"/>
    <w:rsid w:val="00AB76A2"/>
    <w:rsid w:val="00AB79DC"/>
    <w:rsid w:val="00AB7C0F"/>
    <w:rsid w:val="00AC1FA7"/>
    <w:rsid w:val="00AC242C"/>
    <w:rsid w:val="00AC26BF"/>
    <w:rsid w:val="00AC3328"/>
    <w:rsid w:val="00AC408D"/>
    <w:rsid w:val="00AC48E6"/>
    <w:rsid w:val="00AC6486"/>
    <w:rsid w:val="00AC64BE"/>
    <w:rsid w:val="00AC7343"/>
    <w:rsid w:val="00AC7F13"/>
    <w:rsid w:val="00AD0891"/>
    <w:rsid w:val="00AD17A7"/>
    <w:rsid w:val="00AD1D50"/>
    <w:rsid w:val="00AD1EFE"/>
    <w:rsid w:val="00AD3DBF"/>
    <w:rsid w:val="00AD3DE7"/>
    <w:rsid w:val="00AD478B"/>
    <w:rsid w:val="00AD4A41"/>
    <w:rsid w:val="00AD4CD0"/>
    <w:rsid w:val="00AD51FC"/>
    <w:rsid w:val="00AD5692"/>
    <w:rsid w:val="00AD5DB6"/>
    <w:rsid w:val="00AD6274"/>
    <w:rsid w:val="00AD69FA"/>
    <w:rsid w:val="00AE1429"/>
    <w:rsid w:val="00AE1F8F"/>
    <w:rsid w:val="00AE25A6"/>
    <w:rsid w:val="00AE2872"/>
    <w:rsid w:val="00AE2C6C"/>
    <w:rsid w:val="00AE2D14"/>
    <w:rsid w:val="00AE31DC"/>
    <w:rsid w:val="00AE3E10"/>
    <w:rsid w:val="00AE4102"/>
    <w:rsid w:val="00AE416D"/>
    <w:rsid w:val="00AE43C8"/>
    <w:rsid w:val="00AE6394"/>
    <w:rsid w:val="00AE6A91"/>
    <w:rsid w:val="00AE6AC4"/>
    <w:rsid w:val="00AF0CAB"/>
    <w:rsid w:val="00AF1125"/>
    <w:rsid w:val="00AF328B"/>
    <w:rsid w:val="00AF334A"/>
    <w:rsid w:val="00AF3753"/>
    <w:rsid w:val="00AF3A3B"/>
    <w:rsid w:val="00AF63AC"/>
    <w:rsid w:val="00AF7746"/>
    <w:rsid w:val="00B001AD"/>
    <w:rsid w:val="00B001CA"/>
    <w:rsid w:val="00B0151F"/>
    <w:rsid w:val="00B01E14"/>
    <w:rsid w:val="00B01E15"/>
    <w:rsid w:val="00B01EAB"/>
    <w:rsid w:val="00B01F08"/>
    <w:rsid w:val="00B03835"/>
    <w:rsid w:val="00B04150"/>
    <w:rsid w:val="00B05164"/>
    <w:rsid w:val="00B0571E"/>
    <w:rsid w:val="00B06BBB"/>
    <w:rsid w:val="00B07E6C"/>
    <w:rsid w:val="00B12806"/>
    <w:rsid w:val="00B15D6A"/>
    <w:rsid w:val="00B15E3A"/>
    <w:rsid w:val="00B1635C"/>
    <w:rsid w:val="00B16560"/>
    <w:rsid w:val="00B16E8F"/>
    <w:rsid w:val="00B17615"/>
    <w:rsid w:val="00B208DA"/>
    <w:rsid w:val="00B22FEC"/>
    <w:rsid w:val="00B239FD"/>
    <w:rsid w:val="00B23EBE"/>
    <w:rsid w:val="00B241A8"/>
    <w:rsid w:val="00B25020"/>
    <w:rsid w:val="00B250B0"/>
    <w:rsid w:val="00B2556F"/>
    <w:rsid w:val="00B25AB5"/>
    <w:rsid w:val="00B25B55"/>
    <w:rsid w:val="00B274AA"/>
    <w:rsid w:val="00B277D1"/>
    <w:rsid w:val="00B30401"/>
    <w:rsid w:val="00B306D3"/>
    <w:rsid w:val="00B30E9A"/>
    <w:rsid w:val="00B3291B"/>
    <w:rsid w:val="00B32F6F"/>
    <w:rsid w:val="00B33BA0"/>
    <w:rsid w:val="00B33CC8"/>
    <w:rsid w:val="00B34BA7"/>
    <w:rsid w:val="00B37EB3"/>
    <w:rsid w:val="00B37F32"/>
    <w:rsid w:val="00B4004C"/>
    <w:rsid w:val="00B4271E"/>
    <w:rsid w:val="00B4496C"/>
    <w:rsid w:val="00B460B9"/>
    <w:rsid w:val="00B464F6"/>
    <w:rsid w:val="00B465AB"/>
    <w:rsid w:val="00B47037"/>
    <w:rsid w:val="00B50A97"/>
    <w:rsid w:val="00B51137"/>
    <w:rsid w:val="00B525D8"/>
    <w:rsid w:val="00B52D61"/>
    <w:rsid w:val="00B536EB"/>
    <w:rsid w:val="00B548C3"/>
    <w:rsid w:val="00B55E2B"/>
    <w:rsid w:val="00B575BC"/>
    <w:rsid w:val="00B6166F"/>
    <w:rsid w:val="00B619AF"/>
    <w:rsid w:val="00B63D9A"/>
    <w:rsid w:val="00B64F2B"/>
    <w:rsid w:val="00B6637D"/>
    <w:rsid w:val="00B674F3"/>
    <w:rsid w:val="00B705A1"/>
    <w:rsid w:val="00B7083B"/>
    <w:rsid w:val="00B71A9A"/>
    <w:rsid w:val="00B71F77"/>
    <w:rsid w:val="00B7236B"/>
    <w:rsid w:val="00B72854"/>
    <w:rsid w:val="00B72BFC"/>
    <w:rsid w:val="00B72C4F"/>
    <w:rsid w:val="00B72F81"/>
    <w:rsid w:val="00B73404"/>
    <w:rsid w:val="00B735A1"/>
    <w:rsid w:val="00B73887"/>
    <w:rsid w:val="00B73D7B"/>
    <w:rsid w:val="00B74626"/>
    <w:rsid w:val="00B75A95"/>
    <w:rsid w:val="00B76261"/>
    <w:rsid w:val="00B768CA"/>
    <w:rsid w:val="00B77F16"/>
    <w:rsid w:val="00B77FD6"/>
    <w:rsid w:val="00B8135D"/>
    <w:rsid w:val="00B818EB"/>
    <w:rsid w:val="00B82936"/>
    <w:rsid w:val="00B84D53"/>
    <w:rsid w:val="00B84E2C"/>
    <w:rsid w:val="00B8650C"/>
    <w:rsid w:val="00B86B6E"/>
    <w:rsid w:val="00B86D32"/>
    <w:rsid w:val="00B87B7E"/>
    <w:rsid w:val="00B90A11"/>
    <w:rsid w:val="00B91DB7"/>
    <w:rsid w:val="00B92B64"/>
    <w:rsid w:val="00B92F06"/>
    <w:rsid w:val="00B92F2D"/>
    <w:rsid w:val="00B935EE"/>
    <w:rsid w:val="00B971FB"/>
    <w:rsid w:val="00B97D0A"/>
    <w:rsid w:val="00BA0527"/>
    <w:rsid w:val="00BA07EB"/>
    <w:rsid w:val="00BA1276"/>
    <w:rsid w:val="00BA43D3"/>
    <w:rsid w:val="00BA467C"/>
    <w:rsid w:val="00BA5C9A"/>
    <w:rsid w:val="00BA76E8"/>
    <w:rsid w:val="00BB03F0"/>
    <w:rsid w:val="00BB06FE"/>
    <w:rsid w:val="00BB19C0"/>
    <w:rsid w:val="00BB3342"/>
    <w:rsid w:val="00BB36CA"/>
    <w:rsid w:val="00BB3F14"/>
    <w:rsid w:val="00BB48BD"/>
    <w:rsid w:val="00BB672E"/>
    <w:rsid w:val="00BB6DF5"/>
    <w:rsid w:val="00BB76D0"/>
    <w:rsid w:val="00BB7F3C"/>
    <w:rsid w:val="00BC00F4"/>
    <w:rsid w:val="00BC03FD"/>
    <w:rsid w:val="00BC042D"/>
    <w:rsid w:val="00BC0569"/>
    <w:rsid w:val="00BC20E4"/>
    <w:rsid w:val="00BC261A"/>
    <w:rsid w:val="00BC34E3"/>
    <w:rsid w:val="00BC363C"/>
    <w:rsid w:val="00BC5512"/>
    <w:rsid w:val="00BC64BE"/>
    <w:rsid w:val="00BC6743"/>
    <w:rsid w:val="00BC6797"/>
    <w:rsid w:val="00BC6E70"/>
    <w:rsid w:val="00BC76FB"/>
    <w:rsid w:val="00BC7C8B"/>
    <w:rsid w:val="00BC7CC7"/>
    <w:rsid w:val="00BD1B54"/>
    <w:rsid w:val="00BD1E07"/>
    <w:rsid w:val="00BD2CAD"/>
    <w:rsid w:val="00BD2F2D"/>
    <w:rsid w:val="00BD38AC"/>
    <w:rsid w:val="00BD553F"/>
    <w:rsid w:val="00BD58E3"/>
    <w:rsid w:val="00BD79C0"/>
    <w:rsid w:val="00BE04F2"/>
    <w:rsid w:val="00BE206E"/>
    <w:rsid w:val="00BE2185"/>
    <w:rsid w:val="00BE21C0"/>
    <w:rsid w:val="00BE3E83"/>
    <w:rsid w:val="00BE4CAD"/>
    <w:rsid w:val="00BE57C6"/>
    <w:rsid w:val="00BE5BA0"/>
    <w:rsid w:val="00BE6149"/>
    <w:rsid w:val="00BE6F1F"/>
    <w:rsid w:val="00BE7934"/>
    <w:rsid w:val="00BE7C53"/>
    <w:rsid w:val="00BF0BC6"/>
    <w:rsid w:val="00BF0D74"/>
    <w:rsid w:val="00BF1436"/>
    <w:rsid w:val="00BF277E"/>
    <w:rsid w:val="00BF2FCB"/>
    <w:rsid w:val="00BF3A99"/>
    <w:rsid w:val="00C00C2F"/>
    <w:rsid w:val="00C0160C"/>
    <w:rsid w:val="00C02C76"/>
    <w:rsid w:val="00C03511"/>
    <w:rsid w:val="00C07CB1"/>
    <w:rsid w:val="00C11621"/>
    <w:rsid w:val="00C121B9"/>
    <w:rsid w:val="00C1245F"/>
    <w:rsid w:val="00C125C4"/>
    <w:rsid w:val="00C13A34"/>
    <w:rsid w:val="00C145FD"/>
    <w:rsid w:val="00C14F40"/>
    <w:rsid w:val="00C150DA"/>
    <w:rsid w:val="00C156D4"/>
    <w:rsid w:val="00C17317"/>
    <w:rsid w:val="00C1779A"/>
    <w:rsid w:val="00C17EA1"/>
    <w:rsid w:val="00C17FEA"/>
    <w:rsid w:val="00C20667"/>
    <w:rsid w:val="00C21157"/>
    <w:rsid w:val="00C2139A"/>
    <w:rsid w:val="00C214DB"/>
    <w:rsid w:val="00C21BA1"/>
    <w:rsid w:val="00C23C08"/>
    <w:rsid w:val="00C23C33"/>
    <w:rsid w:val="00C2440C"/>
    <w:rsid w:val="00C267E7"/>
    <w:rsid w:val="00C26A66"/>
    <w:rsid w:val="00C26B51"/>
    <w:rsid w:val="00C27CA3"/>
    <w:rsid w:val="00C27F69"/>
    <w:rsid w:val="00C30012"/>
    <w:rsid w:val="00C30361"/>
    <w:rsid w:val="00C30EB4"/>
    <w:rsid w:val="00C31C44"/>
    <w:rsid w:val="00C3315A"/>
    <w:rsid w:val="00C333C6"/>
    <w:rsid w:val="00C353D2"/>
    <w:rsid w:val="00C357B9"/>
    <w:rsid w:val="00C375DC"/>
    <w:rsid w:val="00C377FA"/>
    <w:rsid w:val="00C400AC"/>
    <w:rsid w:val="00C4063A"/>
    <w:rsid w:val="00C40F7B"/>
    <w:rsid w:val="00C42067"/>
    <w:rsid w:val="00C42B02"/>
    <w:rsid w:val="00C42BA7"/>
    <w:rsid w:val="00C43B5A"/>
    <w:rsid w:val="00C43E25"/>
    <w:rsid w:val="00C448B3"/>
    <w:rsid w:val="00C45712"/>
    <w:rsid w:val="00C45A61"/>
    <w:rsid w:val="00C45BE5"/>
    <w:rsid w:val="00C460DF"/>
    <w:rsid w:val="00C463A6"/>
    <w:rsid w:val="00C46877"/>
    <w:rsid w:val="00C469C4"/>
    <w:rsid w:val="00C46AE4"/>
    <w:rsid w:val="00C46D54"/>
    <w:rsid w:val="00C46ED4"/>
    <w:rsid w:val="00C470E7"/>
    <w:rsid w:val="00C507C6"/>
    <w:rsid w:val="00C50C7B"/>
    <w:rsid w:val="00C50F1C"/>
    <w:rsid w:val="00C51B5B"/>
    <w:rsid w:val="00C522DE"/>
    <w:rsid w:val="00C52646"/>
    <w:rsid w:val="00C53453"/>
    <w:rsid w:val="00C53E2B"/>
    <w:rsid w:val="00C54397"/>
    <w:rsid w:val="00C56100"/>
    <w:rsid w:val="00C565E6"/>
    <w:rsid w:val="00C60D14"/>
    <w:rsid w:val="00C622B9"/>
    <w:rsid w:val="00C624EF"/>
    <w:rsid w:val="00C6261A"/>
    <w:rsid w:val="00C62C24"/>
    <w:rsid w:val="00C635B6"/>
    <w:rsid w:val="00C63B16"/>
    <w:rsid w:val="00C645E5"/>
    <w:rsid w:val="00C646BC"/>
    <w:rsid w:val="00C64D66"/>
    <w:rsid w:val="00C64DAD"/>
    <w:rsid w:val="00C653AA"/>
    <w:rsid w:val="00C655F0"/>
    <w:rsid w:val="00C65A6A"/>
    <w:rsid w:val="00C65DFD"/>
    <w:rsid w:val="00C669F1"/>
    <w:rsid w:val="00C66A3E"/>
    <w:rsid w:val="00C67A4C"/>
    <w:rsid w:val="00C701E5"/>
    <w:rsid w:val="00C70CA5"/>
    <w:rsid w:val="00C72932"/>
    <w:rsid w:val="00C73DDC"/>
    <w:rsid w:val="00C7537A"/>
    <w:rsid w:val="00C75AEB"/>
    <w:rsid w:val="00C76867"/>
    <w:rsid w:val="00C76EDD"/>
    <w:rsid w:val="00C7720C"/>
    <w:rsid w:val="00C77504"/>
    <w:rsid w:val="00C77620"/>
    <w:rsid w:val="00C779BB"/>
    <w:rsid w:val="00C80533"/>
    <w:rsid w:val="00C80C56"/>
    <w:rsid w:val="00C80F6C"/>
    <w:rsid w:val="00C81502"/>
    <w:rsid w:val="00C816C6"/>
    <w:rsid w:val="00C81C5A"/>
    <w:rsid w:val="00C824B0"/>
    <w:rsid w:val="00C834A1"/>
    <w:rsid w:val="00C8614A"/>
    <w:rsid w:val="00C8633A"/>
    <w:rsid w:val="00C86625"/>
    <w:rsid w:val="00C86F9B"/>
    <w:rsid w:val="00C87E5D"/>
    <w:rsid w:val="00C910FF"/>
    <w:rsid w:val="00C9164B"/>
    <w:rsid w:val="00C919AC"/>
    <w:rsid w:val="00C9202D"/>
    <w:rsid w:val="00C92052"/>
    <w:rsid w:val="00C9286C"/>
    <w:rsid w:val="00C93077"/>
    <w:rsid w:val="00C95593"/>
    <w:rsid w:val="00C9569D"/>
    <w:rsid w:val="00C956BB"/>
    <w:rsid w:val="00C95982"/>
    <w:rsid w:val="00C95C2E"/>
    <w:rsid w:val="00C97F21"/>
    <w:rsid w:val="00CA1F35"/>
    <w:rsid w:val="00CA1FA8"/>
    <w:rsid w:val="00CA206F"/>
    <w:rsid w:val="00CA26F5"/>
    <w:rsid w:val="00CA3255"/>
    <w:rsid w:val="00CA340D"/>
    <w:rsid w:val="00CA37FB"/>
    <w:rsid w:val="00CA3A2A"/>
    <w:rsid w:val="00CA3D87"/>
    <w:rsid w:val="00CA40B4"/>
    <w:rsid w:val="00CA4826"/>
    <w:rsid w:val="00CA5570"/>
    <w:rsid w:val="00CA5CBD"/>
    <w:rsid w:val="00CA5DD4"/>
    <w:rsid w:val="00CA7A5A"/>
    <w:rsid w:val="00CA7C42"/>
    <w:rsid w:val="00CB0C6D"/>
    <w:rsid w:val="00CB2FA5"/>
    <w:rsid w:val="00CB31B6"/>
    <w:rsid w:val="00CB568D"/>
    <w:rsid w:val="00CB5EE7"/>
    <w:rsid w:val="00CB6DC6"/>
    <w:rsid w:val="00CB7B84"/>
    <w:rsid w:val="00CB7C30"/>
    <w:rsid w:val="00CC069C"/>
    <w:rsid w:val="00CC1A84"/>
    <w:rsid w:val="00CC1D61"/>
    <w:rsid w:val="00CC26F1"/>
    <w:rsid w:val="00CC2782"/>
    <w:rsid w:val="00CC2BE9"/>
    <w:rsid w:val="00CC5154"/>
    <w:rsid w:val="00CC66CF"/>
    <w:rsid w:val="00CC7B95"/>
    <w:rsid w:val="00CD09FA"/>
    <w:rsid w:val="00CD0E78"/>
    <w:rsid w:val="00CD0FDE"/>
    <w:rsid w:val="00CD1863"/>
    <w:rsid w:val="00CD32A6"/>
    <w:rsid w:val="00CD401B"/>
    <w:rsid w:val="00CD41D8"/>
    <w:rsid w:val="00CD4504"/>
    <w:rsid w:val="00CD4592"/>
    <w:rsid w:val="00CD581C"/>
    <w:rsid w:val="00CD5D92"/>
    <w:rsid w:val="00CD676D"/>
    <w:rsid w:val="00CD691D"/>
    <w:rsid w:val="00CD6DBE"/>
    <w:rsid w:val="00CD71EF"/>
    <w:rsid w:val="00CD7745"/>
    <w:rsid w:val="00CD78C4"/>
    <w:rsid w:val="00CD7E89"/>
    <w:rsid w:val="00CE005B"/>
    <w:rsid w:val="00CE020B"/>
    <w:rsid w:val="00CE0230"/>
    <w:rsid w:val="00CE02A9"/>
    <w:rsid w:val="00CE08B5"/>
    <w:rsid w:val="00CE092F"/>
    <w:rsid w:val="00CE181F"/>
    <w:rsid w:val="00CE1ACB"/>
    <w:rsid w:val="00CE305C"/>
    <w:rsid w:val="00CE3649"/>
    <w:rsid w:val="00CE4AEF"/>
    <w:rsid w:val="00CE58A4"/>
    <w:rsid w:val="00CE5AC4"/>
    <w:rsid w:val="00CE670E"/>
    <w:rsid w:val="00CE6EBF"/>
    <w:rsid w:val="00CE7B9D"/>
    <w:rsid w:val="00CF01D1"/>
    <w:rsid w:val="00CF0290"/>
    <w:rsid w:val="00CF0F9D"/>
    <w:rsid w:val="00CF1092"/>
    <w:rsid w:val="00CF1248"/>
    <w:rsid w:val="00CF1300"/>
    <w:rsid w:val="00CF1D70"/>
    <w:rsid w:val="00CF2057"/>
    <w:rsid w:val="00CF466C"/>
    <w:rsid w:val="00CF48DC"/>
    <w:rsid w:val="00CF4E06"/>
    <w:rsid w:val="00CF5F1A"/>
    <w:rsid w:val="00CF6170"/>
    <w:rsid w:val="00CF66AB"/>
    <w:rsid w:val="00CF780B"/>
    <w:rsid w:val="00D00247"/>
    <w:rsid w:val="00D00696"/>
    <w:rsid w:val="00D0154A"/>
    <w:rsid w:val="00D019F4"/>
    <w:rsid w:val="00D01B5C"/>
    <w:rsid w:val="00D01C2B"/>
    <w:rsid w:val="00D0208C"/>
    <w:rsid w:val="00D02191"/>
    <w:rsid w:val="00D0361A"/>
    <w:rsid w:val="00D03D3C"/>
    <w:rsid w:val="00D04B5C"/>
    <w:rsid w:val="00D06F3C"/>
    <w:rsid w:val="00D11ABB"/>
    <w:rsid w:val="00D146FF"/>
    <w:rsid w:val="00D14C94"/>
    <w:rsid w:val="00D14C9A"/>
    <w:rsid w:val="00D15798"/>
    <w:rsid w:val="00D16C6F"/>
    <w:rsid w:val="00D16C78"/>
    <w:rsid w:val="00D17698"/>
    <w:rsid w:val="00D206D4"/>
    <w:rsid w:val="00D21749"/>
    <w:rsid w:val="00D2212E"/>
    <w:rsid w:val="00D22D4F"/>
    <w:rsid w:val="00D235DB"/>
    <w:rsid w:val="00D2399A"/>
    <w:rsid w:val="00D24495"/>
    <w:rsid w:val="00D245AE"/>
    <w:rsid w:val="00D24A8D"/>
    <w:rsid w:val="00D2612B"/>
    <w:rsid w:val="00D26533"/>
    <w:rsid w:val="00D268AD"/>
    <w:rsid w:val="00D26938"/>
    <w:rsid w:val="00D2729E"/>
    <w:rsid w:val="00D27969"/>
    <w:rsid w:val="00D3053C"/>
    <w:rsid w:val="00D3089B"/>
    <w:rsid w:val="00D30ADD"/>
    <w:rsid w:val="00D311A7"/>
    <w:rsid w:val="00D31483"/>
    <w:rsid w:val="00D32039"/>
    <w:rsid w:val="00D32B0E"/>
    <w:rsid w:val="00D33D1B"/>
    <w:rsid w:val="00D342A7"/>
    <w:rsid w:val="00D34446"/>
    <w:rsid w:val="00D34D3C"/>
    <w:rsid w:val="00D35566"/>
    <w:rsid w:val="00D358A5"/>
    <w:rsid w:val="00D372C6"/>
    <w:rsid w:val="00D37F72"/>
    <w:rsid w:val="00D405A4"/>
    <w:rsid w:val="00D409B4"/>
    <w:rsid w:val="00D41587"/>
    <w:rsid w:val="00D43A0D"/>
    <w:rsid w:val="00D43B1C"/>
    <w:rsid w:val="00D43ECF"/>
    <w:rsid w:val="00D446B0"/>
    <w:rsid w:val="00D44ECD"/>
    <w:rsid w:val="00D45337"/>
    <w:rsid w:val="00D45C79"/>
    <w:rsid w:val="00D46867"/>
    <w:rsid w:val="00D47548"/>
    <w:rsid w:val="00D5141B"/>
    <w:rsid w:val="00D51EF9"/>
    <w:rsid w:val="00D526F3"/>
    <w:rsid w:val="00D52975"/>
    <w:rsid w:val="00D532CB"/>
    <w:rsid w:val="00D53B21"/>
    <w:rsid w:val="00D55370"/>
    <w:rsid w:val="00D5644A"/>
    <w:rsid w:val="00D56F44"/>
    <w:rsid w:val="00D60839"/>
    <w:rsid w:val="00D613E8"/>
    <w:rsid w:val="00D61DC5"/>
    <w:rsid w:val="00D621EB"/>
    <w:rsid w:val="00D63D45"/>
    <w:rsid w:val="00D63F7F"/>
    <w:rsid w:val="00D64F0E"/>
    <w:rsid w:val="00D6549F"/>
    <w:rsid w:val="00D65FFC"/>
    <w:rsid w:val="00D661A8"/>
    <w:rsid w:val="00D663B1"/>
    <w:rsid w:val="00D66EFE"/>
    <w:rsid w:val="00D67B6F"/>
    <w:rsid w:val="00D709F3"/>
    <w:rsid w:val="00D7184A"/>
    <w:rsid w:val="00D7226C"/>
    <w:rsid w:val="00D72289"/>
    <w:rsid w:val="00D722F4"/>
    <w:rsid w:val="00D722F5"/>
    <w:rsid w:val="00D73079"/>
    <w:rsid w:val="00D73423"/>
    <w:rsid w:val="00D74BF4"/>
    <w:rsid w:val="00D762CD"/>
    <w:rsid w:val="00D76E8A"/>
    <w:rsid w:val="00D77570"/>
    <w:rsid w:val="00D77B6A"/>
    <w:rsid w:val="00D800FC"/>
    <w:rsid w:val="00D80C1C"/>
    <w:rsid w:val="00D8129D"/>
    <w:rsid w:val="00D81749"/>
    <w:rsid w:val="00D819FB"/>
    <w:rsid w:val="00D81ABA"/>
    <w:rsid w:val="00D81B0B"/>
    <w:rsid w:val="00D82315"/>
    <w:rsid w:val="00D826D1"/>
    <w:rsid w:val="00D833D6"/>
    <w:rsid w:val="00D837E5"/>
    <w:rsid w:val="00D84740"/>
    <w:rsid w:val="00D84AE9"/>
    <w:rsid w:val="00D85FCD"/>
    <w:rsid w:val="00D86380"/>
    <w:rsid w:val="00D8719E"/>
    <w:rsid w:val="00D87A96"/>
    <w:rsid w:val="00D91EC2"/>
    <w:rsid w:val="00D926FD"/>
    <w:rsid w:val="00D92B8B"/>
    <w:rsid w:val="00D93011"/>
    <w:rsid w:val="00D9467A"/>
    <w:rsid w:val="00D96291"/>
    <w:rsid w:val="00D96DB7"/>
    <w:rsid w:val="00D97987"/>
    <w:rsid w:val="00DA1815"/>
    <w:rsid w:val="00DA2034"/>
    <w:rsid w:val="00DA2590"/>
    <w:rsid w:val="00DA3EB4"/>
    <w:rsid w:val="00DA48D1"/>
    <w:rsid w:val="00DA5B71"/>
    <w:rsid w:val="00DA6190"/>
    <w:rsid w:val="00DA6231"/>
    <w:rsid w:val="00DA6A3F"/>
    <w:rsid w:val="00DA6F36"/>
    <w:rsid w:val="00DA7B78"/>
    <w:rsid w:val="00DA7C3F"/>
    <w:rsid w:val="00DB012F"/>
    <w:rsid w:val="00DB0A53"/>
    <w:rsid w:val="00DB2C8E"/>
    <w:rsid w:val="00DB3555"/>
    <w:rsid w:val="00DB3D50"/>
    <w:rsid w:val="00DB4519"/>
    <w:rsid w:val="00DB466C"/>
    <w:rsid w:val="00DB5716"/>
    <w:rsid w:val="00DB5B91"/>
    <w:rsid w:val="00DB659B"/>
    <w:rsid w:val="00DB65E6"/>
    <w:rsid w:val="00DB7031"/>
    <w:rsid w:val="00DB7EE7"/>
    <w:rsid w:val="00DC0B3C"/>
    <w:rsid w:val="00DC1973"/>
    <w:rsid w:val="00DC1A6E"/>
    <w:rsid w:val="00DC4008"/>
    <w:rsid w:val="00DC4217"/>
    <w:rsid w:val="00DC4486"/>
    <w:rsid w:val="00DC4993"/>
    <w:rsid w:val="00DC54D2"/>
    <w:rsid w:val="00DC65C5"/>
    <w:rsid w:val="00DC6D3B"/>
    <w:rsid w:val="00DC733E"/>
    <w:rsid w:val="00DC7B56"/>
    <w:rsid w:val="00DC7BE9"/>
    <w:rsid w:val="00DD0CDF"/>
    <w:rsid w:val="00DD181E"/>
    <w:rsid w:val="00DD36DC"/>
    <w:rsid w:val="00DD3749"/>
    <w:rsid w:val="00DD5137"/>
    <w:rsid w:val="00DD6198"/>
    <w:rsid w:val="00DD687E"/>
    <w:rsid w:val="00DD70AF"/>
    <w:rsid w:val="00DD7327"/>
    <w:rsid w:val="00DD787B"/>
    <w:rsid w:val="00DD7A45"/>
    <w:rsid w:val="00DD7A90"/>
    <w:rsid w:val="00DD7B10"/>
    <w:rsid w:val="00DE0292"/>
    <w:rsid w:val="00DE093E"/>
    <w:rsid w:val="00DE0A38"/>
    <w:rsid w:val="00DE16A3"/>
    <w:rsid w:val="00DE24F5"/>
    <w:rsid w:val="00DE36C2"/>
    <w:rsid w:val="00DE4058"/>
    <w:rsid w:val="00DE4F03"/>
    <w:rsid w:val="00DE59FC"/>
    <w:rsid w:val="00DE5D39"/>
    <w:rsid w:val="00DE66B8"/>
    <w:rsid w:val="00DE751E"/>
    <w:rsid w:val="00DE7B67"/>
    <w:rsid w:val="00DE7C6E"/>
    <w:rsid w:val="00DF01B3"/>
    <w:rsid w:val="00DF04AB"/>
    <w:rsid w:val="00DF2003"/>
    <w:rsid w:val="00DF20C3"/>
    <w:rsid w:val="00DF3150"/>
    <w:rsid w:val="00DF57BE"/>
    <w:rsid w:val="00DF635C"/>
    <w:rsid w:val="00DF664F"/>
    <w:rsid w:val="00E00065"/>
    <w:rsid w:val="00E01B34"/>
    <w:rsid w:val="00E01C31"/>
    <w:rsid w:val="00E038D1"/>
    <w:rsid w:val="00E04258"/>
    <w:rsid w:val="00E04B5D"/>
    <w:rsid w:val="00E04B85"/>
    <w:rsid w:val="00E05992"/>
    <w:rsid w:val="00E06140"/>
    <w:rsid w:val="00E06500"/>
    <w:rsid w:val="00E06820"/>
    <w:rsid w:val="00E109D2"/>
    <w:rsid w:val="00E10CF3"/>
    <w:rsid w:val="00E10D07"/>
    <w:rsid w:val="00E121F2"/>
    <w:rsid w:val="00E12A4C"/>
    <w:rsid w:val="00E13100"/>
    <w:rsid w:val="00E13D49"/>
    <w:rsid w:val="00E13F31"/>
    <w:rsid w:val="00E150CF"/>
    <w:rsid w:val="00E1532A"/>
    <w:rsid w:val="00E1544C"/>
    <w:rsid w:val="00E15B93"/>
    <w:rsid w:val="00E162DA"/>
    <w:rsid w:val="00E163C2"/>
    <w:rsid w:val="00E17068"/>
    <w:rsid w:val="00E21235"/>
    <w:rsid w:val="00E21725"/>
    <w:rsid w:val="00E21743"/>
    <w:rsid w:val="00E21FB7"/>
    <w:rsid w:val="00E22941"/>
    <w:rsid w:val="00E23049"/>
    <w:rsid w:val="00E23062"/>
    <w:rsid w:val="00E241C1"/>
    <w:rsid w:val="00E2467C"/>
    <w:rsid w:val="00E279C2"/>
    <w:rsid w:val="00E279E1"/>
    <w:rsid w:val="00E30424"/>
    <w:rsid w:val="00E30B9B"/>
    <w:rsid w:val="00E30CC3"/>
    <w:rsid w:val="00E30E95"/>
    <w:rsid w:val="00E32AB2"/>
    <w:rsid w:val="00E32D82"/>
    <w:rsid w:val="00E32FA6"/>
    <w:rsid w:val="00E334E5"/>
    <w:rsid w:val="00E33FF0"/>
    <w:rsid w:val="00E33FF2"/>
    <w:rsid w:val="00E35D94"/>
    <w:rsid w:val="00E36645"/>
    <w:rsid w:val="00E36957"/>
    <w:rsid w:val="00E376FF"/>
    <w:rsid w:val="00E4186F"/>
    <w:rsid w:val="00E41FA4"/>
    <w:rsid w:val="00E43513"/>
    <w:rsid w:val="00E43A31"/>
    <w:rsid w:val="00E44C42"/>
    <w:rsid w:val="00E45B97"/>
    <w:rsid w:val="00E51CD7"/>
    <w:rsid w:val="00E51F31"/>
    <w:rsid w:val="00E52895"/>
    <w:rsid w:val="00E52A77"/>
    <w:rsid w:val="00E52E13"/>
    <w:rsid w:val="00E5393B"/>
    <w:rsid w:val="00E55F99"/>
    <w:rsid w:val="00E5670F"/>
    <w:rsid w:val="00E567FF"/>
    <w:rsid w:val="00E56ABB"/>
    <w:rsid w:val="00E57060"/>
    <w:rsid w:val="00E5781A"/>
    <w:rsid w:val="00E61DE8"/>
    <w:rsid w:val="00E62283"/>
    <w:rsid w:val="00E62AFA"/>
    <w:rsid w:val="00E631D8"/>
    <w:rsid w:val="00E6411E"/>
    <w:rsid w:val="00E64188"/>
    <w:rsid w:val="00E64CAB"/>
    <w:rsid w:val="00E65BCE"/>
    <w:rsid w:val="00E6708B"/>
    <w:rsid w:val="00E7000D"/>
    <w:rsid w:val="00E70C2D"/>
    <w:rsid w:val="00E70C3F"/>
    <w:rsid w:val="00E7146E"/>
    <w:rsid w:val="00E72EEC"/>
    <w:rsid w:val="00E74C82"/>
    <w:rsid w:val="00E762A4"/>
    <w:rsid w:val="00E76D4B"/>
    <w:rsid w:val="00E7725E"/>
    <w:rsid w:val="00E777DF"/>
    <w:rsid w:val="00E8064E"/>
    <w:rsid w:val="00E80B9C"/>
    <w:rsid w:val="00E812F3"/>
    <w:rsid w:val="00E813EA"/>
    <w:rsid w:val="00E81ADD"/>
    <w:rsid w:val="00E822B2"/>
    <w:rsid w:val="00E82D89"/>
    <w:rsid w:val="00E830C2"/>
    <w:rsid w:val="00E83C2F"/>
    <w:rsid w:val="00E83EDF"/>
    <w:rsid w:val="00E8593A"/>
    <w:rsid w:val="00E85DC7"/>
    <w:rsid w:val="00E85F99"/>
    <w:rsid w:val="00E85FC1"/>
    <w:rsid w:val="00E86022"/>
    <w:rsid w:val="00E860E0"/>
    <w:rsid w:val="00E86FCA"/>
    <w:rsid w:val="00E86FD5"/>
    <w:rsid w:val="00E87616"/>
    <w:rsid w:val="00E90195"/>
    <w:rsid w:val="00E91091"/>
    <w:rsid w:val="00E92086"/>
    <w:rsid w:val="00E92393"/>
    <w:rsid w:val="00E924F7"/>
    <w:rsid w:val="00E92A88"/>
    <w:rsid w:val="00E92E28"/>
    <w:rsid w:val="00E96041"/>
    <w:rsid w:val="00EA01D8"/>
    <w:rsid w:val="00EA044C"/>
    <w:rsid w:val="00EA0CD3"/>
    <w:rsid w:val="00EA10BC"/>
    <w:rsid w:val="00EA1C19"/>
    <w:rsid w:val="00EA1D1B"/>
    <w:rsid w:val="00EA24D5"/>
    <w:rsid w:val="00EA2ADE"/>
    <w:rsid w:val="00EA319B"/>
    <w:rsid w:val="00EA3B5F"/>
    <w:rsid w:val="00EA43F5"/>
    <w:rsid w:val="00EA5187"/>
    <w:rsid w:val="00EA54AB"/>
    <w:rsid w:val="00EA5C16"/>
    <w:rsid w:val="00EA6374"/>
    <w:rsid w:val="00EA76C5"/>
    <w:rsid w:val="00EB05DF"/>
    <w:rsid w:val="00EB06AA"/>
    <w:rsid w:val="00EB086A"/>
    <w:rsid w:val="00EB0F34"/>
    <w:rsid w:val="00EB1B02"/>
    <w:rsid w:val="00EB2ABC"/>
    <w:rsid w:val="00EB3065"/>
    <w:rsid w:val="00EB34F1"/>
    <w:rsid w:val="00EB3724"/>
    <w:rsid w:val="00EB3FA1"/>
    <w:rsid w:val="00EB472B"/>
    <w:rsid w:val="00EB47FC"/>
    <w:rsid w:val="00EB5D0C"/>
    <w:rsid w:val="00EB5D32"/>
    <w:rsid w:val="00EB62C6"/>
    <w:rsid w:val="00EB664F"/>
    <w:rsid w:val="00EB6DB0"/>
    <w:rsid w:val="00EC07F3"/>
    <w:rsid w:val="00EC102A"/>
    <w:rsid w:val="00EC2CE5"/>
    <w:rsid w:val="00EC440E"/>
    <w:rsid w:val="00EC4D96"/>
    <w:rsid w:val="00EC538C"/>
    <w:rsid w:val="00EC5F82"/>
    <w:rsid w:val="00EC6BA9"/>
    <w:rsid w:val="00EC7549"/>
    <w:rsid w:val="00EC7E9F"/>
    <w:rsid w:val="00ED025A"/>
    <w:rsid w:val="00ED0C41"/>
    <w:rsid w:val="00ED13F7"/>
    <w:rsid w:val="00ED279F"/>
    <w:rsid w:val="00ED2E90"/>
    <w:rsid w:val="00ED32CE"/>
    <w:rsid w:val="00ED341F"/>
    <w:rsid w:val="00ED3DBA"/>
    <w:rsid w:val="00ED4E5D"/>
    <w:rsid w:val="00ED57C4"/>
    <w:rsid w:val="00ED66A9"/>
    <w:rsid w:val="00ED672D"/>
    <w:rsid w:val="00EE0D3C"/>
    <w:rsid w:val="00EE1067"/>
    <w:rsid w:val="00EE15DD"/>
    <w:rsid w:val="00EE1DC7"/>
    <w:rsid w:val="00EE2146"/>
    <w:rsid w:val="00EE2E40"/>
    <w:rsid w:val="00EE3CD8"/>
    <w:rsid w:val="00EE4748"/>
    <w:rsid w:val="00EE4D1E"/>
    <w:rsid w:val="00EE5571"/>
    <w:rsid w:val="00EE6825"/>
    <w:rsid w:val="00EE691A"/>
    <w:rsid w:val="00EE7A94"/>
    <w:rsid w:val="00EF000D"/>
    <w:rsid w:val="00EF03F0"/>
    <w:rsid w:val="00EF136A"/>
    <w:rsid w:val="00EF1D5D"/>
    <w:rsid w:val="00EF385D"/>
    <w:rsid w:val="00EF3987"/>
    <w:rsid w:val="00EF4CC9"/>
    <w:rsid w:val="00EF5405"/>
    <w:rsid w:val="00EF56C3"/>
    <w:rsid w:val="00F00498"/>
    <w:rsid w:val="00F01578"/>
    <w:rsid w:val="00F02087"/>
    <w:rsid w:val="00F03E51"/>
    <w:rsid w:val="00F0514F"/>
    <w:rsid w:val="00F05949"/>
    <w:rsid w:val="00F05E73"/>
    <w:rsid w:val="00F064BB"/>
    <w:rsid w:val="00F06838"/>
    <w:rsid w:val="00F06A75"/>
    <w:rsid w:val="00F06F94"/>
    <w:rsid w:val="00F0716B"/>
    <w:rsid w:val="00F07536"/>
    <w:rsid w:val="00F076E3"/>
    <w:rsid w:val="00F1177D"/>
    <w:rsid w:val="00F1209C"/>
    <w:rsid w:val="00F14804"/>
    <w:rsid w:val="00F1519A"/>
    <w:rsid w:val="00F1606A"/>
    <w:rsid w:val="00F165F7"/>
    <w:rsid w:val="00F16ADC"/>
    <w:rsid w:val="00F17F92"/>
    <w:rsid w:val="00F2098A"/>
    <w:rsid w:val="00F21E93"/>
    <w:rsid w:val="00F22164"/>
    <w:rsid w:val="00F22408"/>
    <w:rsid w:val="00F229D2"/>
    <w:rsid w:val="00F22CB5"/>
    <w:rsid w:val="00F23405"/>
    <w:rsid w:val="00F23475"/>
    <w:rsid w:val="00F2394E"/>
    <w:rsid w:val="00F23BCD"/>
    <w:rsid w:val="00F24C7B"/>
    <w:rsid w:val="00F2506D"/>
    <w:rsid w:val="00F26F02"/>
    <w:rsid w:val="00F30320"/>
    <w:rsid w:val="00F3118A"/>
    <w:rsid w:val="00F31923"/>
    <w:rsid w:val="00F31AFB"/>
    <w:rsid w:val="00F31D43"/>
    <w:rsid w:val="00F330EC"/>
    <w:rsid w:val="00F34094"/>
    <w:rsid w:val="00F34450"/>
    <w:rsid w:val="00F36A18"/>
    <w:rsid w:val="00F4071E"/>
    <w:rsid w:val="00F4136A"/>
    <w:rsid w:val="00F4147C"/>
    <w:rsid w:val="00F42145"/>
    <w:rsid w:val="00F42F80"/>
    <w:rsid w:val="00F433EF"/>
    <w:rsid w:val="00F442BB"/>
    <w:rsid w:val="00F44C7E"/>
    <w:rsid w:val="00F4527B"/>
    <w:rsid w:val="00F4538C"/>
    <w:rsid w:val="00F46A25"/>
    <w:rsid w:val="00F50232"/>
    <w:rsid w:val="00F50C16"/>
    <w:rsid w:val="00F51D5A"/>
    <w:rsid w:val="00F523E1"/>
    <w:rsid w:val="00F52625"/>
    <w:rsid w:val="00F532E0"/>
    <w:rsid w:val="00F53A0F"/>
    <w:rsid w:val="00F545A3"/>
    <w:rsid w:val="00F54F67"/>
    <w:rsid w:val="00F560EC"/>
    <w:rsid w:val="00F56B9C"/>
    <w:rsid w:val="00F57277"/>
    <w:rsid w:val="00F57CF7"/>
    <w:rsid w:val="00F60BD7"/>
    <w:rsid w:val="00F6181B"/>
    <w:rsid w:val="00F62176"/>
    <w:rsid w:val="00F629D0"/>
    <w:rsid w:val="00F6405D"/>
    <w:rsid w:val="00F64A95"/>
    <w:rsid w:val="00F65099"/>
    <w:rsid w:val="00F65CCF"/>
    <w:rsid w:val="00F72407"/>
    <w:rsid w:val="00F72A0B"/>
    <w:rsid w:val="00F72A90"/>
    <w:rsid w:val="00F73F3E"/>
    <w:rsid w:val="00F74F0D"/>
    <w:rsid w:val="00F7684E"/>
    <w:rsid w:val="00F779F7"/>
    <w:rsid w:val="00F80184"/>
    <w:rsid w:val="00F83C72"/>
    <w:rsid w:val="00F84412"/>
    <w:rsid w:val="00F848E1"/>
    <w:rsid w:val="00F84D82"/>
    <w:rsid w:val="00F854C5"/>
    <w:rsid w:val="00F867CE"/>
    <w:rsid w:val="00F9057E"/>
    <w:rsid w:val="00F90584"/>
    <w:rsid w:val="00F90619"/>
    <w:rsid w:val="00F90A26"/>
    <w:rsid w:val="00F90B9C"/>
    <w:rsid w:val="00F9152B"/>
    <w:rsid w:val="00F91A5E"/>
    <w:rsid w:val="00F92261"/>
    <w:rsid w:val="00F9294B"/>
    <w:rsid w:val="00F92B76"/>
    <w:rsid w:val="00F93D08"/>
    <w:rsid w:val="00F95132"/>
    <w:rsid w:val="00F96075"/>
    <w:rsid w:val="00F96CC9"/>
    <w:rsid w:val="00F973E7"/>
    <w:rsid w:val="00F97B35"/>
    <w:rsid w:val="00FA0260"/>
    <w:rsid w:val="00FA326B"/>
    <w:rsid w:val="00FA53AC"/>
    <w:rsid w:val="00FA58B9"/>
    <w:rsid w:val="00FA6C42"/>
    <w:rsid w:val="00FA7402"/>
    <w:rsid w:val="00FB04A2"/>
    <w:rsid w:val="00FB056E"/>
    <w:rsid w:val="00FB0BCA"/>
    <w:rsid w:val="00FB0E8C"/>
    <w:rsid w:val="00FB385F"/>
    <w:rsid w:val="00FB386A"/>
    <w:rsid w:val="00FB5706"/>
    <w:rsid w:val="00FB5897"/>
    <w:rsid w:val="00FB7887"/>
    <w:rsid w:val="00FC0157"/>
    <w:rsid w:val="00FC0AF5"/>
    <w:rsid w:val="00FC0F09"/>
    <w:rsid w:val="00FC1C7C"/>
    <w:rsid w:val="00FC5C54"/>
    <w:rsid w:val="00FC5CF2"/>
    <w:rsid w:val="00FC64D1"/>
    <w:rsid w:val="00FC6B29"/>
    <w:rsid w:val="00FC7065"/>
    <w:rsid w:val="00FD053A"/>
    <w:rsid w:val="00FD0711"/>
    <w:rsid w:val="00FD1402"/>
    <w:rsid w:val="00FD1917"/>
    <w:rsid w:val="00FD2CDF"/>
    <w:rsid w:val="00FD2D5F"/>
    <w:rsid w:val="00FD3E0C"/>
    <w:rsid w:val="00FD412B"/>
    <w:rsid w:val="00FD44E4"/>
    <w:rsid w:val="00FD4C93"/>
    <w:rsid w:val="00FD55D3"/>
    <w:rsid w:val="00FD56A2"/>
    <w:rsid w:val="00FD599D"/>
    <w:rsid w:val="00FD5A68"/>
    <w:rsid w:val="00FD614A"/>
    <w:rsid w:val="00FD64D1"/>
    <w:rsid w:val="00FD6757"/>
    <w:rsid w:val="00FD7F4F"/>
    <w:rsid w:val="00FE1B41"/>
    <w:rsid w:val="00FE2F93"/>
    <w:rsid w:val="00FE3384"/>
    <w:rsid w:val="00FE50A0"/>
    <w:rsid w:val="00FE5DC5"/>
    <w:rsid w:val="00FE78D5"/>
    <w:rsid w:val="00FE7A6D"/>
    <w:rsid w:val="00FF0191"/>
    <w:rsid w:val="00FF0949"/>
    <w:rsid w:val="00FF2B5F"/>
    <w:rsid w:val="00FF3F4B"/>
    <w:rsid w:val="00FF431F"/>
    <w:rsid w:val="00FF43A3"/>
    <w:rsid w:val="00FF473A"/>
    <w:rsid w:val="00FF515D"/>
    <w:rsid w:val="00FF518A"/>
    <w:rsid w:val="00FF525D"/>
    <w:rsid w:val="00FF54B4"/>
    <w:rsid w:val="4308E5F1"/>
    <w:rsid w:val="4C3A6322"/>
    <w:rsid w:val="665EB472"/>
    <w:rsid w:val="74B6CC0E"/>
    <w:rsid w:val="75D2880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6BACFC"/>
  <w15:docId w15:val="{9A309D83-77D1-4BD3-B111-4087A4966A1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iPriority="99" w:semiHidden="1" w:unhideWhenUsed="1"/>
    <w:lsdException w:name="footer" w:uiPriority="99"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ny" w:default="1">
    <w:name w:val="Normal"/>
    <w:qFormat/>
    <w:rsid w:val="008B3AC7"/>
    <w:rPr>
      <w:rFonts w:ascii="Arial" w:hAnsi="Arial"/>
      <w:sz w:val="24"/>
      <w:szCs w:val="24"/>
    </w:rPr>
  </w:style>
  <w:style w:type="paragraph" w:styleId="Nagwek1">
    <w:name w:val="heading 1"/>
    <w:basedOn w:val="Normalny"/>
    <w:next w:val="Normalny"/>
    <w:link w:val="Nagwek1Znak"/>
    <w:uiPriority w:val="99"/>
    <w:qFormat/>
    <w:rsid w:val="007034FE"/>
    <w:pPr>
      <w:keepNext/>
      <w:keepLines/>
      <w:shd w:val="clear" w:color="auto" w:fill="1F4E79" w:themeFill="accent1" w:themeFillShade="80"/>
      <w:spacing w:before="240" w:after="240"/>
      <w:outlineLvl w:val="0"/>
    </w:pPr>
    <w:rPr>
      <w:rFonts w:ascii="Calibri" w:hAnsi="Calibri"/>
      <w:b/>
      <w:bCs/>
      <w:color w:val="FFFFFF" w:themeColor="background1"/>
      <w:sz w:val="28"/>
    </w:rPr>
  </w:style>
  <w:style w:type="paragraph" w:styleId="Nagwek2">
    <w:name w:val="heading 2"/>
    <w:basedOn w:val="Normalny"/>
    <w:next w:val="Normalny"/>
    <w:link w:val="Nagwek2Znak"/>
    <w:uiPriority w:val="9"/>
    <w:unhideWhenUsed/>
    <w:qFormat/>
    <w:rsid w:val="00797CCA"/>
    <w:pPr>
      <w:keepNext/>
      <w:keepLines/>
      <w:numPr>
        <w:numId w:val="1"/>
      </w:numPr>
      <w:spacing w:before="240" w:after="240"/>
      <w:outlineLvl w:val="1"/>
    </w:pPr>
    <w:rPr>
      <w:rFonts w:ascii="Calibri" w:hAnsi="Calibri"/>
      <w:b/>
      <w:szCs w:val="26"/>
    </w:rPr>
  </w:style>
  <w:style w:type="paragraph" w:styleId="Nagwek3">
    <w:name w:val="heading 3"/>
    <w:basedOn w:val="Normalny"/>
    <w:next w:val="Normalny"/>
    <w:link w:val="Nagwek3Znak"/>
    <w:uiPriority w:val="99"/>
    <w:semiHidden/>
    <w:unhideWhenUsed/>
    <w:qFormat/>
    <w:rsid w:val="00747A65"/>
    <w:pPr>
      <w:keepNext/>
      <w:keepLines/>
      <w:spacing w:before="40"/>
      <w:outlineLvl w:val="2"/>
    </w:pPr>
    <w:rPr>
      <w:rFonts w:ascii="Times New Roman" w:hAnsi="Times New Roman"/>
      <w:b/>
      <w:bCs/>
    </w:rPr>
  </w:style>
  <w:style w:type="paragraph" w:styleId="Nagwek4">
    <w:name w:val="heading 4"/>
    <w:basedOn w:val="Normalny"/>
    <w:next w:val="Normalny"/>
    <w:link w:val="Nagwek4Znak"/>
    <w:uiPriority w:val="9"/>
    <w:semiHidden/>
    <w:unhideWhenUsed/>
    <w:qFormat/>
    <w:rsid w:val="00747A65"/>
    <w:pPr>
      <w:keepNext/>
      <w:keepLines/>
      <w:spacing w:before="40"/>
      <w:outlineLvl w:val="3"/>
    </w:pPr>
    <w:rPr>
      <w:rFonts w:ascii="Cambria" w:hAnsi="Cambria"/>
      <w:b/>
      <w:bCs/>
      <w:i/>
      <w:iCs/>
      <w:color w:val="4F81BD"/>
      <w:sz w:val="20"/>
      <w:szCs w:val="20"/>
    </w:rPr>
  </w:style>
  <w:style w:type="character" w:styleId="Domylnaczcionkaakapitu" w:default="1">
    <w:name w:val="Default Paragraph Font"/>
    <w:uiPriority w:val="1"/>
    <w:semiHidden/>
    <w:unhideWhenUsed/>
  </w:style>
  <w:style w:type="table" w:styleId="Standardowy" w:default="1">
    <w:name w:val="Normal Table"/>
    <w:uiPriority w:val="99"/>
    <w:semiHidden/>
    <w:unhideWhenUsed/>
    <w:tblPr>
      <w:tblInd w:w="0" w:type="dxa"/>
      <w:tblCellMar>
        <w:top w:w="0" w:type="dxa"/>
        <w:left w:w="108" w:type="dxa"/>
        <w:bottom w:w="0" w:type="dxa"/>
        <w:right w:w="108" w:type="dxa"/>
      </w:tblCellMar>
    </w:tblPr>
  </w:style>
  <w:style w:type="numbering" w:styleId="Bezlisty" w:default="1">
    <w:name w:val="No List"/>
    <w:uiPriority w:val="99"/>
    <w:semiHidden/>
    <w:unhideWhenUsed/>
  </w:style>
  <w:style w:type="paragraph" w:styleId="Nagwek">
    <w:name w:val="header"/>
    <w:basedOn w:val="Normalny"/>
    <w:link w:val="NagwekZnak"/>
    <w:uiPriority w:val="99"/>
    <w:rsid w:val="00B16E8F"/>
    <w:pPr>
      <w:tabs>
        <w:tab w:val="center" w:pos="4536"/>
        <w:tab w:val="right" w:pos="9072"/>
      </w:tabs>
    </w:pPr>
  </w:style>
  <w:style w:type="paragraph" w:styleId="Stopka">
    <w:name w:val="footer"/>
    <w:basedOn w:val="Normalny"/>
    <w:link w:val="StopkaZnak"/>
    <w:uiPriority w:val="99"/>
    <w:rsid w:val="00B16E8F"/>
    <w:pPr>
      <w:tabs>
        <w:tab w:val="center" w:pos="4536"/>
        <w:tab w:val="right" w:pos="9072"/>
      </w:tabs>
    </w:pPr>
  </w:style>
  <w:style w:type="paragraph" w:styleId="Tekstdymka">
    <w:name w:val="Balloon Text"/>
    <w:basedOn w:val="Normalny"/>
    <w:link w:val="TekstdymkaZnak"/>
    <w:uiPriority w:val="99"/>
    <w:rsid w:val="001A02A1"/>
    <w:rPr>
      <w:rFonts w:ascii="Segoe UI" w:hAnsi="Segoe UI" w:cs="Segoe UI"/>
      <w:sz w:val="18"/>
      <w:szCs w:val="18"/>
    </w:rPr>
  </w:style>
  <w:style w:type="character" w:styleId="TekstdymkaZnak" w:customStyle="1">
    <w:name w:val="Tekst dymka Znak"/>
    <w:basedOn w:val="Domylnaczcionkaakapitu"/>
    <w:link w:val="Tekstdymka"/>
    <w:uiPriority w:val="99"/>
    <w:rsid w:val="001A02A1"/>
    <w:rPr>
      <w:rFonts w:ascii="Segoe UI" w:hAnsi="Segoe UI" w:cs="Segoe UI"/>
      <w:sz w:val="18"/>
      <w:szCs w:val="18"/>
    </w:rPr>
  </w:style>
  <w:style w:type="paragraph" w:styleId="Nagwek11" w:customStyle="1">
    <w:name w:val="Nagłówek 11"/>
    <w:basedOn w:val="Normalny"/>
    <w:next w:val="Normalny"/>
    <w:autoRedefine/>
    <w:uiPriority w:val="99"/>
    <w:rsid w:val="00EA5187"/>
    <w:pPr>
      <w:spacing w:before="120" w:after="200" w:line="276" w:lineRule="auto"/>
    </w:pPr>
    <w:rPr>
      <w:rFonts w:ascii="Calibri" w:hAnsi="Calibri" w:eastAsia="Calibri" w:cs="Tahoma"/>
      <w:bCs/>
      <w:color w:val="000000"/>
      <w:sz w:val="22"/>
      <w:szCs w:val="22"/>
      <w:lang w:eastAsia="en-US"/>
    </w:rPr>
  </w:style>
  <w:style w:type="paragraph" w:styleId="Nagwek21" w:customStyle="1">
    <w:name w:val="Nagłówek 21"/>
    <w:basedOn w:val="Normalny"/>
    <w:next w:val="Normalny"/>
    <w:uiPriority w:val="9"/>
    <w:semiHidden/>
    <w:unhideWhenUsed/>
    <w:qFormat/>
    <w:rsid w:val="00747A65"/>
    <w:pPr>
      <w:keepNext/>
      <w:keepLines/>
      <w:spacing w:before="40" w:line="276" w:lineRule="auto"/>
      <w:outlineLvl w:val="1"/>
    </w:pPr>
    <w:rPr>
      <w:rFonts w:ascii="Cambria" w:hAnsi="Cambria"/>
      <w:color w:val="365F91"/>
      <w:sz w:val="26"/>
      <w:szCs w:val="26"/>
      <w:lang w:eastAsia="en-US"/>
    </w:rPr>
  </w:style>
  <w:style w:type="paragraph" w:styleId="Nagwek41" w:customStyle="1">
    <w:name w:val="Nagłówek 41"/>
    <w:basedOn w:val="Normalny"/>
    <w:next w:val="Normalny"/>
    <w:uiPriority w:val="9"/>
    <w:semiHidden/>
    <w:unhideWhenUsed/>
    <w:qFormat/>
    <w:rsid w:val="00747A65"/>
    <w:pPr>
      <w:keepNext/>
      <w:keepLines/>
      <w:spacing w:before="200" w:line="276" w:lineRule="auto"/>
      <w:outlineLvl w:val="3"/>
    </w:pPr>
    <w:rPr>
      <w:rFonts w:ascii="Cambria" w:hAnsi="Cambria"/>
      <w:b/>
      <w:bCs/>
      <w:i/>
      <w:iCs/>
      <w:color w:val="4F81BD"/>
      <w:sz w:val="22"/>
      <w:szCs w:val="22"/>
      <w:lang w:eastAsia="en-US"/>
    </w:rPr>
  </w:style>
  <w:style w:type="numbering" w:styleId="Bezlisty1" w:customStyle="1">
    <w:name w:val="Bez listy1"/>
    <w:next w:val="Bezlisty"/>
    <w:uiPriority w:val="99"/>
    <w:semiHidden/>
    <w:unhideWhenUsed/>
    <w:rsid w:val="00747A65"/>
  </w:style>
  <w:style w:type="character" w:styleId="Nagwek1Znak" w:customStyle="1">
    <w:name w:val="Nagłówek 1 Znak"/>
    <w:basedOn w:val="Domylnaczcionkaakapitu"/>
    <w:link w:val="Nagwek1"/>
    <w:uiPriority w:val="99"/>
    <w:rsid w:val="007034FE"/>
    <w:rPr>
      <w:rFonts w:ascii="Calibri" w:hAnsi="Calibri"/>
      <w:b/>
      <w:bCs/>
      <w:color w:val="FFFFFF" w:themeColor="background1"/>
      <w:sz w:val="28"/>
      <w:szCs w:val="24"/>
      <w:shd w:val="clear" w:color="auto" w:fill="1F4E79" w:themeFill="accent1" w:themeFillShade="80"/>
    </w:rPr>
  </w:style>
  <w:style w:type="character" w:styleId="Nagwek2Znak" w:customStyle="1">
    <w:name w:val="Nagłówek 2 Znak"/>
    <w:basedOn w:val="Domylnaczcionkaakapitu"/>
    <w:link w:val="Nagwek2"/>
    <w:uiPriority w:val="9"/>
    <w:rsid w:val="00797CCA"/>
    <w:rPr>
      <w:rFonts w:ascii="Calibri" w:hAnsi="Calibri"/>
      <w:b/>
      <w:sz w:val="24"/>
      <w:szCs w:val="26"/>
    </w:rPr>
  </w:style>
  <w:style w:type="character" w:styleId="Nagwek3Znak" w:customStyle="1">
    <w:name w:val="Nagłówek 3 Znak"/>
    <w:basedOn w:val="Domylnaczcionkaakapitu"/>
    <w:link w:val="Nagwek3"/>
    <w:uiPriority w:val="99"/>
    <w:rsid w:val="00747A65"/>
    <w:rPr>
      <w:rFonts w:eastAsia="Times New Roman" w:cs="Times New Roman"/>
      <w:b/>
      <w:bCs/>
      <w:sz w:val="24"/>
      <w:szCs w:val="24"/>
    </w:rPr>
  </w:style>
  <w:style w:type="character" w:styleId="Nagwek4Znak" w:customStyle="1">
    <w:name w:val="Nagłówek 4 Znak"/>
    <w:basedOn w:val="Domylnaczcionkaakapitu"/>
    <w:link w:val="Nagwek4"/>
    <w:uiPriority w:val="9"/>
    <w:semiHidden/>
    <w:rsid w:val="00747A65"/>
    <w:rPr>
      <w:rFonts w:ascii="Cambria" w:hAnsi="Cambria" w:eastAsia="Times New Roman" w:cs="Times New Roman"/>
      <w:b/>
      <w:bCs/>
      <w:i/>
      <w:iCs/>
      <w:color w:val="4F81BD"/>
    </w:rPr>
  </w:style>
  <w:style w:type="paragraph" w:styleId="Akapitzlist1" w:customStyle="1">
    <w:name w:val="Akapit z listą1"/>
    <w:basedOn w:val="Normalny"/>
    <w:next w:val="Akapitzlist"/>
    <w:uiPriority w:val="34"/>
    <w:qFormat/>
    <w:rsid w:val="00747A65"/>
    <w:pPr>
      <w:spacing w:after="200" w:line="276" w:lineRule="auto"/>
      <w:ind w:left="720"/>
      <w:contextualSpacing/>
    </w:pPr>
    <w:rPr>
      <w:rFonts w:ascii="Times New Roman" w:hAnsi="Times New Roman" w:eastAsia="Calibri"/>
      <w:sz w:val="22"/>
      <w:szCs w:val="22"/>
      <w:lang w:eastAsia="en-US"/>
    </w:rPr>
  </w:style>
  <w:style w:type="paragraph" w:styleId="Tekstprzypisu1" w:customStyle="1">
    <w:name w:val="Tekst przypisu1"/>
    <w:basedOn w:val="Normalny"/>
    <w:next w:val="Tekstprzypisudolnego"/>
    <w:link w:val="TekstprzypisudolnegoZnak"/>
    <w:unhideWhenUsed/>
    <w:rsid w:val="00747A65"/>
    <w:rPr>
      <w:rFonts w:ascii="Times New Roman" w:hAnsi="Times New Roman"/>
      <w:sz w:val="20"/>
      <w:szCs w:val="20"/>
    </w:rPr>
  </w:style>
  <w:style w:type="character" w:styleId="TekstprzypisudolnegoZnak" w:customStyle="1">
    <w:name w:val="Tekst przypisu dolnego Znak"/>
    <w:aliases w:val="Podrozdział Znak,Footnote Znak,Podrozdzia3 Znak,PRZYPISKI Znak,Tekst przypisu Znak Znak Znak Znak Znak1,Tekst przypisu Znak Znak Znak Znak Znak Znak,Tekst przypisu Znak Znak Znak Znak Znak Znak Znak Znak,Fußnote Znak"/>
    <w:basedOn w:val="Domylnaczcionkaakapitu"/>
    <w:link w:val="Tekstprzypisu1"/>
    <w:rsid w:val="00747A65"/>
    <w:rPr>
      <w:rFonts w:ascii="Times New Roman" w:hAnsi="Times New Roman"/>
      <w:sz w:val="20"/>
      <w:szCs w:val="20"/>
    </w:rPr>
  </w:style>
  <w:style w:type="character" w:styleId="Odwoanieprzypisudolnego">
    <w:name w:val="footnote reference"/>
    <w:aliases w:val="Footnote Reference Number,Footnote number,E FNZ,-E Fußnotenzeichen,Footnote#,Footnote symbol,Times 10 Point,Exposant 3 Point,Ref,de nota al pie,Footnote reference number,note TESI,SUPERS,EN Footnote Reference,Odwołanie przypis"/>
    <w:basedOn w:val="Domylnaczcionkaakapitu"/>
    <w:unhideWhenUsed/>
    <w:rsid w:val="00747A65"/>
    <w:rPr>
      <w:vertAlign w:val="superscript"/>
    </w:rPr>
  </w:style>
  <w:style w:type="character" w:styleId="NagwekZnak" w:customStyle="1">
    <w:name w:val="Nagłówek Znak"/>
    <w:basedOn w:val="Domylnaczcionkaakapitu"/>
    <w:link w:val="Nagwek"/>
    <w:uiPriority w:val="99"/>
    <w:rsid w:val="00747A65"/>
    <w:rPr>
      <w:rFonts w:ascii="Arial" w:hAnsi="Arial"/>
      <w:sz w:val="24"/>
      <w:szCs w:val="24"/>
    </w:rPr>
  </w:style>
  <w:style w:type="character" w:styleId="StopkaZnak" w:customStyle="1">
    <w:name w:val="Stopka Znak"/>
    <w:basedOn w:val="Domylnaczcionkaakapitu"/>
    <w:link w:val="Stopka"/>
    <w:uiPriority w:val="99"/>
    <w:rsid w:val="00747A65"/>
    <w:rPr>
      <w:rFonts w:ascii="Arial" w:hAnsi="Arial"/>
      <w:sz w:val="24"/>
      <w:szCs w:val="24"/>
    </w:rPr>
  </w:style>
  <w:style w:type="table" w:styleId="Tabela-Siatka1" w:customStyle="1">
    <w:name w:val="Tabela - Siatka1"/>
    <w:basedOn w:val="Standardowy"/>
    <w:next w:val="Tabela-Siatka"/>
    <w:uiPriority w:val="59"/>
    <w:rsid w:val="00747A65"/>
    <w:rPr>
      <w:rFonts w:ascii="Calibri" w:hAnsi="Calibri" w:eastAsia="Calibr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ipercze">
    <w:name w:val="Hyperlink"/>
    <w:uiPriority w:val="99"/>
    <w:unhideWhenUsed/>
    <w:rsid w:val="00747A65"/>
    <w:rPr>
      <w:color w:val="0563C1"/>
      <w:u w:val="single"/>
    </w:rPr>
  </w:style>
  <w:style w:type="paragraph" w:styleId="Tekstpodstawowy">
    <w:name w:val="Body Text"/>
    <w:basedOn w:val="Normalny"/>
    <w:link w:val="TekstpodstawowyZnak"/>
    <w:unhideWhenUsed/>
    <w:rsid w:val="00747A65"/>
    <w:pPr>
      <w:tabs>
        <w:tab w:val="left" w:pos="900"/>
      </w:tabs>
      <w:jc w:val="both"/>
    </w:pPr>
    <w:rPr>
      <w:rFonts w:ascii="Times New Roman" w:hAnsi="Times New Roman"/>
    </w:rPr>
  </w:style>
  <w:style w:type="character" w:styleId="TekstpodstawowyZnak" w:customStyle="1">
    <w:name w:val="Tekst podstawowy Znak"/>
    <w:basedOn w:val="Domylnaczcionkaakapitu"/>
    <w:link w:val="Tekstpodstawowy"/>
    <w:rsid w:val="00747A65"/>
    <w:rPr>
      <w:sz w:val="24"/>
      <w:szCs w:val="24"/>
    </w:rPr>
  </w:style>
  <w:style w:type="paragraph" w:styleId="Tekstpodstawowy3">
    <w:name w:val="Body Text 3"/>
    <w:basedOn w:val="Normalny"/>
    <w:link w:val="Tekstpodstawowy3Znak"/>
    <w:unhideWhenUsed/>
    <w:rsid w:val="00747A65"/>
    <w:pPr>
      <w:spacing w:after="120"/>
    </w:pPr>
    <w:rPr>
      <w:rFonts w:ascii="Times New Roman" w:hAnsi="Times New Roman"/>
      <w:sz w:val="16"/>
      <w:szCs w:val="16"/>
    </w:rPr>
  </w:style>
  <w:style w:type="character" w:styleId="Tekstpodstawowy3Znak" w:customStyle="1">
    <w:name w:val="Tekst podstawowy 3 Znak"/>
    <w:basedOn w:val="Domylnaczcionkaakapitu"/>
    <w:link w:val="Tekstpodstawowy3"/>
    <w:rsid w:val="00747A65"/>
    <w:rPr>
      <w:sz w:val="16"/>
      <w:szCs w:val="16"/>
    </w:rPr>
  </w:style>
  <w:style w:type="character" w:styleId="Odwoaniedokomentarza">
    <w:name w:val="annotation reference"/>
    <w:basedOn w:val="Domylnaczcionkaakapitu"/>
    <w:unhideWhenUsed/>
    <w:rsid w:val="00747A65"/>
    <w:rPr>
      <w:sz w:val="16"/>
      <w:szCs w:val="16"/>
    </w:rPr>
  </w:style>
  <w:style w:type="paragraph" w:styleId="Tekstkomentarza1" w:customStyle="1">
    <w:name w:val="Tekst komentarza1"/>
    <w:basedOn w:val="Normalny"/>
    <w:next w:val="Tekstkomentarza"/>
    <w:link w:val="TekstkomentarzaZnak"/>
    <w:uiPriority w:val="99"/>
    <w:unhideWhenUsed/>
    <w:rsid w:val="00747A65"/>
    <w:pPr>
      <w:spacing w:after="200"/>
    </w:pPr>
    <w:rPr>
      <w:rFonts w:ascii="Times New Roman" w:hAnsi="Times New Roman"/>
      <w:sz w:val="20"/>
      <w:szCs w:val="20"/>
    </w:rPr>
  </w:style>
  <w:style w:type="character" w:styleId="TekstkomentarzaZnak" w:customStyle="1">
    <w:name w:val="Tekst komentarza Znak"/>
    <w:basedOn w:val="Domylnaczcionkaakapitu"/>
    <w:link w:val="Tekstkomentarza1"/>
    <w:rsid w:val="00747A65"/>
    <w:rPr>
      <w:rFonts w:ascii="Times New Roman" w:hAnsi="Times New Roman"/>
      <w:sz w:val="20"/>
      <w:szCs w:val="20"/>
    </w:rPr>
  </w:style>
  <w:style w:type="paragraph" w:styleId="Tematkomentarza1" w:customStyle="1">
    <w:name w:val="Temat komentarza1"/>
    <w:basedOn w:val="Tekstkomentarza"/>
    <w:next w:val="Tekstkomentarza"/>
    <w:uiPriority w:val="99"/>
    <w:semiHidden/>
    <w:unhideWhenUsed/>
    <w:rsid w:val="00747A65"/>
    <w:pPr>
      <w:spacing w:after="200"/>
    </w:pPr>
    <w:rPr>
      <w:rFonts w:ascii="Times New Roman" w:hAnsi="Times New Roman" w:eastAsia="Calibri"/>
      <w:b/>
      <w:bCs/>
      <w:lang w:eastAsia="en-US"/>
    </w:rPr>
  </w:style>
  <w:style w:type="character" w:styleId="TematkomentarzaZnak" w:customStyle="1">
    <w:name w:val="Temat komentarza Znak"/>
    <w:basedOn w:val="TekstkomentarzaZnak"/>
    <w:link w:val="Tematkomentarza"/>
    <w:uiPriority w:val="99"/>
    <w:semiHidden/>
    <w:rsid w:val="00747A65"/>
    <w:rPr>
      <w:rFonts w:ascii="Times New Roman" w:hAnsi="Times New Roman"/>
      <w:b/>
      <w:bCs/>
      <w:sz w:val="20"/>
      <w:szCs w:val="20"/>
    </w:rPr>
  </w:style>
  <w:style w:type="paragraph" w:styleId="Nagwekspisutreci1" w:customStyle="1">
    <w:name w:val="Nagłówek spisu treści1"/>
    <w:basedOn w:val="Nagwek1"/>
    <w:next w:val="Normalny"/>
    <w:uiPriority w:val="39"/>
    <w:unhideWhenUsed/>
    <w:qFormat/>
    <w:rsid w:val="00747A65"/>
  </w:style>
  <w:style w:type="paragraph" w:styleId="Spistreci2">
    <w:name w:val="toc 2"/>
    <w:basedOn w:val="Normalny"/>
    <w:next w:val="Normalny"/>
    <w:autoRedefine/>
    <w:uiPriority w:val="39"/>
    <w:unhideWhenUsed/>
    <w:rsid w:val="00747A65"/>
    <w:pPr>
      <w:tabs>
        <w:tab w:val="left" w:pos="660"/>
        <w:tab w:val="right" w:leader="dot" w:pos="9485"/>
      </w:tabs>
      <w:spacing w:after="100" w:line="276" w:lineRule="auto"/>
      <w:ind w:left="220"/>
    </w:pPr>
    <w:rPr>
      <w:rFonts w:ascii="Calibri" w:hAnsi="Calibri"/>
      <w:b/>
      <w:bCs/>
      <w:iCs/>
      <w:noProof/>
      <w:sz w:val="22"/>
      <w:szCs w:val="22"/>
      <w:lang w:eastAsia="en-US"/>
    </w:rPr>
  </w:style>
  <w:style w:type="paragraph" w:styleId="Spistreci11" w:customStyle="1">
    <w:name w:val="Spis treści 11"/>
    <w:basedOn w:val="Normalny"/>
    <w:next w:val="Normalny"/>
    <w:autoRedefine/>
    <w:uiPriority w:val="39"/>
    <w:unhideWhenUsed/>
    <w:rsid w:val="00747A65"/>
    <w:pPr>
      <w:tabs>
        <w:tab w:val="right" w:leader="dot" w:pos="9485"/>
      </w:tabs>
      <w:spacing w:after="100" w:line="276" w:lineRule="auto"/>
      <w:ind w:left="142"/>
    </w:pPr>
    <w:rPr>
      <w:rFonts w:ascii="Times New Roman" w:hAnsi="Times New Roman" w:eastAsia="Calibri"/>
      <w:sz w:val="22"/>
      <w:szCs w:val="22"/>
      <w:lang w:eastAsia="en-US"/>
    </w:rPr>
  </w:style>
  <w:style w:type="paragraph" w:styleId="Spistreci31" w:customStyle="1">
    <w:name w:val="Spis treści 31"/>
    <w:basedOn w:val="Normalny"/>
    <w:next w:val="Normalny"/>
    <w:autoRedefine/>
    <w:uiPriority w:val="39"/>
    <w:unhideWhenUsed/>
    <w:rsid w:val="00747A65"/>
    <w:pPr>
      <w:spacing w:after="100" w:line="276" w:lineRule="auto"/>
      <w:ind w:left="440"/>
    </w:pPr>
    <w:rPr>
      <w:rFonts w:ascii="Times New Roman" w:hAnsi="Times New Roman" w:eastAsia="Calibri"/>
      <w:sz w:val="22"/>
      <w:szCs w:val="22"/>
      <w:lang w:eastAsia="en-US"/>
    </w:rPr>
  </w:style>
  <w:style w:type="character" w:styleId="Tytuksiki">
    <w:name w:val="Book Title"/>
    <w:basedOn w:val="Domylnaczcionkaakapitu"/>
    <w:uiPriority w:val="33"/>
    <w:qFormat/>
    <w:rsid w:val="00747A65"/>
    <w:rPr>
      <w:b/>
      <w:bCs/>
      <w:i/>
      <w:iCs/>
      <w:spacing w:val="5"/>
    </w:rPr>
  </w:style>
  <w:style w:type="character" w:styleId="Nagwek1Znak1" w:customStyle="1">
    <w:name w:val="Nagłówek 1 Znak1"/>
    <w:basedOn w:val="Domylnaczcionkaakapitu"/>
    <w:rsid w:val="00747A65"/>
    <w:rPr>
      <w:rFonts w:asciiTheme="majorHAnsi" w:hAnsiTheme="majorHAnsi" w:eastAsiaTheme="majorEastAsia" w:cstheme="majorBidi"/>
      <w:color w:val="2E74B5" w:themeColor="accent1" w:themeShade="BF"/>
      <w:sz w:val="32"/>
      <w:szCs w:val="32"/>
    </w:rPr>
  </w:style>
  <w:style w:type="character" w:styleId="Nagwek2Znak1" w:customStyle="1">
    <w:name w:val="Nagłówek 2 Znak1"/>
    <w:basedOn w:val="Domylnaczcionkaakapitu"/>
    <w:semiHidden/>
    <w:rsid w:val="00747A65"/>
    <w:rPr>
      <w:rFonts w:asciiTheme="majorHAnsi" w:hAnsiTheme="majorHAnsi" w:eastAsiaTheme="majorEastAsia" w:cstheme="majorBidi"/>
      <w:color w:val="2E74B5" w:themeColor="accent1" w:themeShade="BF"/>
      <w:sz w:val="26"/>
      <w:szCs w:val="26"/>
    </w:rPr>
  </w:style>
  <w:style w:type="character" w:styleId="Nagwek3Znak1" w:customStyle="1">
    <w:name w:val="Nagłówek 3 Znak1"/>
    <w:basedOn w:val="Domylnaczcionkaakapitu"/>
    <w:semiHidden/>
    <w:rsid w:val="00747A65"/>
    <w:rPr>
      <w:rFonts w:asciiTheme="majorHAnsi" w:hAnsiTheme="majorHAnsi" w:eastAsiaTheme="majorEastAsia" w:cstheme="majorBidi"/>
      <w:color w:val="1F4D78" w:themeColor="accent1" w:themeShade="7F"/>
      <w:sz w:val="24"/>
      <w:szCs w:val="24"/>
    </w:rPr>
  </w:style>
  <w:style w:type="character" w:styleId="Nagwek4Znak1" w:customStyle="1">
    <w:name w:val="Nagłówek 4 Znak1"/>
    <w:basedOn w:val="Domylnaczcionkaakapitu"/>
    <w:semiHidden/>
    <w:rsid w:val="00747A65"/>
    <w:rPr>
      <w:rFonts w:asciiTheme="majorHAnsi" w:hAnsiTheme="majorHAnsi" w:eastAsiaTheme="majorEastAsia" w:cstheme="majorBidi"/>
      <w:i/>
      <w:iCs/>
      <w:color w:val="2E74B5" w:themeColor="accent1" w:themeShade="BF"/>
      <w:sz w:val="24"/>
      <w:szCs w:val="24"/>
    </w:rPr>
  </w:style>
  <w:style w:type="paragraph" w:styleId="Akapitzlist">
    <w:name w:val="List Paragraph"/>
    <w:aliases w:val="Paragraf,Punkt 1.1,List Paragraph"/>
    <w:basedOn w:val="Normalny"/>
    <w:link w:val="AkapitzlistZnak"/>
    <w:uiPriority w:val="34"/>
    <w:qFormat/>
    <w:rsid w:val="00747A65"/>
    <w:pPr>
      <w:ind w:left="720"/>
      <w:contextualSpacing/>
    </w:pPr>
  </w:style>
  <w:style w:type="paragraph" w:styleId="Tekstprzypisudolnego">
    <w:name w:val="footnote text"/>
    <w:aliases w:val="Podrozdział,Footnote,Podrozdzia3,PRZYPISKI,Tekst przypisu Znak Znak Znak Znak,Tekst przypisu Znak Znak Znak Znak Znak,Tekst przypisu Znak Znak Znak Znak Znak Znak Znak,Fußnote,-E Fuﬂnotentext,Fuﬂnotentext Ursprung,Tekst przypisu"/>
    <w:basedOn w:val="Normalny"/>
    <w:link w:val="TekstprzypisudolnegoZnak1"/>
    <w:rsid w:val="00747A65"/>
    <w:rPr>
      <w:sz w:val="20"/>
      <w:szCs w:val="20"/>
    </w:rPr>
  </w:style>
  <w:style w:type="character" w:styleId="TekstprzypisudolnegoZnak1" w:customStyle="1">
    <w:name w:val="Tekst przypisu dolnego Znak1"/>
    <w:aliases w:val="Podrozdział Znak1,Footnote Znak1,Podrozdzia3 Znak1,PRZYPISKI Znak1,Tekst przypisu Znak Znak Znak Znak Znak2,Tekst przypisu Znak Znak Znak Znak Znak Znak1,Tekst przypisu Znak Znak Znak Znak Znak Znak Znak Znak1,Fußnote Znak1"/>
    <w:basedOn w:val="Domylnaczcionkaakapitu"/>
    <w:link w:val="Tekstprzypisudolnego"/>
    <w:rsid w:val="00747A65"/>
    <w:rPr>
      <w:rFonts w:ascii="Arial" w:hAnsi="Arial"/>
    </w:rPr>
  </w:style>
  <w:style w:type="table" w:styleId="Tabela-Siatka">
    <w:name w:val="Table Grid"/>
    <w:basedOn w:val="Standardowy"/>
    <w:rsid w:val="00747A65"/>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ekstkomentarza">
    <w:name w:val="annotation text"/>
    <w:basedOn w:val="Normalny"/>
    <w:link w:val="TekstkomentarzaZnak1"/>
    <w:rsid w:val="00747A65"/>
    <w:rPr>
      <w:sz w:val="20"/>
      <w:szCs w:val="20"/>
    </w:rPr>
  </w:style>
  <w:style w:type="character" w:styleId="TekstkomentarzaZnak1" w:customStyle="1">
    <w:name w:val="Tekst komentarza Znak1"/>
    <w:basedOn w:val="Domylnaczcionkaakapitu"/>
    <w:link w:val="Tekstkomentarza"/>
    <w:rsid w:val="00747A65"/>
    <w:rPr>
      <w:rFonts w:ascii="Arial" w:hAnsi="Arial"/>
    </w:rPr>
  </w:style>
  <w:style w:type="paragraph" w:styleId="Tematkomentarza">
    <w:name w:val="annotation subject"/>
    <w:basedOn w:val="Tekstkomentarza"/>
    <w:next w:val="Tekstkomentarza"/>
    <w:link w:val="TematkomentarzaZnak"/>
    <w:uiPriority w:val="99"/>
    <w:rsid w:val="00747A65"/>
    <w:rPr>
      <w:rFonts w:ascii="Times New Roman" w:hAnsi="Times New Roman"/>
      <w:b/>
      <w:bCs/>
    </w:rPr>
  </w:style>
  <w:style w:type="character" w:styleId="TematkomentarzaZnak1" w:customStyle="1">
    <w:name w:val="Temat komentarza Znak1"/>
    <w:basedOn w:val="TekstkomentarzaZnak1"/>
    <w:rsid w:val="00747A65"/>
    <w:rPr>
      <w:rFonts w:ascii="Arial" w:hAnsi="Arial"/>
      <w:b/>
      <w:bCs/>
    </w:rPr>
  </w:style>
  <w:style w:type="paragraph" w:styleId="Spistreci1">
    <w:name w:val="toc 1"/>
    <w:basedOn w:val="Normalny"/>
    <w:next w:val="Normalny"/>
    <w:autoRedefine/>
    <w:uiPriority w:val="39"/>
    <w:unhideWhenUsed/>
    <w:rsid w:val="004815D7"/>
    <w:pPr>
      <w:spacing w:after="100"/>
    </w:pPr>
  </w:style>
  <w:style w:type="character" w:styleId="AkapitzlistZnak" w:customStyle="1">
    <w:name w:val="Akapit z listą Znak"/>
    <w:aliases w:val="Paragraf Znak,Punkt 1.1 Znak,List Paragraph Znak"/>
    <w:link w:val="Akapitzlist"/>
    <w:uiPriority w:val="34"/>
    <w:locked/>
    <w:rsid w:val="00443635"/>
    <w:rPr>
      <w:rFonts w:ascii="Arial" w:hAnsi="Arial"/>
      <w:sz w:val="24"/>
      <w:szCs w:val="24"/>
    </w:rPr>
  </w:style>
  <w:style w:type="character" w:styleId="Pogrubienie">
    <w:name w:val="Strong"/>
    <w:basedOn w:val="Domylnaczcionkaakapitu"/>
    <w:qFormat/>
    <w:rsid w:val="00C95982"/>
    <w:rPr>
      <w:b/>
      <w:bCs/>
    </w:rPr>
  </w:style>
  <w:style w:type="character" w:styleId="Nierozpoznanawzmianka1" w:customStyle="1">
    <w:name w:val="Nierozpoznana wzmianka1"/>
    <w:basedOn w:val="Domylnaczcionkaakapitu"/>
    <w:uiPriority w:val="99"/>
    <w:semiHidden/>
    <w:unhideWhenUsed/>
    <w:rsid w:val="00DB466C"/>
    <w:rPr>
      <w:color w:val="605E5C"/>
      <w:shd w:val="clear" w:color="auto" w:fill="E1DFDD"/>
    </w:rPr>
  </w:style>
  <w:style w:type="character" w:styleId="normaltextrun" w:customStyle="1">
    <w:name w:val="normaltextrun"/>
    <w:basedOn w:val="Domylnaczcionkaakapitu"/>
    <w:rsid w:val="003D0C25"/>
  </w:style>
  <w:style w:type="character" w:styleId="eop" w:customStyle="1">
    <w:name w:val="eop"/>
    <w:basedOn w:val="Domylnaczcionkaakapitu"/>
    <w:rsid w:val="00DC6D3B"/>
  </w:style>
  <w:style w:type="paragraph" w:styleId="Tekstprzypisukocowego">
    <w:name w:val="endnote text"/>
    <w:basedOn w:val="Normalny"/>
    <w:link w:val="TekstprzypisukocowegoZnak"/>
    <w:semiHidden/>
    <w:unhideWhenUsed/>
    <w:rsid w:val="005F5230"/>
    <w:rPr>
      <w:sz w:val="20"/>
      <w:szCs w:val="20"/>
    </w:rPr>
  </w:style>
  <w:style w:type="character" w:styleId="TekstprzypisukocowegoZnak" w:customStyle="1">
    <w:name w:val="Tekst przypisu końcowego Znak"/>
    <w:basedOn w:val="Domylnaczcionkaakapitu"/>
    <w:link w:val="Tekstprzypisukocowego"/>
    <w:semiHidden/>
    <w:rsid w:val="005F5230"/>
    <w:rPr>
      <w:rFonts w:ascii="Arial" w:hAnsi="Arial"/>
    </w:rPr>
  </w:style>
  <w:style w:type="character" w:styleId="Odwoanieprzypisukocowego">
    <w:name w:val="endnote reference"/>
    <w:basedOn w:val="Domylnaczcionkaakapitu"/>
    <w:semiHidden/>
    <w:unhideWhenUsed/>
    <w:rsid w:val="005F5230"/>
    <w:rPr>
      <w:vertAlign w:val="superscript"/>
    </w:rPr>
  </w:style>
  <w:style w:type="paragraph" w:styleId="paragraph" w:customStyle="1">
    <w:name w:val="paragraph"/>
    <w:basedOn w:val="Normalny"/>
    <w:rsid w:val="0067668B"/>
    <w:pPr>
      <w:spacing w:before="100" w:beforeAutospacing="1" w:after="100" w:afterAutospacing="1"/>
    </w:pPr>
    <w:rPr>
      <w:rFonts w:ascii="Times New Roman" w:hAnsi="Times New Roman"/>
    </w:rPr>
  </w:style>
  <w:style w:type="paragraph" w:styleId="xdefault" w:customStyle="1">
    <w:name w:val="x_default"/>
    <w:basedOn w:val="Normalny"/>
    <w:rsid w:val="0017442E"/>
    <w:pPr>
      <w:spacing w:before="100" w:beforeAutospacing="1" w:after="100" w:afterAutospacing="1"/>
    </w:pPr>
    <w:rPr>
      <w:rFonts w:ascii="Times New Roman" w:hAnsi="Times New Roman"/>
    </w:rPr>
  </w:style>
  <w:style w:type="character" w:styleId="xnormaltextrun" w:customStyle="1">
    <w:name w:val="x_normaltextrun"/>
    <w:basedOn w:val="Domylnaczcionkaakapitu"/>
    <w:rsid w:val="0017442E"/>
  </w:style>
  <w:style w:type="character" w:styleId="xscxw74547881" w:customStyle="1">
    <w:name w:val="x_scxw74547881"/>
    <w:basedOn w:val="Domylnaczcionkaakapitu"/>
    <w:rsid w:val="0017442E"/>
  </w:style>
  <w:style w:type="paragraph" w:styleId="NormalnyWeb">
    <w:name w:val="Normal (Web)"/>
    <w:basedOn w:val="Normalny"/>
    <w:uiPriority w:val="99"/>
    <w:unhideWhenUsed/>
    <w:rsid w:val="0017442E"/>
    <w:pPr>
      <w:spacing w:before="100" w:beforeAutospacing="1" w:after="100" w:afterAutospacing="1"/>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4512159">
      <w:bodyDiv w:val="1"/>
      <w:marLeft w:val="0"/>
      <w:marRight w:val="0"/>
      <w:marTop w:val="0"/>
      <w:marBottom w:val="0"/>
      <w:divBdr>
        <w:top w:val="none" w:sz="0" w:space="0" w:color="auto"/>
        <w:left w:val="none" w:sz="0" w:space="0" w:color="auto"/>
        <w:bottom w:val="none" w:sz="0" w:space="0" w:color="auto"/>
        <w:right w:val="none" w:sz="0" w:space="0" w:color="auto"/>
      </w:divBdr>
    </w:div>
    <w:div w:id="1390347077">
      <w:bodyDiv w:val="1"/>
      <w:marLeft w:val="0"/>
      <w:marRight w:val="0"/>
      <w:marTop w:val="0"/>
      <w:marBottom w:val="0"/>
      <w:divBdr>
        <w:top w:val="none" w:sz="0" w:space="0" w:color="auto"/>
        <w:left w:val="none" w:sz="0" w:space="0" w:color="auto"/>
        <w:bottom w:val="none" w:sz="0" w:space="0" w:color="auto"/>
        <w:right w:val="none" w:sz="0" w:space="0" w:color="auto"/>
      </w:divBdr>
      <w:divsChild>
        <w:div w:id="289164323">
          <w:marLeft w:val="0"/>
          <w:marRight w:val="0"/>
          <w:marTop w:val="0"/>
          <w:marBottom w:val="0"/>
          <w:divBdr>
            <w:top w:val="none" w:sz="0" w:space="0" w:color="auto"/>
            <w:left w:val="none" w:sz="0" w:space="0" w:color="auto"/>
            <w:bottom w:val="none" w:sz="0" w:space="0" w:color="auto"/>
            <w:right w:val="none" w:sz="0" w:space="0" w:color="auto"/>
          </w:divBdr>
        </w:div>
        <w:div w:id="2100984359">
          <w:marLeft w:val="0"/>
          <w:marRight w:val="0"/>
          <w:marTop w:val="0"/>
          <w:marBottom w:val="0"/>
          <w:divBdr>
            <w:top w:val="none" w:sz="0" w:space="0" w:color="auto"/>
            <w:left w:val="none" w:sz="0" w:space="0" w:color="auto"/>
            <w:bottom w:val="none" w:sz="0" w:space="0" w:color="auto"/>
            <w:right w:val="none" w:sz="0" w:space="0" w:color="auto"/>
          </w:divBdr>
        </w:div>
      </w:divsChild>
    </w:div>
    <w:div w:id="1916473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footer" Target="footer1.xml" Id="rId13" /><Relationship Type="http://schemas.openxmlformats.org/officeDocument/2006/relationships/hyperlink" Target="mailto:sekretariat@cpk.org.pl" TargetMode="External" Id="rId18" /><Relationship Type="http://schemas.openxmlformats.org/officeDocument/2006/relationships/customXml" Target="../customXml/item3.xml" Id="rId3" /><Relationship Type="http://schemas.openxmlformats.org/officeDocument/2006/relationships/fontTable" Target="fontTable.xml" Id="rId21" /><Relationship Type="http://schemas.openxmlformats.org/officeDocument/2006/relationships/styles" Target="styles.xml" Id="rId7" /><Relationship Type="http://schemas.openxmlformats.org/officeDocument/2006/relationships/header" Target="header1.xml" Id="rId12" /><Relationship Type="http://schemas.openxmlformats.org/officeDocument/2006/relationships/hyperlink" Target="mailto:biuro@gfis.pl" TargetMode="External" Id="rId17" /><Relationship Type="http://schemas.openxmlformats.org/officeDocument/2006/relationships/customXml" Target="../customXml/item2.xml" Id="rId2" /><Relationship Type="http://schemas.openxmlformats.org/officeDocument/2006/relationships/hyperlink" Target="mailto:umg@gdansk.gda.pl" TargetMode="External" Id="rId16" /><Relationship Type="http://schemas.openxmlformats.org/officeDocument/2006/relationships/hyperlink" Target="mailto:stowarzyszenie.waga@gmail.com" TargetMode="External" Id="rId20"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footer" Target="footer2.xml" Id="rId15" /><Relationship Type="http://schemas.openxmlformats.org/officeDocument/2006/relationships/footnotes" Target="footnotes.xml" Id="rId10" /><Relationship Type="http://schemas.openxmlformats.org/officeDocument/2006/relationships/hyperlink" Target="mailto:biuro@impuls.org.pl" TargetMode="External" Id="rId19"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header" Target="header2.xml" Id="rId14" /><Relationship Type="http://schemas.openxmlformats.org/officeDocument/2006/relationships/theme" Target="theme/theme1.xml" Id="rId22"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twardokus\Desktop\listownik-Pomorskie-FE-UMWP-UE-EFRR-RPO2014-2020-2018.dot" TargetMode="External"/></Relationships>
</file>

<file path=word/theme/theme1.xml><?xml version="1.0" encoding="utf-8"?>
<a:theme xmlns:a="http://schemas.openxmlformats.org/drawingml/2006/main" xmlns:thm15="http://schemas.microsoft.com/office/thememl/2012/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
</file>

<file path=customXml/item4.xml><?xml version="1.0" encoding="utf-8"?>
<ct:contentTypeSchema xmlns:ct="http://schemas.microsoft.com/office/2006/metadata/contentType" xmlns:ma="http://schemas.microsoft.com/office/2006/metadata/properties/metaAttributes" ct:_="" ma:_="" ma:contentTypeName="Dokument" ma:contentTypeID="0x0101001F728BBA25D3754A81BAB2E22EAF4CFE" ma:contentTypeVersion="18" ma:contentTypeDescription="Utwórz nowy dokument." ma:contentTypeScope="" ma:versionID="dfcf931d7910671b918132f4d8ed10d7">
  <xsd:schema xmlns:xsd="http://www.w3.org/2001/XMLSchema" xmlns:xs="http://www.w3.org/2001/XMLSchema" xmlns:p="http://schemas.microsoft.com/office/2006/metadata/properties" xmlns:ns2="6b5fd0d1-f229-47a2-9878-acf8b2df5c91" xmlns:ns3="de471b24-1a2e-4bf0-a271-abd16f6a9fb0" targetNamespace="http://schemas.microsoft.com/office/2006/metadata/properties" ma:root="true" ma:fieldsID="84415e7b64944131c2f25091dbc486c0" ns2:_="" ns3:_="">
    <xsd:import namespace="6b5fd0d1-f229-47a2-9878-acf8b2df5c91"/>
    <xsd:import namespace="de471b24-1a2e-4bf0-a271-abd16f6a9fb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5fd0d1-f229-47a2-9878-acf8b2df5c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e471b24-1a2e-4bf0-a271-abd16f6a9fb0" elementFormDefault="qualified">
    <xsd:import namespace="http://schemas.microsoft.com/office/2006/documentManagement/types"/>
    <xsd:import namespace="http://schemas.microsoft.com/office/infopath/2007/PartnerControls"/>
    <xsd:element name="SharedWithUsers" ma:index="10"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internalName="SharedWithDetails" ma:readOnly="true">
      <xsd:simpleType>
        <xsd:restriction base="dms:Note">
          <xsd:maxLength value="255"/>
        </xsd:restriction>
      </xsd:simpleType>
    </xsd:element>
    <xsd:element name="TaxCatchAll" ma:index="23" nillable="true" ma:displayName="Taxonomy Catch All Column" ma:hidden="true" ma:list="{a425f0d7-599d-41df-96d9-67c8e18e8c20}" ma:internalName="TaxCatchAll" ma:showField="CatchAllData" ma:web="de471b24-1a2e-4bf0-a271-abd16f6a9f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TaxCatchAll xmlns="de471b24-1a2e-4bf0-a271-abd16f6a9fb0" xsi:nil="true"/>
    <lcf76f155ced4ddcb4097134ff3c332f xmlns="6b5fd0d1-f229-47a2-9878-acf8b2df5c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3E3847E-763A-44DE-BBFF-F44924A6F42B}">
  <ds:schemaRefs>
    <ds:schemaRef ds:uri="http://schemas.microsoft.com/sharepoint/v3/contenttype/forms"/>
  </ds:schemaRefs>
</ds:datastoreItem>
</file>

<file path=customXml/itemProps2.xml><?xml version="1.0" encoding="utf-8"?>
<ds:datastoreItem xmlns:ds="http://schemas.openxmlformats.org/officeDocument/2006/customXml" ds:itemID="{0F01AD92-7ABF-4381-B6B6-DD5FB93E01D5}">
  <ds:schemaRefs>
    <ds:schemaRef ds:uri="http://schemas.openxmlformats.org/officeDocument/2006/bibliography"/>
  </ds:schemaRefs>
</ds:datastoreItem>
</file>

<file path=customXml/itemProps3.xml><?xml version="1.0" encoding="utf-8"?>
<ds:datastoreItem xmlns:ds="http://schemas.openxmlformats.org/officeDocument/2006/customXml" ds:itemID="{9EE60619-3DE0-4AB6-8073-3B3E310C584E}">
  <ds:schemaRefs>
    <ds:schemaRef ds:uri="http://www.w3.org/2001/XMLSchema"/>
  </ds:schemaRefs>
</ds:datastoreItem>
</file>

<file path=customXml/itemProps4.xml><?xml version="1.0" encoding="utf-8"?>
<ds:datastoreItem xmlns:ds="http://schemas.openxmlformats.org/officeDocument/2006/customXml" ds:itemID="{1349611C-2779-4527-B7F7-E48D59A87CDA}"/>
</file>

<file path=customXml/itemProps5.xml><?xml version="1.0" encoding="utf-8"?>
<ds:datastoreItem xmlns:ds="http://schemas.openxmlformats.org/officeDocument/2006/customXml" ds:itemID="{78B28C9F-497F-4865-8CBD-E328A3761DAF}">
  <ds:schemaRefs>
    <ds:schemaRef ds:uri="http://schemas.microsoft.com/office/2006/metadata/properties"/>
    <ds:schemaRef ds:uri="http://schemas.microsoft.com/office/infopath/2007/PartnerControls"/>
    <ds:schemaRef ds:uri="de471b24-1a2e-4bf0-a271-abd16f6a9fb0"/>
    <ds:schemaRef ds:uri="6b5fd0d1-f229-47a2-9878-acf8b2df5c91"/>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listownik-Pomorskie-FE-UMWP-UE-EFRR-RPO2014-2020-2018</ap:Template>
  <ap:Application>Microsoft Word for the web</ap:Application>
  <ap:DocSecurity>0</ap:DocSecurity>
  <ap:ScaleCrop>false</ap:ScaleCrop>
  <ap:Company>UMWP</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Formularz rekrutacyjny do projektu Kobieta w równowadze</dc:title>
  <dc:subject>Wzór umowy o partnerstwie ryczałt</dc:subject>
  <dc:creator>Twardokus Marcin</dc:creator>
  <keywords>załącznik;regulamin; formularz, klauzula informacyjna, zgoda na udostępnienie wizerunku</keywords>
  <dc:description/>
  <lastModifiedBy>Sobieraj Dorota</lastModifiedBy>
  <revision>334</revision>
  <lastPrinted>2025-11-05T13:01:00.0000000Z</lastPrinted>
  <dcterms:created xsi:type="dcterms:W3CDTF">2025-09-24T14:58:00.0000000Z</dcterms:created>
  <dcterms:modified xsi:type="dcterms:W3CDTF">2025-11-13T12:47:49.1915232Z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0x0101001F728BBA25D3754A81BAB2E22EAF4CFE</vt:lpwstr>
  </property>
  <property fmtid="{D5CDD505-2E9C-101B-9397-08002B2CF9AE}" pid="3" name="MediaServiceImageTags">
    <vt:lpwstr/>
  </property>
</Properties>
</file>