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D217B" w14:textId="6639FD43" w:rsidR="00C87087" w:rsidRDefault="00C87087" w:rsidP="00C87087">
      <w:pPr>
        <w:pStyle w:val="Nagwek"/>
        <w:jc w:val="center"/>
        <w:rPr>
          <w:rFonts w:ascii="Trebuchet MS" w:hAnsi="Trebuchet MS"/>
          <w:b/>
          <w:sz w:val="20"/>
          <w:szCs w:val="20"/>
        </w:rPr>
      </w:pPr>
    </w:p>
    <w:p w14:paraId="59B5E5C1" w14:textId="77777777" w:rsidR="00521597" w:rsidRPr="00C87087" w:rsidRDefault="00521597" w:rsidP="00C87087">
      <w:pPr>
        <w:pStyle w:val="Nagwek"/>
        <w:jc w:val="center"/>
        <w:rPr>
          <w:rFonts w:ascii="Trebuchet MS" w:hAnsi="Trebuchet MS"/>
          <w:b/>
          <w:sz w:val="20"/>
          <w:szCs w:val="20"/>
        </w:rPr>
      </w:pPr>
    </w:p>
    <w:p w14:paraId="250A45E6" w14:textId="77777777" w:rsidR="00C87087" w:rsidRPr="00E6337F" w:rsidRDefault="00C87087" w:rsidP="00C87087">
      <w:pPr>
        <w:pStyle w:val="Nagwek"/>
        <w:jc w:val="center"/>
        <w:rPr>
          <w:rFonts w:ascii="Open Sans" w:hAnsi="Open Sans" w:cs="Open Sans"/>
          <w:b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>O</w:t>
      </w:r>
      <w:r w:rsidR="00860EFB" w:rsidRPr="00E6337F">
        <w:rPr>
          <w:rFonts w:ascii="Open Sans" w:hAnsi="Open Sans" w:cs="Open Sans"/>
          <w:b/>
          <w:sz w:val="22"/>
          <w:szCs w:val="22"/>
        </w:rPr>
        <w:t>Ś</w:t>
      </w:r>
      <w:r w:rsidRPr="00E6337F">
        <w:rPr>
          <w:rFonts w:ascii="Open Sans" w:hAnsi="Open Sans" w:cs="Open Sans"/>
          <w:b/>
          <w:sz w:val="22"/>
          <w:szCs w:val="22"/>
        </w:rPr>
        <w:t xml:space="preserve">WIADCZENIE O SYTUACJI FINANSOWEJ I RODZINNEJ OSOBY FIZYCZNEJ </w:t>
      </w:r>
    </w:p>
    <w:p w14:paraId="162856B5" w14:textId="77777777" w:rsidR="00C87087" w:rsidRPr="00E6337F" w:rsidRDefault="00C87087" w:rsidP="00C87087">
      <w:pPr>
        <w:pStyle w:val="Nagwek"/>
        <w:jc w:val="center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>UBIEGAJĄCEJ SIĘ O ULGĘ PODATKOWĄ</w:t>
      </w:r>
    </w:p>
    <w:p w14:paraId="2493228A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3BA0D83B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  <w:r w:rsidRPr="00E6337F">
        <w:rPr>
          <w:rFonts w:ascii="Open Sans" w:hAnsi="Open Sans" w:cs="Open Sans"/>
          <w:sz w:val="20"/>
          <w:szCs w:val="20"/>
        </w:rPr>
        <w:t>...........................................................................</w:t>
      </w:r>
    </w:p>
    <w:p w14:paraId="24942FF1" w14:textId="77777777" w:rsidR="00C87087" w:rsidRPr="00E6337F" w:rsidRDefault="00C87087" w:rsidP="00C87087">
      <w:pPr>
        <w:jc w:val="both"/>
        <w:rPr>
          <w:rFonts w:ascii="Open Sans" w:hAnsi="Open Sans" w:cs="Open Sans"/>
          <w:i/>
          <w:sz w:val="16"/>
          <w:szCs w:val="20"/>
        </w:rPr>
      </w:pPr>
      <w:r w:rsidRPr="00E6337F">
        <w:rPr>
          <w:rFonts w:ascii="Open Sans" w:hAnsi="Open Sans" w:cs="Open Sans"/>
          <w:i/>
          <w:sz w:val="16"/>
          <w:szCs w:val="20"/>
        </w:rPr>
        <w:t>(imię i nazwisko)</w:t>
      </w:r>
    </w:p>
    <w:p w14:paraId="64000897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  <w:r w:rsidRPr="00E6337F">
        <w:rPr>
          <w:rFonts w:ascii="Open Sans" w:hAnsi="Open Sans" w:cs="Open Sans"/>
          <w:sz w:val="20"/>
          <w:szCs w:val="20"/>
        </w:rPr>
        <w:t>...........................................................................</w:t>
      </w:r>
    </w:p>
    <w:p w14:paraId="7056731A" w14:textId="77777777" w:rsidR="00C87087" w:rsidRPr="00E6337F" w:rsidRDefault="00C87087" w:rsidP="00C87087">
      <w:pPr>
        <w:jc w:val="both"/>
        <w:rPr>
          <w:rFonts w:ascii="Open Sans" w:hAnsi="Open Sans" w:cs="Open Sans"/>
          <w:sz w:val="16"/>
          <w:szCs w:val="20"/>
        </w:rPr>
      </w:pPr>
      <w:r w:rsidRPr="00E6337F">
        <w:rPr>
          <w:rFonts w:ascii="Open Sans" w:hAnsi="Open Sans" w:cs="Open Sans"/>
          <w:sz w:val="16"/>
          <w:szCs w:val="20"/>
        </w:rPr>
        <w:t>(adres)</w:t>
      </w:r>
    </w:p>
    <w:p w14:paraId="3F8A9C04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  <w:r w:rsidRPr="00E6337F">
        <w:rPr>
          <w:rFonts w:ascii="Open Sans" w:hAnsi="Open Sans" w:cs="Open Sans"/>
          <w:sz w:val="20"/>
          <w:szCs w:val="20"/>
        </w:rPr>
        <w:t>...........................................................................</w:t>
      </w:r>
    </w:p>
    <w:p w14:paraId="43900AC3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07F9B55B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  <w:r w:rsidRPr="00E6337F">
        <w:rPr>
          <w:rFonts w:ascii="Open Sans" w:hAnsi="Open Sans" w:cs="Open Sans"/>
          <w:sz w:val="20"/>
          <w:szCs w:val="20"/>
        </w:rPr>
        <w:t>...........................................................................</w:t>
      </w:r>
    </w:p>
    <w:p w14:paraId="11AF27B9" w14:textId="77777777" w:rsidR="00C87087" w:rsidRPr="00E6337F" w:rsidRDefault="00C87087" w:rsidP="00C87087">
      <w:pPr>
        <w:jc w:val="both"/>
        <w:rPr>
          <w:rFonts w:ascii="Open Sans" w:hAnsi="Open Sans" w:cs="Open Sans"/>
          <w:sz w:val="16"/>
          <w:szCs w:val="20"/>
        </w:rPr>
      </w:pPr>
      <w:r w:rsidRPr="00E6337F">
        <w:rPr>
          <w:rFonts w:ascii="Open Sans" w:hAnsi="Open Sans" w:cs="Open Sans"/>
          <w:i/>
          <w:sz w:val="16"/>
          <w:szCs w:val="20"/>
        </w:rPr>
        <w:t>(telefon kontaktowy)</w:t>
      </w:r>
    </w:p>
    <w:p w14:paraId="07939883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444E84D3" w14:textId="77777777" w:rsidR="00C87087" w:rsidRPr="00E6337F" w:rsidRDefault="00C87087" w:rsidP="00C87087">
      <w:pPr>
        <w:jc w:val="both"/>
        <w:rPr>
          <w:rFonts w:ascii="Open Sans" w:hAnsi="Open Sans" w:cs="Open Sans"/>
          <w:i/>
          <w:sz w:val="20"/>
          <w:szCs w:val="20"/>
        </w:rPr>
      </w:pPr>
      <w:r w:rsidRPr="00E6337F">
        <w:rPr>
          <w:rFonts w:ascii="Open Sans" w:hAnsi="Open Sans" w:cs="Open Sans"/>
          <w:i/>
          <w:caps/>
          <w:sz w:val="20"/>
          <w:szCs w:val="20"/>
        </w:rPr>
        <w:t>a</w:t>
      </w:r>
      <w:r w:rsidRPr="00E6337F">
        <w:rPr>
          <w:rFonts w:ascii="Open Sans" w:hAnsi="Open Sans" w:cs="Open Sans"/>
          <w:i/>
          <w:sz w:val="20"/>
          <w:szCs w:val="20"/>
        </w:rPr>
        <w:t xml:space="preserve">rt. 233 § 1 Kodeksu karnego: „Kto, składając zeznanie mające służyć za dowód w postępowaniu sądowym lub innym postępowaniu prowadzonym na podstawie ustawy zeznaje nieprawdę lub zataja prawdę podlega karze pozbawienia wolności do lat </w:t>
      </w:r>
      <w:smartTag w:uri="urn:schemas-microsoft-com:office:smarttags" w:element="metricconverter">
        <w:smartTagPr>
          <w:attr w:name="ProductID" w:val="3”"/>
        </w:smartTagPr>
        <w:r w:rsidRPr="00E6337F">
          <w:rPr>
            <w:rFonts w:ascii="Open Sans" w:hAnsi="Open Sans" w:cs="Open Sans"/>
            <w:i/>
            <w:sz w:val="20"/>
            <w:szCs w:val="20"/>
          </w:rPr>
          <w:t>3”</w:t>
        </w:r>
      </w:smartTag>
      <w:r w:rsidRPr="00E6337F">
        <w:rPr>
          <w:rFonts w:ascii="Open Sans" w:hAnsi="Open Sans" w:cs="Open Sans"/>
          <w:i/>
          <w:sz w:val="20"/>
          <w:szCs w:val="20"/>
        </w:rPr>
        <w:t>.</w:t>
      </w:r>
    </w:p>
    <w:p w14:paraId="134A6514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28145C40" w14:textId="77777777" w:rsidR="00C87087" w:rsidRPr="00E6337F" w:rsidRDefault="00C87087" w:rsidP="00C87087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>Uprzedzony(a) o odpowiedzialności karnej za składanie fałszywych zeznań oświadczam, iż aktualna</w:t>
      </w:r>
      <w:r w:rsidRPr="00E6337F">
        <w:rPr>
          <w:rFonts w:ascii="Open Sans" w:hAnsi="Open Sans" w:cs="Open Sans"/>
          <w:sz w:val="22"/>
          <w:szCs w:val="22"/>
        </w:rPr>
        <w:t xml:space="preserve"> </w:t>
      </w:r>
      <w:r w:rsidRPr="00E6337F">
        <w:rPr>
          <w:rFonts w:ascii="Open Sans" w:hAnsi="Open Sans" w:cs="Open Sans"/>
          <w:b/>
          <w:sz w:val="22"/>
          <w:szCs w:val="22"/>
        </w:rPr>
        <w:t>sytuacja materialna mojej rodziny jest następująca:</w:t>
      </w:r>
    </w:p>
    <w:p w14:paraId="3023CEA1" w14:textId="77777777" w:rsidR="00C87087" w:rsidRPr="00E6337F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68BAC5FC" w14:textId="77777777" w:rsidR="00C87087" w:rsidRPr="00E6337F" w:rsidRDefault="0022663A" w:rsidP="0022663A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 xml:space="preserve">1. </w:t>
      </w:r>
      <w:r w:rsidR="004F6E09" w:rsidRPr="00E6337F">
        <w:rPr>
          <w:rFonts w:ascii="Open Sans" w:hAnsi="Open Sans" w:cs="Open Sans"/>
          <w:sz w:val="22"/>
          <w:szCs w:val="22"/>
        </w:rPr>
        <w:t xml:space="preserve">Dochody Podatnika oraz osób </w:t>
      </w:r>
      <w:r w:rsidR="00C87087" w:rsidRPr="00E6337F">
        <w:rPr>
          <w:rFonts w:ascii="Open Sans" w:hAnsi="Open Sans" w:cs="Open Sans"/>
          <w:sz w:val="22"/>
          <w:szCs w:val="22"/>
        </w:rPr>
        <w:t>pozostających we wspólnym gospodarstw</w:t>
      </w:r>
      <w:r w:rsidR="004F6E09" w:rsidRPr="00E6337F">
        <w:rPr>
          <w:rFonts w:ascii="Open Sans" w:hAnsi="Open Sans" w:cs="Open Sans"/>
          <w:sz w:val="22"/>
          <w:szCs w:val="22"/>
        </w:rPr>
        <w:t>ie domowym razem z podatnikiem.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977"/>
        <w:gridCol w:w="709"/>
        <w:gridCol w:w="1134"/>
        <w:gridCol w:w="1417"/>
        <w:gridCol w:w="1418"/>
        <w:gridCol w:w="1842"/>
      </w:tblGrid>
      <w:tr w:rsidR="00E26DB1" w:rsidRPr="00E6337F" w14:paraId="54549224" w14:textId="77777777" w:rsidTr="00521597">
        <w:trPr>
          <w:trHeight w:val="980"/>
          <w:jc w:val="center"/>
        </w:trPr>
        <w:tc>
          <w:tcPr>
            <w:tcW w:w="568" w:type="dxa"/>
            <w:vAlign w:val="center"/>
          </w:tcPr>
          <w:p w14:paraId="604A4A08" w14:textId="77777777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Lp.</w:t>
            </w:r>
          </w:p>
        </w:tc>
        <w:tc>
          <w:tcPr>
            <w:tcW w:w="2977" w:type="dxa"/>
            <w:vAlign w:val="center"/>
          </w:tcPr>
          <w:p w14:paraId="1D070DEB" w14:textId="15738799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Imię</w:t>
            </w:r>
          </w:p>
          <w:p w14:paraId="32ADB143" w14:textId="77777777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i nazwisko</w:t>
            </w:r>
          </w:p>
        </w:tc>
        <w:tc>
          <w:tcPr>
            <w:tcW w:w="709" w:type="dxa"/>
            <w:vAlign w:val="center"/>
          </w:tcPr>
          <w:p w14:paraId="4C76165B" w14:textId="77777777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wiek</w:t>
            </w:r>
          </w:p>
        </w:tc>
        <w:tc>
          <w:tcPr>
            <w:tcW w:w="1134" w:type="dxa"/>
            <w:vAlign w:val="center"/>
          </w:tcPr>
          <w:p w14:paraId="694471AE" w14:textId="77777777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Stopień pokrewieństwa</w:t>
            </w:r>
          </w:p>
        </w:tc>
        <w:tc>
          <w:tcPr>
            <w:tcW w:w="1417" w:type="dxa"/>
            <w:vAlign w:val="center"/>
          </w:tcPr>
          <w:p w14:paraId="01CA0B23" w14:textId="4C4139F4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M</w:t>
            </w:r>
            <w:r w:rsidR="00BE4CDF">
              <w:rPr>
                <w:rFonts w:ascii="Open Sans" w:hAnsi="Open Sans" w:cs="Open Sans"/>
                <w:sz w:val="16"/>
                <w:szCs w:val="16"/>
              </w:rPr>
              <w:t>iesię</w:t>
            </w:r>
            <w:r w:rsidRPr="00E6337F">
              <w:rPr>
                <w:rFonts w:ascii="Open Sans" w:hAnsi="Open Sans" w:cs="Open Sans"/>
                <w:sz w:val="16"/>
                <w:szCs w:val="16"/>
              </w:rPr>
              <w:t>czny dochód netto za ubiegły rok</w:t>
            </w:r>
          </w:p>
        </w:tc>
        <w:tc>
          <w:tcPr>
            <w:tcW w:w="1418" w:type="dxa"/>
            <w:vAlign w:val="center"/>
          </w:tcPr>
          <w:p w14:paraId="3F19F8E9" w14:textId="0C25C4DD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Aktualny</w:t>
            </w:r>
          </w:p>
          <w:p w14:paraId="626EC927" w14:textId="01FB0175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m</w:t>
            </w:r>
            <w:r w:rsidR="00BE4CDF">
              <w:rPr>
                <w:rFonts w:ascii="Open Sans" w:hAnsi="Open Sans" w:cs="Open Sans"/>
                <w:sz w:val="16"/>
                <w:szCs w:val="16"/>
              </w:rPr>
              <w:t>iesię</w:t>
            </w:r>
            <w:r w:rsidRPr="00E6337F">
              <w:rPr>
                <w:rFonts w:ascii="Open Sans" w:hAnsi="Open Sans" w:cs="Open Sans"/>
                <w:sz w:val="16"/>
                <w:szCs w:val="16"/>
              </w:rPr>
              <w:t>czny dochód netto</w:t>
            </w:r>
          </w:p>
          <w:p w14:paraId="4F27CB16" w14:textId="77777777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(za ostatni m-c roku bieżącego</w:t>
            </w:r>
          </w:p>
        </w:tc>
        <w:tc>
          <w:tcPr>
            <w:tcW w:w="1842" w:type="dxa"/>
            <w:vAlign w:val="center"/>
          </w:tcPr>
          <w:p w14:paraId="44A6F6BD" w14:textId="1FFE1952" w:rsidR="00E26DB1" w:rsidRPr="00E6337F" w:rsidRDefault="00E26DB1" w:rsidP="00BE4CDF">
            <w:pPr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E6337F">
              <w:rPr>
                <w:rFonts w:ascii="Open Sans" w:hAnsi="Open Sans" w:cs="Open Sans"/>
                <w:sz w:val="16"/>
                <w:szCs w:val="16"/>
              </w:rPr>
              <w:t>Tytuł</w:t>
            </w:r>
            <w:r w:rsidR="009274C7" w:rsidRPr="00E6337F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E6337F">
              <w:rPr>
                <w:rFonts w:ascii="Open Sans" w:hAnsi="Open Sans" w:cs="Open Sans"/>
                <w:sz w:val="16"/>
                <w:szCs w:val="16"/>
              </w:rPr>
              <w:t>dochodu</w:t>
            </w:r>
            <w:r w:rsidR="009274C7" w:rsidRPr="00E6337F"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="00BE4CDF">
              <w:rPr>
                <w:rFonts w:ascii="Open Sans" w:hAnsi="Open Sans" w:cs="Open Sans"/>
                <w:sz w:val="16"/>
                <w:szCs w:val="16"/>
              </w:rPr>
              <w:br/>
            </w:r>
            <w:r w:rsidRPr="00E6337F">
              <w:rPr>
                <w:rFonts w:ascii="Open Sans" w:hAnsi="Open Sans" w:cs="Open Sans"/>
                <w:sz w:val="16"/>
                <w:szCs w:val="16"/>
              </w:rPr>
              <w:t>np. wynagrodzenie, renta, emerytura, zasiłek,</w:t>
            </w:r>
          </w:p>
        </w:tc>
      </w:tr>
      <w:tr w:rsidR="00E26DB1" w:rsidRPr="00E6337F" w14:paraId="2AE1CA02" w14:textId="77777777" w:rsidTr="00521597">
        <w:trPr>
          <w:trHeight w:val="529"/>
          <w:jc w:val="center"/>
        </w:trPr>
        <w:tc>
          <w:tcPr>
            <w:tcW w:w="568" w:type="dxa"/>
          </w:tcPr>
          <w:p w14:paraId="4B7754FB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6337F">
              <w:rPr>
                <w:rFonts w:ascii="Open Sans" w:hAnsi="Open Sans" w:cs="Open Sans"/>
                <w:sz w:val="20"/>
                <w:szCs w:val="20"/>
              </w:rPr>
              <w:t>1.</w:t>
            </w:r>
          </w:p>
        </w:tc>
        <w:tc>
          <w:tcPr>
            <w:tcW w:w="2977" w:type="dxa"/>
          </w:tcPr>
          <w:p w14:paraId="3C03FC39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09" w:type="dxa"/>
          </w:tcPr>
          <w:p w14:paraId="7FEFE4C7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28B0D6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114D60A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763FE60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22259F4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E26DB1" w:rsidRPr="00E6337F" w14:paraId="217EA514" w14:textId="77777777" w:rsidTr="00521597">
        <w:trPr>
          <w:trHeight w:val="523"/>
          <w:jc w:val="center"/>
        </w:trPr>
        <w:tc>
          <w:tcPr>
            <w:tcW w:w="568" w:type="dxa"/>
          </w:tcPr>
          <w:p w14:paraId="330F8139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633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2977" w:type="dxa"/>
          </w:tcPr>
          <w:p w14:paraId="74DD4105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09" w:type="dxa"/>
          </w:tcPr>
          <w:p w14:paraId="67144A6F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0787AA4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90591C8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5B6AC4D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BFCEF8C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E26DB1" w:rsidRPr="00E6337F" w14:paraId="01BE98D2" w14:textId="77777777" w:rsidTr="00521597">
        <w:trPr>
          <w:trHeight w:val="531"/>
          <w:jc w:val="center"/>
        </w:trPr>
        <w:tc>
          <w:tcPr>
            <w:tcW w:w="568" w:type="dxa"/>
          </w:tcPr>
          <w:p w14:paraId="128FB43B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633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  <w:tc>
          <w:tcPr>
            <w:tcW w:w="2977" w:type="dxa"/>
          </w:tcPr>
          <w:p w14:paraId="2E01E53F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09" w:type="dxa"/>
          </w:tcPr>
          <w:p w14:paraId="19C46301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E16CAEC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B7383FE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9B9352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06F87EE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E26DB1" w:rsidRPr="00E6337F" w14:paraId="1AC533F6" w14:textId="77777777" w:rsidTr="00521597">
        <w:trPr>
          <w:trHeight w:val="525"/>
          <w:jc w:val="center"/>
        </w:trPr>
        <w:tc>
          <w:tcPr>
            <w:tcW w:w="568" w:type="dxa"/>
          </w:tcPr>
          <w:p w14:paraId="07F95E60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6337F">
              <w:rPr>
                <w:rFonts w:ascii="Open Sans" w:hAnsi="Open Sans" w:cs="Open Sans"/>
                <w:sz w:val="20"/>
                <w:szCs w:val="20"/>
              </w:rPr>
              <w:t>4.</w:t>
            </w:r>
          </w:p>
        </w:tc>
        <w:tc>
          <w:tcPr>
            <w:tcW w:w="2977" w:type="dxa"/>
          </w:tcPr>
          <w:p w14:paraId="04A63131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09" w:type="dxa"/>
          </w:tcPr>
          <w:p w14:paraId="76B9E4A1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84DC24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7FE3A5B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F117067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B11F3DD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E26DB1" w:rsidRPr="00E6337F" w14:paraId="43AF2190" w14:textId="77777777" w:rsidTr="00521597">
        <w:trPr>
          <w:trHeight w:val="534"/>
          <w:jc w:val="center"/>
        </w:trPr>
        <w:tc>
          <w:tcPr>
            <w:tcW w:w="568" w:type="dxa"/>
          </w:tcPr>
          <w:p w14:paraId="1A673392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6337F">
              <w:rPr>
                <w:rFonts w:ascii="Open Sans" w:hAnsi="Open Sans" w:cs="Open Sans"/>
                <w:sz w:val="20"/>
                <w:szCs w:val="20"/>
              </w:rPr>
              <w:t>5.</w:t>
            </w:r>
          </w:p>
        </w:tc>
        <w:tc>
          <w:tcPr>
            <w:tcW w:w="2977" w:type="dxa"/>
          </w:tcPr>
          <w:p w14:paraId="04321B4B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09" w:type="dxa"/>
          </w:tcPr>
          <w:p w14:paraId="114DC904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0255DD7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48DF491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4EC5B6F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A7C755B" w14:textId="77777777" w:rsidR="00E26DB1" w:rsidRPr="00E6337F" w:rsidRDefault="00E26DB1" w:rsidP="00E34282">
            <w:pPr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30A774AB" w14:textId="77777777" w:rsidR="000E06EB" w:rsidRPr="00E6337F" w:rsidRDefault="000E06EB" w:rsidP="00B15F0F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2333986B" w14:textId="77777777" w:rsidR="00B15F0F" w:rsidRPr="00E6337F" w:rsidRDefault="00B15F0F" w:rsidP="00B15F0F">
      <w:pPr>
        <w:jc w:val="both"/>
        <w:rPr>
          <w:rFonts w:ascii="Open Sans" w:hAnsi="Open Sans" w:cs="Open Sans"/>
          <w:b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 xml:space="preserve">3. </w:t>
      </w:r>
      <w:r w:rsidRPr="00E6337F">
        <w:rPr>
          <w:rFonts w:ascii="Open Sans" w:hAnsi="Open Sans" w:cs="Open Sans"/>
          <w:sz w:val="22"/>
          <w:szCs w:val="22"/>
        </w:rPr>
        <w:t>Uzyskiwana pomoc:</w:t>
      </w:r>
    </w:p>
    <w:p w14:paraId="0D6B019D" w14:textId="2FE5B17F" w:rsidR="00E6337F" w:rsidRPr="00E6337F" w:rsidRDefault="00B15F0F" w:rsidP="00BE4CDF">
      <w:pPr>
        <w:numPr>
          <w:ilvl w:val="0"/>
          <w:numId w:val="5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 xml:space="preserve">z opieki społecznej  </w:t>
      </w:r>
      <w:r w:rsidR="00EA3D34" w:rsidRPr="00E6337F">
        <w:rPr>
          <w:rFonts w:ascii="Open Sans" w:hAnsi="Open Sans" w:cs="Open Sans"/>
          <w:sz w:val="22"/>
          <w:szCs w:val="22"/>
        </w:rPr>
        <w:t>(forma pomocy)</w:t>
      </w:r>
      <w:r w:rsidRPr="00E6337F">
        <w:rPr>
          <w:rFonts w:ascii="Open Sans" w:hAnsi="Open Sans" w:cs="Open Sans"/>
          <w:sz w:val="22"/>
          <w:szCs w:val="22"/>
        </w:rPr>
        <w:t xml:space="preserve"> …………………………………………………</w:t>
      </w:r>
      <w:r w:rsidR="000E06EB" w:rsidRPr="00E6337F">
        <w:rPr>
          <w:rFonts w:ascii="Open Sans" w:hAnsi="Open Sans" w:cs="Open Sans"/>
          <w:sz w:val="22"/>
          <w:szCs w:val="22"/>
        </w:rPr>
        <w:t>……………</w:t>
      </w:r>
    </w:p>
    <w:p w14:paraId="5D29951D" w14:textId="6A721532" w:rsidR="000E06EB" w:rsidRPr="00E6337F" w:rsidRDefault="00B15F0F" w:rsidP="00BE4CDF">
      <w:pPr>
        <w:numPr>
          <w:ilvl w:val="0"/>
          <w:numId w:val="5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 xml:space="preserve">dopłaty do czynszu </w:t>
      </w:r>
      <w:r w:rsidR="00EA3D34" w:rsidRPr="00E6337F">
        <w:rPr>
          <w:rFonts w:ascii="Open Sans" w:hAnsi="Open Sans" w:cs="Open Sans"/>
          <w:sz w:val="22"/>
          <w:szCs w:val="22"/>
        </w:rPr>
        <w:t xml:space="preserve">(okres, wysokość dofinansowania) </w:t>
      </w:r>
      <w:r w:rsidRPr="00E6337F">
        <w:rPr>
          <w:rFonts w:ascii="Open Sans" w:hAnsi="Open Sans" w:cs="Open Sans"/>
          <w:sz w:val="22"/>
          <w:szCs w:val="22"/>
        </w:rPr>
        <w:t>………………………………………………</w:t>
      </w:r>
    </w:p>
    <w:p w14:paraId="1F4A5267" w14:textId="1DA2822D" w:rsidR="00E26DB1" w:rsidRPr="00E6337F" w:rsidRDefault="00E26DB1" w:rsidP="00BE4CDF">
      <w:pPr>
        <w:numPr>
          <w:ilvl w:val="0"/>
          <w:numId w:val="5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zasiłki (dla bezrobotnych, macierzyński, opiekuńczy, rehabilitacyjny)</w:t>
      </w:r>
      <w:r w:rsidR="00F9625A">
        <w:rPr>
          <w:rFonts w:ascii="Open Sans" w:hAnsi="Open Sans" w:cs="Open Sans"/>
          <w:sz w:val="22"/>
          <w:szCs w:val="22"/>
        </w:rPr>
        <w:t xml:space="preserve"> </w:t>
      </w:r>
      <w:r w:rsidR="000C098C" w:rsidRPr="00E6337F">
        <w:rPr>
          <w:rFonts w:ascii="Open Sans" w:hAnsi="Open Sans" w:cs="Open Sans"/>
          <w:sz w:val="22"/>
          <w:szCs w:val="22"/>
        </w:rPr>
        <w:t>…………………………</w:t>
      </w:r>
    </w:p>
    <w:p w14:paraId="0147FD3B" w14:textId="77777777" w:rsidR="000C098C" w:rsidRPr="00E6337F" w:rsidRDefault="000C098C" w:rsidP="00F9625A">
      <w:pPr>
        <w:ind w:left="360"/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</w:t>
      </w:r>
    </w:p>
    <w:p w14:paraId="41CA82AC" w14:textId="130B7B89" w:rsidR="00B15F0F" w:rsidRPr="00E6337F" w:rsidRDefault="00E26DB1" w:rsidP="00BE4CDF">
      <w:pPr>
        <w:numPr>
          <w:ilvl w:val="0"/>
          <w:numId w:val="5"/>
        </w:numPr>
        <w:jc w:val="both"/>
        <w:rPr>
          <w:rFonts w:ascii="Open Sans" w:hAnsi="Open Sans" w:cs="Open Sans"/>
          <w:b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 xml:space="preserve">inne </w:t>
      </w:r>
      <w:r w:rsidR="00EA3D34" w:rsidRPr="00E6337F">
        <w:rPr>
          <w:rFonts w:ascii="Open Sans" w:hAnsi="Open Sans" w:cs="Open Sans"/>
          <w:sz w:val="22"/>
          <w:szCs w:val="22"/>
        </w:rPr>
        <w:t>(wymienić, wysokość</w:t>
      </w:r>
      <w:r w:rsidR="00EA3D34" w:rsidRPr="00F9625A">
        <w:rPr>
          <w:rFonts w:ascii="Open Sans" w:hAnsi="Open Sans" w:cs="Open Sans"/>
          <w:sz w:val="22"/>
          <w:szCs w:val="22"/>
        </w:rPr>
        <w:t>)</w:t>
      </w:r>
      <w:r w:rsidR="00B15F0F" w:rsidRPr="00F9625A">
        <w:rPr>
          <w:rFonts w:ascii="Open Sans" w:hAnsi="Open Sans" w:cs="Open Sans"/>
          <w:sz w:val="22"/>
          <w:szCs w:val="22"/>
        </w:rPr>
        <w:t xml:space="preserve">        ………………………………………………………………</w:t>
      </w:r>
      <w:r w:rsidR="000E06EB" w:rsidRPr="00F9625A">
        <w:rPr>
          <w:rFonts w:ascii="Open Sans" w:hAnsi="Open Sans" w:cs="Open Sans"/>
          <w:sz w:val="22"/>
          <w:szCs w:val="22"/>
        </w:rPr>
        <w:t>…………</w:t>
      </w:r>
      <w:r w:rsidR="00F9625A">
        <w:rPr>
          <w:rFonts w:ascii="Open Sans" w:hAnsi="Open Sans" w:cs="Open Sans"/>
          <w:sz w:val="22"/>
          <w:szCs w:val="22"/>
        </w:rPr>
        <w:t>……..</w:t>
      </w:r>
      <w:r w:rsidR="000E06EB" w:rsidRPr="00F9625A">
        <w:rPr>
          <w:rFonts w:ascii="Open Sans" w:hAnsi="Open Sans" w:cs="Open Sans"/>
          <w:sz w:val="22"/>
          <w:szCs w:val="22"/>
        </w:rPr>
        <w:t>…</w:t>
      </w:r>
    </w:p>
    <w:p w14:paraId="1103C9D8" w14:textId="77777777" w:rsidR="00B15F0F" w:rsidRPr="00E6337F" w:rsidRDefault="00B15F0F" w:rsidP="00B15F0F">
      <w:pPr>
        <w:jc w:val="both"/>
        <w:rPr>
          <w:rFonts w:ascii="Open Sans" w:hAnsi="Open Sans" w:cs="Open Sans"/>
          <w:sz w:val="20"/>
          <w:szCs w:val="20"/>
        </w:rPr>
      </w:pPr>
    </w:p>
    <w:p w14:paraId="59631BBD" w14:textId="77777777" w:rsidR="00B15F0F" w:rsidRPr="00E6337F" w:rsidRDefault="00B15F0F" w:rsidP="00B15F0F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0"/>
          <w:szCs w:val="20"/>
        </w:rPr>
        <w:t xml:space="preserve">4. </w:t>
      </w:r>
      <w:r w:rsidRPr="00E6337F">
        <w:rPr>
          <w:rFonts w:ascii="Open Sans" w:hAnsi="Open Sans" w:cs="Open Sans"/>
          <w:sz w:val="22"/>
          <w:szCs w:val="22"/>
        </w:rPr>
        <w:t>Sytuacja mieszkaniowa:</w:t>
      </w:r>
    </w:p>
    <w:p w14:paraId="4A2C0B4F" w14:textId="1021A53F" w:rsidR="00B15F0F" w:rsidRPr="00E6337F" w:rsidRDefault="00E26DB1" w:rsidP="00B15F0F">
      <w:pPr>
        <w:numPr>
          <w:ilvl w:val="0"/>
          <w:numId w:val="4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 xml:space="preserve">określenie rodzaju </w:t>
      </w:r>
      <w:r w:rsidR="00B15F0F" w:rsidRPr="00E6337F">
        <w:rPr>
          <w:rFonts w:ascii="Open Sans" w:hAnsi="Open Sans" w:cs="Open Sans"/>
          <w:sz w:val="22"/>
          <w:szCs w:val="22"/>
        </w:rPr>
        <w:t>zajmowanego domu/</w:t>
      </w:r>
      <w:r w:rsidR="00457015" w:rsidRPr="00E6337F">
        <w:rPr>
          <w:rFonts w:ascii="Open Sans" w:hAnsi="Open Sans" w:cs="Open Sans"/>
          <w:sz w:val="22"/>
          <w:szCs w:val="22"/>
        </w:rPr>
        <w:t xml:space="preserve">lokalu mieszkalnego </w:t>
      </w:r>
      <w:r w:rsidR="00B15F0F" w:rsidRPr="00E6337F">
        <w:rPr>
          <w:rFonts w:ascii="Open Sans" w:hAnsi="Open Sans" w:cs="Open Sans"/>
          <w:sz w:val="22"/>
          <w:szCs w:val="22"/>
        </w:rPr>
        <w:t>(wielkość)</w:t>
      </w:r>
      <w:r w:rsidR="00F9625A">
        <w:rPr>
          <w:rFonts w:ascii="Open Sans" w:hAnsi="Open Sans" w:cs="Open Sans"/>
          <w:sz w:val="22"/>
          <w:szCs w:val="22"/>
        </w:rPr>
        <w:t>,</w:t>
      </w:r>
      <w:r w:rsidR="00B15F0F" w:rsidRPr="00E6337F">
        <w:rPr>
          <w:rFonts w:ascii="Open Sans" w:hAnsi="Open Sans" w:cs="Open Sans"/>
          <w:sz w:val="22"/>
          <w:szCs w:val="22"/>
        </w:rPr>
        <w:t xml:space="preserve"> w którym mieszka podatnik </w:t>
      </w:r>
      <w:r w:rsidR="00EA3D34" w:rsidRPr="00E6337F">
        <w:rPr>
          <w:rFonts w:ascii="Open Sans" w:hAnsi="Open Sans" w:cs="Open Sans"/>
          <w:sz w:val="22"/>
          <w:szCs w:val="22"/>
        </w:rPr>
        <w:t>(prowadzi gospodarstwo domowe)…………………………………………</w:t>
      </w:r>
      <w:r w:rsidR="00F9625A">
        <w:rPr>
          <w:rFonts w:ascii="Open Sans" w:hAnsi="Open Sans" w:cs="Open Sans"/>
          <w:sz w:val="22"/>
          <w:szCs w:val="22"/>
        </w:rPr>
        <w:t>..</w:t>
      </w:r>
    </w:p>
    <w:p w14:paraId="16BAB3E3" w14:textId="77777777" w:rsidR="00B15F0F" w:rsidRPr="00E6337F" w:rsidRDefault="00B15F0F" w:rsidP="00E6337F">
      <w:pPr>
        <w:ind w:firstLine="708"/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1393CB4F" w14:textId="77777777" w:rsidR="00A844FB" w:rsidRPr="00E6337F" w:rsidRDefault="00A844FB" w:rsidP="00C87087">
      <w:pPr>
        <w:rPr>
          <w:rFonts w:ascii="Open Sans" w:hAnsi="Open Sans" w:cs="Open Sans"/>
          <w:sz w:val="22"/>
          <w:szCs w:val="22"/>
        </w:rPr>
      </w:pPr>
    </w:p>
    <w:p w14:paraId="27EB3FE3" w14:textId="77777777" w:rsidR="00C87087" w:rsidRPr="00E6337F" w:rsidRDefault="002040AA" w:rsidP="00DE34ED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lastRenderedPageBreak/>
        <w:t>5.</w:t>
      </w:r>
      <w:r w:rsidRPr="00E6337F">
        <w:rPr>
          <w:rFonts w:ascii="Open Sans" w:hAnsi="Open Sans" w:cs="Open Sans"/>
          <w:sz w:val="22"/>
          <w:szCs w:val="22"/>
        </w:rPr>
        <w:t xml:space="preserve"> Posiadane przez podatnika i wszystkie osoby pozostające we wspólnym gospodarstwie domowym środki </w:t>
      </w:r>
      <w:r w:rsidR="00A844FB" w:rsidRPr="00E6337F">
        <w:rPr>
          <w:rFonts w:ascii="Open Sans" w:hAnsi="Open Sans" w:cs="Open Sans"/>
          <w:sz w:val="22"/>
          <w:szCs w:val="22"/>
        </w:rPr>
        <w:t>pieniężne zgromadzone na rachunkach bankowych  (np. w postaci lokat) oraz akcje, obligacje i inne papiery wartościowe:</w:t>
      </w:r>
    </w:p>
    <w:p w14:paraId="06FEA50F" w14:textId="77777777" w:rsidR="00A844FB" w:rsidRPr="00E6337F" w:rsidRDefault="00A844FB" w:rsidP="00C87087">
      <w:pPr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</w:t>
      </w:r>
    </w:p>
    <w:p w14:paraId="720EEFC3" w14:textId="77777777" w:rsidR="00A844FB" w:rsidRPr="00E6337F" w:rsidRDefault="00A844FB" w:rsidP="00C87087">
      <w:pPr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</w:t>
      </w:r>
    </w:p>
    <w:p w14:paraId="4210F856" w14:textId="77777777" w:rsidR="00A844FB" w:rsidRPr="00E6337F" w:rsidRDefault="00A844FB" w:rsidP="00C87087">
      <w:pPr>
        <w:jc w:val="both"/>
        <w:rPr>
          <w:rFonts w:ascii="Open Sans" w:hAnsi="Open Sans" w:cs="Open Sans"/>
          <w:b/>
          <w:sz w:val="22"/>
          <w:szCs w:val="22"/>
        </w:rPr>
      </w:pPr>
    </w:p>
    <w:p w14:paraId="2013D5AF" w14:textId="77777777" w:rsidR="00C87087" w:rsidRPr="00E6337F" w:rsidRDefault="00E26DB1" w:rsidP="00C87087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2"/>
          <w:szCs w:val="22"/>
        </w:rPr>
        <w:t>6</w:t>
      </w:r>
      <w:r w:rsidR="00C87087" w:rsidRPr="00E6337F">
        <w:rPr>
          <w:rFonts w:ascii="Open Sans" w:hAnsi="Open Sans" w:cs="Open Sans"/>
          <w:b/>
          <w:sz w:val="22"/>
          <w:szCs w:val="22"/>
        </w:rPr>
        <w:t xml:space="preserve">. </w:t>
      </w:r>
      <w:r w:rsidR="00C87087" w:rsidRPr="00E6337F">
        <w:rPr>
          <w:rFonts w:ascii="Open Sans" w:hAnsi="Open Sans" w:cs="Open Sans"/>
          <w:sz w:val="22"/>
          <w:szCs w:val="22"/>
        </w:rPr>
        <w:t>Stałe miesięczne koszty:</w:t>
      </w:r>
    </w:p>
    <w:p w14:paraId="33F95744" w14:textId="77777777" w:rsidR="00C87087" w:rsidRPr="00E6337F" w:rsidRDefault="00BB4A28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o</w:t>
      </w:r>
      <w:r w:rsidR="00C87087" w:rsidRPr="00E6337F">
        <w:rPr>
          <w:rFonts w:ascii="Open Sans" w:hAnsi="Open Sans" w:cs="Open Sans"/>
          <w:sz w:val="22"/>
          <w:szCs w:val="22"/>
        </w:rPr>
        <w:t xml:space="preserve">płaty eksploatacyjne (średnio za miesiąc) ……………….. zł, </w:t>
      </w:r>
    </w:p>
    <w:p w14:paraId="7F95AA7C" w14:textId="77777777" w:rsidR="00C87087" w:rsidRPr="00E6337F" w:rsidRDefault="00C87087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energia (średnio za miesiąc) …………….…</w:t>
      </w:r>
      <w:r w:rsidR="00457015" w:rsidRPr="00E6337F">
        <w:rPr>
          <w:rFonts w:ascii="Open Sans" w:hAnsi="Open Sans" w:cs="Open Sans"/>
          <w:sz w:val="22"/>
          <w:szCs w:val="22"/>
        </w:rPr>
        <w:t>……….</w:t>
      </w:r>
      <w:r w:rsidRPr="00E6337F">
        <w:rPr>
          <w:rFonts w:ascii="Open Sans" w:hAnsi="Open Sans" w:cs="Open Sans"/>
          <w:sz w:val="22"/>
          <w:szCs w:val="22"/>
        </w:rPr>
        <w:t xml:space="preserve"> zł, </w:t>
      </w:r>
    </w:p>
    <w:p w14:paraId="2BBA4EA2" w14:textId="77777777" w:rsidR="00C87087" w:rsidRPr="00E6337F" w:rsidRDefault="00C87087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gaz (średnio za miesiąc) …………………..…</w:t>
      </w:r>
      <w:r w:rsidR="00457015" w:rsidRPr="00E6337F">
        <w:rPr>
          <w:rFonts w:ascii="Open Sans" w:hAnsi="Open Sans" w:cs="Open Sans"/>
          <w:sz w:val="22"/>
          <w:szCs w:val="22"/>
        </w:rPr>
        <w:t>………..</w:t>
      </w:r>
      <w:r w:rsidRPr="00E6337F">
        <w:rPr>
          <w:rFonts w:ascii="Open Sans" w:hAnsi="Open Sans" w:cs="Open Sans"/>
          <w:sz w:val="22"/>
          <w:szCs w:val="22"/>
        </w:rPr>
        <w:t xml:space="preserve">zł, </w:t>
      </w:r>
    </w:p>
    <w:p w14:paraId="256772CC" w14:textId="77777777" w:rsidR="00457015" w:rsidRPr="00E6337F" w:rsidRDefault="00457015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opłaty za odpady komunalne……………………..zł,</w:t>
      </w:r>
    </w:p>
    <w:p w14:paraId="0CABBCB3" w14:textId="77777777" w:rsidR="00B03095" w:rsidRPr="00E6337F" w:rsidRDefault="00B03095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woda,</w:t>
      </w:r>
      <w:r w:rsidR="00BB4A28" w:rsidRPr="00E6337F">
        <w:rPr>
          <w:rFonts w:ascii="Open Sans" w:hAnsi="Open Sans" w:cs="Open Sans"/>
          <w:sz w:val="22"/>
          <w:szCs w:val="22"/>
        </w:rPr>
        <w:t xml:space="preserve"> </w:t>
      </w:r>
      <w:r w:rsidRPr="00E6337F">
        <w:rPr>
          <w:rFonts w:ascii="Open Sans" w:hAnsi="Open Sans" w:cs="Open Sans"/>
          <w:sz w:val="22"/>
          <w:szCs w:val="22"/>
        </w:rPr>
        <w:t>kanalizacja …………………..…</w:t>
      </w:r>
      <w:r w:rsidR="00457015" w:rsidRPr="00E6337F">
        <w:rPr>
          <w:rFonts w:ascii="Open Sans" w:hAnsi="Open Sans" w:cs="Open Sans"/>
          <w:sz w:val="22"/>
          <w:szCs w:val="22"/>
        </w:rPr>
        <w:t>…………….</w:t>
      </w:r>
      <w:r w:rsidRPr="00E6337F">
        <w:rPr>
          <w:rFonts w:ascii="Open Sans" w:hAnsi="Open Sans" w:cs="Open Sans"/>
          <w:sz w:val="22"/>
          <w:szCs w:val="22"/>
        </w:rPr>
        <w:t xml:space="preserve"> zł,</w:t>
      </w:r>
    </w:p>
    <w:p w14:paraId="3372E888" w14:textId="77777777" w:rsidR="00457015" w:rsidRPr="00E6337F" w:rsidRDefault="00457015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koszty ogrzewania ……………………………………….zł</w:t>
      </w:r>
    </w:p>
    <w:p w14:paraId="5A4F8A83" w14:textId="77777777" w:rsidR="00457015" w:rsidRPr="00E6337F" w:rsidRDefault="00457015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telefon/internet ………………………………………..zł,</w:t>
      </w:r>
    </w:p>
    <w:p w14:paraId="3881AD04" w14:textId="77777777" w:rsidR="00457015" w:rsidRPr="00E6337F" w:rsidRDefault="00457015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przedszkole ………………………………………………..zł,</w:t>
      </w:r>
    </w:p>
    <w:p w14:paraId="61D73BBB" w14:textId="77777777" w:rsidR="00A844FB" w:rsidRPr="00E6337F" w:rsidRDefault="00457015" w:rsidP="00457015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raty kredytów …………………………………………….zł,</w:t>
      </w:r>
    </w:p>
    <w:p w14:paraId="191B6780" w14:textId="77777777" w:rsidR="00BB4A28" w:rsidRPr="00E6337F" w:rsidRDefault="00BB4A28" w:rsidP="00BB4A28">
      <w:pPr>
        <w:numPr>
          <w:ilvl w:val="0"/>
          <w:numId w:val="3"/>
        </w:num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inne (należy wymienić ich rodzaj i wysokość)</w:t>
      </w:r>
      <w:r w:rsidR="00EA3D34" w:rsidRPr="00E6337F">
        <w:rPr>
          <w:rFonts w:ascii="Open Sans" w:hAnsi="Open Sans" w:cs="Open Sans"/>
          <w:sz w:val="22"/>
          <w:szCs w:val="22"/>
        </w:rPr>
        <w:t xml:space="preserve"> …………</w:t>
      </w:r>
      <w:r w:rsidR="00A50984">
        <w:rPr>
          <w:rFonts w:ascii="Open Sans" w:hAnsi="Open Sans" w:cs="Open Sans"/>
          <w:sz w:val="22"/>
          <w:szCs w:val="22"/>
        </w:rPr>
        <w:t>….</w:t>
      </w:r>
      <w:r w:rsidR="00EA3D34" w:rsidRPr="00E6337F">
        <w:rPr>
          <w:rFonts w:ascii="Open Sans" w:hAnsi="Open Sans" w:cs="Open Sans"/>
          <w:sz w:val="22"/>
          <w:szCs w:val="22"/>
        </w:rPr>
        <w:t xml:space="preserve"> zł</w:t>
      </w:r>
      <w:r w:rsidR="00A844FB" w:rsidRPr="00E6337F">
        <w:rPr>
          <w:rFonts w:ascii="Open Sans" w:hAnsi="Open Sans" w:cs="Open Sans"/>
          <w:sz w:val="22"/>
          <w:szCs w:val="22"/>
        </w:rPr>
        <w:t>, ………………………………….zł,</w:t>
      </w:r>
    </w:p>
    <w:p w14:paraId="4B5E68EC" w14:textId="77777777" w:rsidR="00A844FB" w:rsidRPr="00E6337F" w:rsidRDefault="00A844FB" w:rsidP="001F1AC0">
      <w:pPr>
        <w:ind w:firstLine="708"/>
        <w:jc w:val="both"/>
        <w:rPr>
          <w:rFonts w:ascii="Open Sans" w:hAnsi="Open Sans" w:cs="Open Sans"/>
          <w:sz w:val="20"/>
          <w:szCs w:val="20"/>
        </w:rPr>
      </w:pPr>
    </w:p>
    <w:p w14:paraId="7FEC1440" w14:textId="77777777" w:rsidR="00BB4A28" w:rsidRPr="00E6337F" w:rsidRDefault="00B15F0F" w:rsidP="00BB4A28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b/>
          <w:sz w:val="20"/>
          <w:szCs w:val="20"/>
        </w:rPr>
        <w:t>7</w:t>
      </w:r>
      <w:r w:rsidR="00BB4A28" w:rsidRPr="00E6337F">
        <w:rPr>
          <w:rFonts w:ascii="Open Sans" w:hAnsi="Open Sans" w:cs="Open Sans"/>
          <w:b/>
          <w:sz w:val="20"/>
          <w:szCs w:val="20"/>
        </w:rPr>
        <w:t xml:space="preserve">. </w:t>
      </w:r>
      <w:r w:rsidR="00BB4A28" w:rsidRPr="00E6337F">
        <w:rPr>
          <w:rFonts w:ascii="Open Sans" w:hAnsi="Open Sans" w:cs="Open Sans"/>
          <w:sz w:val="22"/>
          <w:szCs w:val="22"/>
        </w:rPr>
        <w:t>Posiadane zaległości</w:t>
      </w:r>
      <w:r w:rsidR="00BB4A28" w:rsidRPr="00E6337F">
        <w:rPr>
          <w:rFonts w:ascii="Open Sans" w:hAnsi="Open Sans" w:cs="Open Sans"/>
          <w:b/>
          <w:sz w:val="22"/>
          <w:szCs w:val="22"/>
        </w:rPr>
        <w:t xml:space="preserve"> </w:t>
      </w:r>
      <w:r w:rsidR="00BB4A28" w:rsidRPr="00E6337F">
        <w:rPr>
          <w:rFonts w:ascii="Open Sans" w:hAnsi="Open Sans" w:cs="Open Sans"/>
          <w:sz w:val="22"/>
          <w:szCs w:val="22"/>
        </w:rPr>
        <w:t>należy wymienić ich rodzaj i wysokość</w:t>
      </w:r>
      <w:r w:rsidR="001F1AC0" w:rsidRPr="00E6337F">
        <w:rPr>
          <w:rFonts w:ascii="Open Sans" w:hAnsi="Open Sans" w:cs="Open Sans"/>
          <w:sz w:val="22"/>
          <w:szCs w:val="22"/>
        </w:rPr>
        <w:t xml:space="preserve"> (np. ZUS,US, </w:t>
      </w:r>
      <w:r w:rsidR="00457015" w:rsidRPr="00E6337F">
        <w:rPr>
          <w:rFonts w:ascii="Open Sans" w:hAnsi="Open Sans" w:cs="Open Sans"/>
          <w:sz w:val="22"/>
          <w:szCs w:val="22"/>
        </w:rPr>
        <w:t>b</w:t>
      </w:r>
      <w:r w:rsidR="001F1AC0" w:rsidRPr="00E6337F">
        <w:rPr>
          <w:rFonts w:ascii="Open Sans" w:hAnsi="Open Sans" w:cs="Open Sans"/>
          <w:sz w:val="22"/>
          <w:szCs w:val="22"/>
        </w:rPr>
        <w:t>anki)</w:t>
      </w:r>
      <w:r w:rsidR="00BB4A28" w:rsidRPr="00E6337F">
        <w:rPr>
          <w:rFonts w:ascii="Open Sans" w:hAnsi="Open Sans" w:cs="Open Sans"/>
          <w:sz w:val="22"/>
          <w:szCs w:val="22"/>
        </w:rPr>
        <w:t>:</w:t>
      </w:r>
    </w:p>
    <w:p w14:paraId="1ED1D862" w14:textId="1F2D7FF7" w:rsidR="00BB4A28" w:rsidRPr="00E6337F" w:rsidRDefault="00BB4A28" w:rsidP="00BB4A28">
      <w:pPr>
        <w:jc w:val="both"/>
        <w:rPr>
          <w:rFonts w:ascii="Open Sans" w:hAnsi="Open Sans" w:cs="Open Sans"/>
          <w:sz w:val="22"/>
          <w:szCs w:val="22"/>
        </w:rPr>
      </w:pPr>
      <w:r w:rsidRPr="00E6337F">
        <w:rPr>
          <w:rFonts w:ascii="Open Sans" w:hAnsi="Open Sans" w:cs="Open Sans"/>
          <w:sz w:val="22"/>
          <w:szCs w:val="22"/>
        </w:rPr>
        <w:t>……………………………………………</w:t>
      </w:r>
      <w:r w:rsidR="00DE34ED">
        <w:rPr>
          <w:rFonts w:ascii="Open Sans" w:hAnsi="Open Sans" w:cs="Open Sans"/>
          <w:sz w:val="22"/>
          <w:szCs w:val="22"/>
        </w:rPr>
        <w:tab/>
      </w:r>
      <w:r w:rsidRPr="00E6337F">
        <w:rPr>
          <w:rFonts w:ascii="Open Sans" w:hAnsi="Open Sans" w:cs="Open Sans"/>
          <w:sz w:val="22"/>
          <w:szCs w:val="22"/>
        </w:rPr>
        <w:t>……</w:t>
      </w:r>
      <w:r w:rsidR="001F1AC0" w:rsidRPr="00E6337F">
        <w:rPr>
          <w:rFonts w:ascii="Open Sans" w:hAnsi="Open Sans" w:cs="Open Sans"/>
          <w:sz w:val="22"/>
          <w:szCs w:val="22"/>
        </w:rPr>
        <w:t>………………………</w:t>
      </w:r>
      <w:r w:rsidRPr="00E6337F">
        <w:rPr>
          <w:rFonts w:ascii="Open Sans" w:hAnsi="Open Sans" w:cs="Open Sans"/>
          <w:sz w:val="22"/>
          <w:szCs w:val="22"/>
        </w:rPr>
        <w:t xml:space="preserve">zł/mc, </w:t>
      </w:r>
    </w:p>
    <w:p w14:paraId="7366E843" w14:textId="4E4F9A8B" w:rsidR="00BB4A28" w:rsidRPr="00E6337F" w:rsidRDefault="00BB4A28" w:rsidP="00BB4A28">
      <w:pPr>
        <w:jc w:val="both"/>
        <w:rPr>
          <w:rFonts w:ascii="Open Sans" w:hAnsi="Open Sans" w:cs="Open Sans"/>
          <w:sz w:val="22"/>
          <w:szCs w:val="22"/>
        </w:rPr>
      </w:pPr>
      <w:bookmarkStart w:id="0" w:name="_Hlk85440863"/>
      <w:r w:rsidRPr="00E6337F">
        <w:rPr>
          <w:rFonts w:ascii="Open Sans" w:hAnsi="Open Sans" w:cs="Open Sans"/>
          <w:sz w:val="22"/>
          <w:szCs w:val="22"/>
        </w:rPr>
        <w:t>……………………………………………</w:t>
      </w:r>
      <w:bookmarkEnd w:id="0"/>
      <w:r w:rsidR="00DE34ED">
        <w:rPr>
          <w:rFonts w:ascii="Open Sans" w:hAnsi="Open Sans" w:cs="Open Sans"/>
          <w:sz w:val="22"/>
          <w:szCs w:val="22"/>
        </w:rPr>
        <w:tab/>
      </w:r>
      <w:r w:rsidR="00EC3A2C" w:rsidRPr="00E6337F">
        <w:rPr>
          <w:rFonts w:ascii="Open Sans" w:hAnsi="Open Sans" w:cs="Open Sans"/>
          <w:sz w:val="22"/>
          <w:szCs w:val="22"/>
        </w:rPr>
        <w:t>……………………………</w:t>
      </w:r>
      <w:r w:rsidRPr="00E6337F">
        <w:rPr>
          <w:rFonts w:ascii="Open Sans" w:hAnsi="Open Sans" w:cs="Open Sans"/>
          <w:sz w:val="22"/>
          <w:szCs w:val="22"/>
        </w:rPr>
        <w:t>zł/mc,</w:t>
      </w:r>
    </w:p>
    <w:p w14:paraId="4DE9492D" w14:textId="77777777" w:rsidR="004F6E09" w:rsidRPr="00E6337F" w:rsidRDefault="004F6E09" w:rsidP="00BB4A28">
      <w:pPr>
        <w:jc w:val="both"/>
        <w:rPr>
          <w:rFonts w:ascii="Open Sans" w:hAnsi="Open Sans" w:cs="Open Sans"/>
          <w:sz w:val="22"/>
          <w:szCs w:val="22"/>
        </w:rPr>
      </w:pPr>
    </w:p>
    <w:p w14:paraId="09A9207D" w14:textId="77777777" w:rsidR="00C87087" w:rsidRPr="00A50984" w:rsidRDefault="00B15F0F" w:rsidP="00C87087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b/>
          <w:sz w:val="22"/>
          <w:szCs w:val="22"/>
        </w:rPr>
        <w:t>8</w:t>
      </w:r>
      <w:r w:rsidR="00C87087" w:rsidRPr="00A50984">
        <w:rPr>
          <w:rFonts w:ascii="Open Sans" w:hAnsi="Open Sans" w:cs="Open Sans"/>
          <w:b/>
          <w:sz w:val="22"/>
          <w:szCs w:val="22"/>
        </w:rPr>
        <w:t xml:space="preserve">. </w:t>
      </w:r>
      <w:r w:rsidR="00C87087" w:rsidRPr="00A50984">
        <w:rPr>
          <w:rFonts w:ascii="Open Sans" w:hAnsi="Open Sans" w:cs="Open Sans"/>
          <w:sz w:val="22"/>
          <w:szCs w:val="22"/>
        </w:rPr>
        <w:t xml:space="preserve">Informacje o innych okolicznościach faktycznych wpływających na sytuację podatnika (np. zdarzenia losowe, stan zdrowia, </w:t>
      </w:r>
      <w:r w:rsidR="0001166F" w:rsidRPr="00A50984">
        <w:rPr>
          <w:rFonts w:ascii="Open Sans" w:hAnsi="Open Sans" w:cs="Open Sans"/>
          <w:sz w:val="22"/>
          <w:szCs w:val="22"/>
        </w:rPr>
        <w:t>długotrwałe leczenie szpitalne, dziecko specjalnej troski, wypadki komunikacyjne, po</w:t>
      </w:r>
      <w:r w:rsidR="004F6E09" w:rsidRPr="00A50984">
        <w:rPr>
          <w:rFonts w:ascii="Open Sans" w:hAnsi="Open Sans" w:cs="Open Sans"/>
          <w:sz w:val="22"/>
          <w:szCs w:val="22"/>
        </w:rPr>
        <w:t>żar lub kradzież majątku i inne</w:t>
      </w:r>
      <w:r w:rsidR="00C87087" w:rsidRPr="00A50984">
        <w:rPr>
          <w:rFonts w:ascii="Open Sans" w:hAnsi="Open Sans" w:cs="Open Sans"/>
          <w:sz w:val="22"/>
          <w:szCs w:val="22"/>
        </w:rPr>
        <w:t xml:space="preserve">): </w:t>
      </w:r>
    </w:p>
    <w:p w14:paraId="3850066B" w14:textId="77777777" w:rsidR="00C87087" w:rsidRPr="00A50984" w:rsidRDefault="00C87087" w:rsidP="00C87087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</w:t>
      </w:r>
    </w:p>
    <w:p w14:paraId="71131ABF" w14:textId="77777777" w:rsidR="00C87087" w:rsidRPr="00A50984" w:rsidRDefault="00C87087" w:rsidP="00C87087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</w:t>
      </w:r>
    </w:p>
    <w:p w14:paraId="04F61677" w14:textId="77777777" w:rsidR="0001166F" w:rsidRPr="00A50984" w:rsidRDefault="0001166F" w:rsidP="0001166F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6337F" w:rsidRPr="00A50984">
        <w:rPr>
          <w:rFonts w:ascii="Open Sans" w:hAnsi="Open Sans" w:cs="Open Sans"/>
          <w:sz w:val="22"/>
          <w:szCs w:val="22"/>
        </w:rPr>
        <w:t>................................................................</w:t>
      </w:r>
      <w:r w:rsidR="00A50984" w:rsidRPr="00A509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</w:t>
      </w:r>
    </w:p>
    <w:p w14:paraId="6FC8771E" w14:textId="77777777" w:rsidR="00C87087" w:rsidRPr="00A50984" w:rsidRDefault="00C87087" w:rsidP="00C87087">
      <w:pPr>
        <w:jc w:val="both"/>
        <w:rPr>
          <w:rFonts w:ascii="Open Sans" w:hAnsi="Open Sans" w:cs="Open Sans"/>
          <w:sz w:val="22"/>
          <w:szCs w:val="22"/>
        </w:rPr>
      </w:pPr>
    </w:p>
    <w:p w14:paraId="788EBA53" w14:textId="1D433CEC" w:rsidR="00C87087" w:rsidRPr="00A50984" w:rsidRDefault="00B15F0F" w:rsidP="00C87087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b/>
          <w:sz w:val="22"/>
          <w:szCs w:val="22"/>
        </w:rPr>
        <w:t>9</w:t>
      </w:r>
      <w:r w:rsidR="00C87087" w:rsidRPr="00A50984">
        <w:rPr>
          <w:rFonts w:ascii="Open Sans" w:hAnsi="Open Sans" w:cs="Open Sans"/>
          <w:b/>
          <w:sz w:val="22"/>
          <w:szCs w:val="22"/>
        </w:rPr>
        <w:t>. W przypadku osoby fizycznej prowadzącej działalność gospodarczą</w:t>
      </w:r>
      <w:r w:rsidR="00C87087" w:rsidRPr="00A50984">
        <w:rPr>
          <w:rFonts w:ascii="Open Sans" w:hAnsi="Open Sans" w:cs="Open Sans"/>
          <w:sz w:val="22"/>
          <w:szCs w:val="22"/>
        </w:rPr>
        <w:t xml:space="preserve"> – konieczne jest </w:t>
      </w:r>
      <w:r w:rsidR="00457015" w:rsidRPr="00A50984">
        <w:rPr>
          <w:rFonts w:ascii="Open Sans" w:hAnsi="Open Sans" w:cs="Open Sans"/>
          <w:sz w:val="22"/>
          <w:szCs w:val="22"/>
          <w:u w:val="single"/>
        </w:rPr>
        <w:t>zaznaczenie</w:t>
      </w:r>
      <w:r w:rsidR="00C87087" w:rsidRPr="00A50984">
        <w:rPr>
          <w:rFonts w:ascii="Open Sans" w:hAnsi="Open Sans" w:cs="Open Sans"/>
          <w:sz w:val="22"/>
          <w:szCs w:val="22"/>
          <w:u w:val="single"/>
        </w:rPr>
        <w:t xml:space="preserve"> krzyżykiem rodzaju wnioskowanej pomocy</w:t>
      </w:r>
      <w:r w:rsidR="00C87087" w:rsidRPr="00A50984">
        <w:rPr>
          <w:rFonts w:ascii="Open Sans" w:hAnsi="Open Sans" w:cs="Open Sans"/>
          <w:sz w:val="22"/>
          <w:szCs w:val="22"/>
        </w:rPr>
        <w:t xml:space="preserve"> – zgodnie z art. 67b § 1 ustawy z dnia 29 sierpnia 1997r. – Ordynac</w:t>
      </w:r>
      <w:r w:rsidR="004F6E09" w:rsidRPr="00A50984">
        <w:rPr>
          <w:rFonts w:ascii="Open Sans" w:hAnsi="Open Sans" w:cs="Open Sans"/>
          <w:sz w:val="22"/>
          <w:szCs w:val="22"/>
        </w:rPr>
        <w:t>ja podatkowa (t.j. Dz.U. z 20</w:t>
      </w:r>
      <w:r w:rsidR="00EC250D">
        <w:rPr>
          <w:rFonts w:ascii="Open Sans" w:hAnsi="Open Sans" w:cs="Open Sans"/>
          <w:sz w:val="22"/>
          <w:szCs w:val="22"/>
        </w:rPr>
        <w:t>2</w:t>
      </w:r>
      <w:r w:rsidR="0016771D">
        <w:rPr>
          <w:rFonts w:ascii="Open Sans" w:hAnsi="Open Sans" w:cs="Open Sans"/>
          <w:sz w:val="22"/>
          <w:szCs w:val="22"/>
        </w:rPr>
        <w:t>5</w:t>
      </w:r>
      <w:r w:rsidR="004F6E09" w:rsidRPr="00A50984">
        <w:rPr>
          <w:rFonts w:ascii="Open Sans" w:hAnsi="Open Sans" w:cs="Open Sans"/>
          <w:sz w:val="22"/>
          <w:szCs w:val="22"/>
        </w:rPr>
        <w:t xml:space="preserve"> r. poz. </w:t>
      </w:r>
      <w:r w:rsidR="0016771D">
        <w:rPr>
          <w:rFonts w:ascii="Open Sans" w:hAnsi="Open Sans" w:cs="Open Sans"/>
          <w:sz w:val="22"/>
          <w:szCs w:val="22"/>
        </w:rPr>
        <w:t>111</w:t>
      </w:r>
      <w:r w:rsidR="00C87087" w:rsidRPr="00A50984">
        <w:rPr>
          <w:rFonts w:ascii="Open Sans" w:hAnsi="Open Sans" w:cs="Open Sans"/>
          <w:sz w:val="22"/>
          <w:szCs w:val="22"/>
        </w:rPr>
        <w:t>), tj:</w:t>
      </w:r>
    </w:p>
    <w:p w14:paraId="168EE8E2" w14:textId="77777777" w:rsidR="001F1AC0" w:rsidRPr="00A50984" w:rsidRDefault="002040AA" w:rsidP="001F1AC0">
      <w:pPr>
        <w:rPr>
          <w:rFonts w:ascii="Open Sans" w:hAnsi="Open Sans" w:cs="Open Sans"/>
          <w:i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sym w:font="Symbol" w:char="F07F"/>
      </w:r>
      <w:r w:rsidRPr="00A50984">
        <w:rPr>
          <w:rFonts w:ascii="Open Sans" w:hAnsi="Open Sans" w:cs="Open Sans"/>
          <w:sz w:val="22"/>
          <w:szCs w:val="22"/>
        </w:rPr>
        <w:t xml:space="preserve"> </w:t>
      </w:r>
      <w:r w:rsidRPr="00A50984">
        <w:rPr>
          <w:rFonts w:ascii="Open Sans" w:hAnsi="Open Sans" w:cs="Open Sans"/>
          <w:sz w:val="22"/>
          <w:szCs w:val="22"/>
        </w:rPr>
        <w:tab/>
      </w:r>
      <w:r w:rsidR="001F1AC0" w:rsidRPr="00A50984">
        <w:rPr>
          <w:rFonts w:ascii="Open Sans" w:hAnsi="Open Sans" w:cs="Open Sans"/>
          <w:sz w:val="22"/>
          <w:szCs w:val="22"/>
        </w:rPr>
        <w:t xml:space="preserve">1) pomoc, która nie stanowi pomocy publicznej </w:t>
      </w:r>
    </w:p>
    <w:p w14:paraId="0388DAC8" w14:textId="77777777" w:rsidR="001F1AC0" w:rsidRPr="00A50984" w:rsidRDefault="002040AA" w:rsidP="002040AA">
      <w:pPr>
        <w:ind w:left="705" w:hanging="705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sym w:font="Symbol" w:char="F07F"/>
      </w:r>
      <w:r w:rsidRPr="00A50984">
        <w:rPr>
          <w:rFonts w:ascii="Open Sans" w:hAnsi="Open Sans" w:cs="Open Sans"/>
          <w:sz w:val="22"/>
          <w:szCs w:val="22"/>
        </w:rPr>
        <w:t xml:space="preserve"> </w:t>
      </w:r>
      <w:r w:rsidRPr="00A50984">
        <w:rPr>
          <w:rFonts w:ascii="Open Sans" w:hAnsi="Open Sans" w:cs="Open Sans"/>
          <w:sz w:val="22"/>
          <w:szCs w:val="22"/>
        </w:rPr>
        <w:tab/>
      </w:r>
      <w:r w:rsidR="001F1AC0" w:rsidRPr="00DE34ED">
        <w:rPr>
          <w:rFonts w:ascii="Open Sans" w:hAnsi="Open Sans" w:cs="Open Sans"/>
          <w:bCs/>
          <w:sz w:val="22"/>
          <w:szCs w:val="22"/>
        </w:rPr>
        <w:t>2) pomoc</w:t>
      </w:r>
      <w:r w:rsidR="001F1AC0" w:rsidRPr="00A50984">
        <w:rPr>
          <w:rFonts w:ascii="Open Sans" w:hAnsi="Open Sans" w:cs="Open Sans"/>
          <w:sz w:val="22"/>
          <w:szCs w:val="22"/>
        </w:rPr>
        <w:t>, która stanowi pomoc de minimis</w:t>
      </w:r>
      <w:r w:rsidR="001F1AC0" w:rsidRPr="00A50984">
        <w:rPr>
          <w:rFonts w:ascii="Open Sans" w:hAnsi="Open Sans" w:cs="Open Sans"/>
          <w:b/>
          <w:sz w:val="22"/>
          <w:szCs w:val="22"/>
        </w:rPr>
        <w:t xml:space="preserve"> </w:t>
      </w:r>
      <w:r w:rsidR="001F1AC0" w:rsidRPr="00A50984">
        <w:rPr>
          <w:rFonts w:ascii="Open Sans" w:hAnsi="Open Sans" w:cs="Open Sans"/>
          <w:i/>
          <w:sz w:val="22"/>
          <w:szCs w:val="22"/>
        </w:rPr>
        <w:t xml:space="preserve"> </w:t>
      </w:r>
      <w:r w:rsidR="001F1AC0" w:rsidRPr="00A50984">
        <w:rPr>
          <w:rFonts w:ascii="Open Sans" w:hAnsi="Open Sans" w:cs="Open Sans"/>
          <w:b/>
          <w:sz w:val="22"/>
          <w:szCs w:val="22"/>
        </w:rPr>
        <w:t xml:space="preserve">*) - </w:t>
      </w:r>
      <w:r w:rsidR="001F1AC0" w:rsidRPr="00A50984">
        <w:rPr>
          <w:rFonts w:ascii="Open Sans" w:hAnsi="Open Sans" w:cs="Open Sans"/>
          <w:sz w:val="22"/>
          <w:szCs w:val="22"/>
        </w:rPr>
        <w:t xml:space="preserve">w zakresie i na zasadach określonych w bezpośrednio obowiązujących aktach prawa wspólnotowego dotyczących pomocy w ramach zasady </w:t>
      </w:r>
      <w:r w:rsidR="001F1AC0" w:rsidRPr="00A50984">
        <w:rPr>
          <w:rFonts w:ascii="Open Sans" w:hAnsi="Open Sans" w:cs="Open Sans"/>
          <w:i/>
          <w:sz w:val="22"/>
          <w:szCs w:val="22"/>
        </w:rPr>
        <w:t xml:space="preserve">de minimis </w:t>
      </w:r>
      <w:r w:rsidR="001F1AC0" w:rsidRPr="00A50984">
        <w:rPr>
          <w:rFonts w:ascii="Open Sans" w:hAnsi="Open Sans" w:cs="Open Sans"/>
          <w:b/>
          <w:sz w:val="22"/>
          <w:szCs w:val="22"/>
        </w:rPr>
        <w:t>*)</w:t>
      </w:r>
    </w:p>
    <w:p w14:paraId="343DD25F" w14:textId="77777777" w:rsidR="001F1AC0" w:rsidRPr="00A50984" w:rsidRDefault="002040AA" w:rsidP="001F1AC0">
      <w:p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sym w:font="Symbol" w:char="F07F"/>
      </w:r>
      <w:r w:rsidRPr="00A50984">
        <w:rPr>
          <w:rFonts w:ascii="Open Sans" w:hAnsi="Open Sans" w:cs="Open Sans"/>
          <w:sz w:val="22"/>
          <w:szCs w:val="22"/>
        </w:rPr>
        <w:t xml:space="preserve"> </w:t>
      </w:r>
      <w:r w:rsidRPr="00A50984">
        <w:rPr>
          <w:rFonts w:ascii="Open Sans" w:hAnsi="Open Sans" w:cs="Open Sans"/>
          <w:sz w:val="22"/>
          <w:szCs w:val="22"/>
        </w:rPr>
        <w:tab/>
      </w:r>
      <w:r w:rsidR="001F1AC0" w:rsidRPr="00A50984">
        <w:rPr>
          <w:rFonts w:ascii="Open Sans" w:hAnsi="Open Sans" w:cs="Open Sans"/>
          <w:sz w:val="22"/>
          <w:szCs w:val="22"/>
        </w:rPr>
        <w:t xml:space="preserve">3) pomoc, która stanowi pomoc publiczną wskazana w lit. a)-m) </w:t>
      </w:r>
      <w:r w:rsidR="00457015" w:rsidRPr="00A50984">
        <w:rPr>
          <w:rFonts w:ascii="Open Sans" w:hAnsi="Open Sans" w:cs="Open Sans"/>
          <w:sz w:val="22"/>
          <w:szCs w:val="22"/>
        </w:rPr>
        <w:t xml:space="preserve">ww. </w:t>
      </w:r>
      <w:r w:rsidR="001F1AC0" w:rsidRPr="00A50984">
        <w:rPr>
          <w:rFonts w:ascii="Open Sans" w:hAnsi="Open Sans" w:cs="Open Sans"/>
          <w:sz w:val="22"/>
          <w:szCs w:val="22"/>
        </w:rPr>
        <w:t>przepisu</w:t>
      </w:r>
    </w:p>
    <w:p w14:paraId="42BC4454" w14:textId="77777777" w:rsidR="00C87087" w:rsidRPr="00A50984" w:rsidRDefault="00C87087" w:rsidP="00C87087">
      <w:pPr>
        <w:pStyle w:val="Tekstpodstawowy"/>
        <w:rPr>
          <w:rFonts w:ascii="Open Sans" w:hAnsi="Open Sans" w:cs="Open Sans"/>
          <w:szCs w:val="22"/>
        </w:rPr>
      </w:pPr>
    </w:p>
    <w:p w14:paraId="4B961EBC" w14:textId="49D5A8C5" w:rsidR="00C87087" w:rsidRPr="00A50984" w:rsidRDefault="00C87087" w:rsidP="00C87087">
      <w:pPr>
        <w:pStyle w:val="Tekstpodstawowy"/>
        <w:rPr>
          <w:rFonts w:ascii="Open Sans" w:hAnsi="Open Sans" w:cs="Open Sans"/>
          <w:sz w:val="20"/>
        </w:rPr>
      </w:pPr>
      <w:r w:rsidRPr="00A50984">
        <w:rPr>
          <w:rFonts w:ascii="Open Sans" w:hAnsi="Open Sans" w:cs="Open Sans"/>
          <w:b/>
          <w:sz w:val="20"/>
        </w:rPr>
        <w:t xml:space="preserve">*) </w:t>
      </w:r>
      <w:r w:rsidRPr="00A50984">
        <w:rPr>
          <w:rFonts w:ascii="Open Sans" w:hAnsi="Open Sans" w:cs="Open Sans"/>
          <w:sz w:val="20"/>
        </w:rPr>
        <w:t>T</w:t>
      </w:r>
      <w:r w:rsidRPr="00A50984">
        <w:rPr>
          <w:rFonts w:ascii="Open Sans" w:hAnsi="Open Sans" w:cs="Open Sans"/>
          <w:sz w:val="20"/>
          <w:u w:val="single"/>
        </w:rPr>
        <w:t xml:space="preserve">ut. organ wyjaśnia, iż </w:t>
      </w:r>
      <w:r w:rsidRPr="00A50984">
        <w:rPr>
          <w:rFonts w:ascii="Open Sans" w:hAnsi="Open Sans" w:cs="Open Sans"/>
          <w:b/>
          <w:sz w:val="20"/>
          <w:u w:val="single"/>
        </w:rPr>
        <w:t xml:space="preserve">pomoc </w:t>
      </w:r>
      <w:r w:rsidRPr="00A50984">
        <w:rPr>
          <w:rFonts w:ascii="Open Sans" w:hAnsi="Open Sans" w:cs="Open Sans"/>
          <w:b/>
          <w:i/>
          <w:sz w:val="20"/>
          <w:u w:val="single"/>
        </w:rPr>
        <w:t>de minimis (wymieniona w pkt</w:t>
      </w:r>
      <w:r w:rsidR="00521597">
        <w:rPr>
          <w:rFonts w:ascii="Open Sans" w:hAnsi="Open Sans" w:cs="Open Sans"/>
          <w:b/>
          <w:i/>
          <w:sz w:val="20"/>
          <w:u w:val="single"/>
        </w:rPr>
        <w:t>.</w:t>
      </w:r>
      <w:r w:rsidRPr="00A50984">
        <w:rPr>
          <w:rFonts w:ascii="Open Sans" w:hAnsi="Open Sans" w:cs="Open Sans"/>
          <w:b/>
          <w:i/>
          <w:sz w:val="20"/>
          <w:u w:val="single"/>
        </w:rPr>
        <w:t xml:space="preserve"> 2)</w:t>
      </w:r>
      <w:r w:rsidRPr="00A50984">
        <w:rPr>
          <w:rFonts w:ascii="Open Sans" w:hAnsi="Open Sans" w:cs="Open Sans"/>
          <w:b/>
          <w:sz w:val="20"/>
        </w:rPr>
        <w:t xml:space="preserve"> </w:t>
      </w:r>
      <w:r w:rsidRPr="00A50984">
        <w:rPr>
          <w:rFonts w:ascii="Open Sans" w:hAnsi="Open Sans" w:cs="Open Sans"/>
          <w:sz w:val="20"/>
        </w:rPr>
        <w:t>udzielana jest w przypadku przejściowych problemów finansowych, nie wymaga zaangażowania własnych środków finansowych podatnika oraz akceptacji Komisji Europejskiej.</w:t>
      </w:r>
    </w:p>
    <w:p w14:paraId="5925F26E" w14:textId="77777777" w:rsidR="00C87087" w:rsidRPr="00A50984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</w:p>
    <w:p w14:paraId="1FD24187" w14:textId="77777777" w:rsidR="00C87087" w:rsidRPr="00A50984" w:rsidRDefault="00C87087" w:rsidP="00C87087">
      <w:pPr>
        <w:jc w:val="both"/>
        <w:rPr>
          <w:rFonts w:ascii="Open Sans" w:hAnsi="Open Sans" w:cs="Open Sans"/>
          <w:sz w:val="20"/>
          <w:szCs w:val="20"/>
        </w:rPr>
      </w:pPr>
      <w:r w:rsidRPr="00A50984">
        <w:rPr>
          <w:rFonts w:ascii="Open Sans" w:hAnsi="Open Sans" w:cs="Open Sans"/>
          <w:sz w:val="20"/>
          <w:szCs w:val="20"/>
        </w:rPr>
        <w:t>Aktualna klasa PKD nadana po dniu 1 stycznia 2008 r. ………………………………</w:t>
      </w:r>
      <w:r w:rsidR="00E6337F" w:rsidRPr="00A50984">
        <w:rPr>
          <w:rFonts w:ascii="Open Sans" w:hAnsi="Open Sans" w:cs="Open Sans"/>
          <w:sz w:val="20"/>
          <w:szCs w:val="20"/>
        </w:rPr>
        <w:t>……………………………</w:t>
      </w:r>
    </w:p>
    <w:p w14:paraId="60288A2B" w14:textId="77777777" w:rsidR="00A50984" w:rsidRDefault="00A50984" w:rsidP="00C87087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0E498152" w14:textId="77777777" w:rsidR="00A50984" w:rsidRDefault="00A50984" w:rsidP="00C87087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34F2D745" w14:textId="77777777" w:rsidR="00A50984" w:rsidRDefault="00A50984" w:rsidP="00C87087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6339398C" w14:textId="77777777" w:rsidR="00C87087" w:rsidRPr="00A50984" w:rsidRDefault="00C87087" w:rsidP="00C87087">
      <w:pPr>
        <w:jc w:val="both"/>
        <w:rPr>
          <w:rFonts w:ascii="Open Sans" w:hAnsi="Open Sans" w:cs="Open Sans"/>
          <w:b/>
          <w:sz w:val="22"/>
          <w:szCs w:val="22"/>
        </w:rPr>
      </w:pPr>
      <w:r w:rsidRPr="00A50984">
        <w:rPr>
          <w:rFonts w:ascii="Open Sans" w:hAnsi="Open Sans" w:cs="Open Sans"/>
          <w:b/>
          <w:sz w:val="22"/>
          <w:szCs w:val="22"/>
        </w:rPr>
        <w:t xml:space="preserve">Załączyć: </w:t>
      </w:r>
    </w:p>
    <w:p w14:paraId="256194A4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PIT za ubiegły rok podatkowy podatnika oraz wszystkich pełnoletnich osób pozostających we wspólnym gospodarstwie;</w:t>
      </w:r>
    </w:p>
    <w:p w14:paraId="2B9016D2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 xml:space="preserve">Zaświadczenie o dochodach podatnika za ostatni miesiąc oraz wszystkich pełnoletnich osób pozostających we wspólnym gospodarstwie; </w:t>
      </w:r>
    </w:p>
    <w:p w14:paraId="51C83574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 xml:space="preserve">W przypadku działalności gospodarczej – oprócz PIT-u za ubiegły rok podatkowy należy załączyć zestawienie przychodów i kosztów za ostatni kwartał; </w:t>
      </w:r>
    </w:p>
    <w:p w14:paraId="08B781B4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W przypadku pozostawania bez pracy – zaświadczenie z Rejonowego Urzędu Pracy o zarejestrowaniu jako osoba bezrobotna z/bez prawa do zasiłku; w przypadku niezarejestrowania w Rejonowym Urzędzie Pracy - zaświadczenie z Urzędu Skarbowego o nieuzyskaniu dochodu w ubiegłym roku podatkowym;</w:t>
      </w:r>
    </w:p>
    <w:p w14:paraId="02F792B6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Inne dokumenty np. zaświadczenia o przebytych chorobach/pobytach w szpitalu i poniesionych kosztach leczenia oraz poniesionych na te cele wydatkach;</w:t>
      </w:r>
    </w:p>
    <w:p w14:paraId="6EC40C0F" w14:textId="77777777" w:rsidR="00C87087" w:rsidRPr="00A50984" w:rsidRDefault="00C87087" w:rsidP="00C87087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Rachunki potwierdzające wysokości opłat eksploatacyjnych za mieszkanie;</w:t>
      </w:r>
    </w:p>
    <w:p w14:paraId="720F8147" w14:textId="77777777" w:rsidR="00C87087" w:rsidRPr="00A50984" w:rsidRDefault="00C87087" w:rsidP="00471F02">
      <w:pPr>
        <w:numPr>
          <w:ilvl w:val="0"/>
          <w:numId w:val="1"/>
        </w:numPr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b/>
          <w:sz w:val="22"/>
          <w:szCs w:val="22"/>
        </w:rPr>
        <w:t>W przypadku osoby fizycznej prowadzącej działalność gospodarczą</w:t>
      </w:r>
      <w:r w:rsidRPr="00A50984">
        <w:rPr>
          <w:rFonts w:ascii="Open Sans" w:hAnsi="Open Sans" w:cs="Open Sans"/>
          <w:sz w:val="22"/>
          <w:szCs w:val="22"/>
        </w:rPr>
        <w:t xml:space="preserve"> należy przedłożyć zaświadczenia o udzielonej pomocy publicznej.</w:t>
      </w:r>
    </w:p>
    <w:p w14:paraId="57DF6BDD" w14:textId="77777777" w:rsidR="00E6337F" w:rsidRPr="00A50984" w:rsidRDefault="00E6337F" w:rsidP="00E6337F">
      <w:pPr>
        <w:ind w:left="720"/>
        <w:jc w:val="both"/>
        <w:rPr>
          <w:rFonts w:ascii="Open Sans" w:hAnsi="Open Sans" w:cs="Open Sans"/>
          <w:sz w:val="22"/>
          <w:szCs w:val="22"/>
        </w:rPr>
      </w:pPr>
    </w:p>
    <w:p w14:paraId="3139ECDB" w14:textId="24B8786B" w:rsidR="00C87087" w:rsidRPr="00A50984" w:rsidRDefault="00C87087" w:rsidP="00C87087">
      <w:pPr>
        <w:ind w:left="5103"/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Gdańsk, dnia ..............................</w:t>
      </w:r>
    </w:p>
    <w:p w14:paraId="164052CC" w14:textId="77777777" w:rsidR="00C87087" w:rsidRPr="00A50984" w:rsidRDefault="00C87087" w:rsidP="00C87087">
      <w:pPr>
        <w:ind w:left="5103"/>
        <w:jc w:val="both"/>
        <w:rPr>
          <w:rFonts w:ascii="Open Sans" w:hAnsi="Open Sans" w:cs="Open Sans"/>
          <w:sz w:val="22"/>
          <w:szCs w:val="22"/>
        </w:rPr>
      </w:pPr>
    </w:p>
    <w:p w14:paraId="3CB5094B" w14:textId="77777777" w:rsidR="00C87087" w:rsidRPr="00A50984" w:rsidRDefault="00C87087" w:rsidP="00C87087">
      <w:pPr>
        <w:ind w:left="5103"/>
        <w:jc w:val="both"/>
        <w:rPr>
          <w:rFonts w:ascii="Open Sans" w:hAnsi="Open Sans" w:cs="Open Sans"/>
          <w:sz w:val="22"/>
          <w:szCs w:val="22"/>
        </w:rPr>
      </w:pPr>
      <w:r w:rsidRPr="00A50984">
        <w:rPr>
          <w:rFonts w:ascii="Open Sans" w:hAnsi="Open Sans" w:cs="Open Sans"/>
          <w:sz w:val="22"/>
          <w:szCs w:val="22"/>
        </w:rPr>
        <w:t>.........................</w:t>
      </w:r>
      <w:r w:rsidRPr="00A50984">
        <w:rPr>
          <w:rFonts w:ascii="Open Sans" w:hAnsi="Open Sans" w:cs="Open Sans"/>
          <w:b/>
          <w:sz w:val="22"/>
          <w:szCs w:val="22"/>
        </w:rPr>
        <w:t>........................</w:t>
      </w:r>
    </w:p>
    <w:p w14:paraId="08324A08" w14:textId="77777777" w:rsidR="00C87087" w:rsidRPr="00A50984" w:rsidRDefault="00C87087" w:rsidP="00C87087">
      <w:pPr>
        <w:ind w:left="5103"/>
        <w:jc w:val="both"/>
        <w:rPr>
          <w:rFonts w:ascii="Open Sans" w:hAnsi="Open Sans" w:cs="Open Sans"/>
          <w:i/>
          <w:sz w:val="22"/>
          <w:szCs w:val="22"/>
        </w:rPr>
      </w:pPr>
      <w:r w:rsidRPr="00A50984">
        <w:rPr>
          <w:rFonts w:ascii="Open Sans" w:hAnsi="Open Sans" w:cs="Open Sans"/>
          <w:i/>
          <w:sz w:val="22"/>
          <w:szCs w:val="22"/>
        </w:rPr>
        <w:t xml:space="preserve">   (podpis składającego oświadczenie)</w:t>
      </w:r>
    </w:p>
    <w:p w14:paraId="0C4EC8D6" w14:textId="77777777" w:rsidR="006D5DD4" w:rsidRPr="00E6337F" w:rsidRDefault="006D5DD4" w:rsidP="00E7417B">
      <w:pPr>
        <w:rPr>
          <w:rFonts w:ascii="Open Sans" w:hAnsi="Open Sans" w:cs="Open Sans"/>
          <w:sz w:val="20"/>
          <w:szCs w:val="20"/>
        </w:rPr>
      </w:pPr>
    </w:p>
    <w:sectPr w:rsidR="006D5DD4" w:rsidRPr="00E6337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18A04" w14:textId="77777777" w:rsidR="00F67CF4" w:rsidRDefault="00F67CF4">
      <w:r>
        <w:separator/>
      </w:r>
    </w:p>
  </w:endnote>
  <w:endnote w:type="continuationSeparator" w:id="0">
    <w:p w14:paraId="329F7FA4" w14:textId="77777777" w:rsidR="00F67CF4" w:rsidRDefault="00F67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tique Olive CE"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75A7C" w14:textId="77777777" w:rsidR="00B03095" w:rsidRDefault="00B03095" w:rsidP="0072078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26EE89" w14:textId="77777777" w:rsidR="00B03095" w:rsidRDefault="00B03095" w:rsidP="00B0309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BFF95" w14:textId="24B786E5" w:rsidR="00B03095" w:rsidRDefault="00B03095" w:rsidP="0072078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C250D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C68AFC6" w14:textId="77777777" w:rsidR="00B03095" w:rsidRDefault="00B03095" w:rsidP="00B03095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374D5" w14:textId="77777777" w:rsidR="00182146" w:rsidRDefault="001821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C979E" w14:textId="77777777" w:rsidR="00F67CF4" w:rsidRDefault="00F67CF4">
      <w:r>
        <w:separator/>
      </w:r>
    </w:p>
  </w:footnote>
  <w:footnote w:type="continuationSeparator" w:id="0">
    <w:p w14:paraId="7D5CB34E" w14:textId="77777777" w:rsidR="00F67CF4" w:rsidRDefault="00F67C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1226C" w14:textId="77777777" w:rsidR="00182146" w:rsidRDefault="0018214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A4EF4" w14:textId="5B8F5933" w:rsidR="006D5DD4" w:rsidRDefault="00BE4CDF">
    <w:pPr>
      <w:pStyle w:val="Nagwek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0A600B4" wp14:editId="255DEA4C">
              <wp:simplePos x="0" y="0"/>
              <wp:positionH relativeFrom="column">
                <wp:posOffset>4567555</wp:posOffset>
              </wp:positionH>
              <wp:positionV relativeFrom="paragraph">
                <wp:posOffset>-208916</wp:posOffset>
              </wp:positionV>
              <wp:extent cx="1466850" cy="657225"/>
              <wp:effectExtent l="0" t="0" r="19050" b="2857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66850" cy="657225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8AFA709" w14:textId="77777777" w:rsidR="006D5DD4" w:rsidRPr="00E6337F" w:rsidRDefault="006D5DD4">
                          <w:pPr>
                            <w:pStyle w:val="Nagwek2"/>
                            <w:rPr>
                              <w:rFonts w:ascii="Open Sans" w:hAnsi="Open Sans" w:cs="Open Sans"/>
                              <w:sz w:val="12"/>
                            </w:rPr>
                          </w:pPr>
                          <w:r w:rsidRPr="00E6337F">
                            <w:rPr>
                              <w:rFonts w:ascii="Open Sans" w:hAnsi="Open Sans" w:cs="Open Sans"/>
                              <w:sz w:val="12"/>
                            </w:rPr>
                            <w:t xml:space="preserve">URZĄD MIEJSKI </w:t>
                          </w:r>
                          <w:r w:rsidRPr="00E6337F">
                            <w:rPr>
                              <w:rFonts w:ascii="Open Sans" w:hAnsi="Open Sans" w:cs="Open Sans"/>
                              <w:b w:val="0"/>
                              <w:bCs w:val="0"/>
                              <w:sz w:val="12"/>
                            </w:rPr>
                            <w:t>W GDAŃSKU</w:t>
                          </w:r>
                        </w:p>
                        <w:p w14:paraId="25A7CCBA" w14:textId="77777777" w:rsidR="006D5DD4" w:rsidRPr="00E6337F" w:rsidRDefault="003B6ECB">
                          <w:pPr>
                            <w:pStyle w:val="Nagwek2"/>
                            <w:jc w:val="center"/>
                            <w:rPr>
                              <w:rFonts w:ascii="Open Sans" w:hAnsi="Open Sans" w:cs="Open Sans"/>
                            </w:rPr>
                          </w:pPr>
                          <w:r w:rsidRPr="00E6337F">
                            <w:rPr>
                              <w:rFonts w:ascii="Open Sans" w:hAnsi="Open Sans" w:cs="Open Sans"/>
                            </w:rPr>
                            <w:t>WBMiP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600B4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5" o:spid="_x0000_s1026" type="#_x0000_t65" style="position:absolute;margin-left:359.65pt;margin-top:-16.45pt;width:115.5pt;height:51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" adj="15840" strokeweight="1.5pt">
              <v:textbox>
                <w:txbxContent>
                  <w:p w14:paraId="18AFA709" w14:textId="77777777" w:rsidR="006D5DD4" w:rsidRPr="00E6337F" w:rsidRDefault="006D5DD4">
                    <w:pPr>
                      <w:pStyle w:val="Nagwek2"/>
                      <w:rPr>
                        <w:rFonts w:ascii="Open Sans" w:hAnsi="Open Sans" w:cs="Open Sans"/>
                        <w:sz w:val="12"/>
                      </w:rPr>
                    </w:pPr>
                    <w:r w:rsidRPr="00E6337F">
                      <w:rPr>
                        <w:rFonts w:ascii="Open Sans" w:hAnsi="Open Sans" w:cs="Open Sans"/>
                        <w:sz w:val="12"/>
                      </w:rPr>
                      <w:t xml:space="preserve">URZĄD MIEJSKI </w:t>
                    </w:r>
                    <w:r w:rsidRPr="00E6337F">
                      <w:rPr>
                        <w:rFonts w:ascii="Open Sans" w:hAnsi="Open Sans" w:cs="Open Sans"/>
                        <w:b w:val="0"/>
                        <w:bCs w:val="0"/>
                        <w:sz w:val="12"/>
                      </w:rPr>
                      <w:t>W GDAŃSKU</w:t>
                    </w:r>
                  </w:p>
                  <w:p w14:paraId="25A7CCBA" w14:textId="77777777" w:rsidR="006D5DD4" w:rsidRPr="00E6337F" w:rsidRDefault="003B6ECB">
                    <w:pPr>
                      <w:pStyle w:val="Nagwek2"/>
                      <w:jc w:val="center"/>
                      <w:rPr>
                        <w:rFonts w:ascii="Open Sans" w:hAnsi="Open Sans" w:cs="Open Sans"/>
                      </w:rPr>
                    </w:pPr>
                    <w:proofErr w:type="spellStart"/>
                    <w:r w:rsidRPr="00E6337F">
                      <w:rPr>
                        <w:rFonts w:ascii="Open Sans" w:hAnsi="Open Sans" w:cs="Open Sans"/>
                      </w:rPr>
                      <w:t>WBMiP</w:t>
                    </w:r>
                    <w:proofErr w:type="spellEnd"/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421D" w14:textId="77777777" w:rsidR="00182146" w:rsidRDefault="001821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24267"/>
    <w:multiLevelType w:val="hybridMultilevel"/>
    <w:tmpl w:val="5C00DF30"/>
    <w:lvl w:ilvl="0" w:tplc="B360103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715CF6"/>
    <w:multiLevelType w:val="hybridMultilevel"/>
    <w:tmpl w:val="3E3838D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F21C3"/>
    <w:multiLevelType w:val="hybridMultilevel"/>
    <w:tmpl w:val="DD4C53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B665D"/>
    <w:multiLevelType w:val="hybridMultilevel"/>
    <w:tmpl w:val="A322F6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E44912"/>
    <w:multiLevelType w:val="hybridMultilevel"/>
    <w:tmpl w:val="35C8C5A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938556">
    <w:abstractNumId w:val="2"/>
  </w:num>
  <w:num w:numId="2" w16cid:durableId="2074814782">
    <w:abstractNumId w:val="3"/>
  </w:num>
  <w:num w:numId="3" w16cid:durableId="339623011">
    <w:abstractNumId w:val="4"/>
  </w:num>
  <w:num w:numId="4" w16cid:durableId="1051803003">
    <w:abstractNumId w:val="1"/>
  </w:num>
  <w:num w:numId="5" w16cid:durableId="2112771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17B"/>
    <w:rsid w:val="0001166F"/>
    <w:rsid w:val="000365FD"/>
    <w:rsid w:val="00046759"/>
    <w:rsid w:val="000C098C"/>
    <w:rsid w:val="000E06EB"/>
    <w:rsid w:val="00117905"/>
    <w:rsid w:val="0016771D"/>
    <w:rsid w:val="00182146"/>
    <w:rsid w:val="001F1AC0"/>
    <w:rsid w:val="002040AA"/>
    <w:rsid w:val="00222EC7"/>
    <w:rsid w:val="0022663A"/>
    <w:rsid w:val="002544B0"/>
    <w:rsid w:val="0030507F"/>
    <w:rsid w:val="00327B16"/>
    <w:rsid w:val="00361D21"/>
    <w:rsid w:val="003B6ECB"/>
    <w:rsid w:val="00420DF5"/>
    <w:rsid w:val="00457015"/>
    <w:rsid w:val="00471F02"/>
    <w:rsid w:val="0049246F"/>
    <w:rsid w:val="004A1756"/>
    <w:rsid w:val="004D75E6"/>
    <w:rsid w:val="004F6E09"/>
    <w:rsid w:val="00521597"/>
    <w:rsid w:val="005F42E5"/>
    <w:rsid w:val="006D5DD4"/>
    <w:rsid w:val="00720787"/>
    <w:rsid w:val="007A73BF"/>
    <w:rsid w:val="007B364C"/>
    <w:rsid w:val="008011ED"/>
    <w:rsid w:val="0081398B"/>
    <w:rsid w:val="00860EFB"/>
    <w:rsid w:val="008809CC"/>
    <w:rsid w:val="008903AC"/>
    <w:rsid w:val="008C27D2"/>
    <w:rsid w:val="008D4ECD"/>
    <w:rsid w:val="009274C7"/>
    <w:rsid w:val="009F5D6A"/>
    <w:rsid w:val="00A50984"/>
    <w:rsid w:val="00A729CC"/>
    <w:rsid w:val="00A844FB"/>
    <w:rsid w:val="00AF2530"/>
    <w:rsid w:val="00B03095"/>
    <w:rsid w:val="00B15F0F"/>
    <w:rsid w:val="00B729C8"/>
    <w:rsid w:val="00BB4A28"/>
    <w:rsid w:val="00BE0117"/>
    <w:rsid w:val="00BE07EA"/>
    <w:rsid w:val="00BE4CDF"/>
    <w:rsid w:val="00C12E14"/>
    <w:rsid w:val="00C47730"/>
    <w:rsid w:val="00C87087"/>
    <w:rsid w:val="00CB1575"/>
    <w:rsid w:val="00DE34ED"/>
    <w:rsid w:val="00E26DB1"/>
    <w:rsid w:val="00E33764"/>
    <w:rsid w:val="00E34282"/>
    <w:rsid w:val="00E63242"/>
    <w:rsid w:val="00E6337F"/>
    <w:rsid w:val="00E7417B"/>
    <w:rsid w:val="00E83747"/>
    <w:rsid w:val="00EA3D34"/>
    <w:rsid w:val="00EC250D"/>
    <w:rsid w:val="00EC3A2C"/>
    <w:rsid w:val="00F30922"/>
    <w:rsid w:val="00F46F66"/>
    <w:rsid w:val="00F60475"/>
    <w:rsid w:val="00F67CF4"/>
    <w:rsid w:val="00F772CD"/>
    <w:rsid w:val="00F856F2"/>
    <w:rsid w:val="00F9625A"/>
    <w:rsid w:val="00F9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87AB9F3"/>
  <w15:chartTrackingRefBased/>
  <w15:docId w15:val="{D87F6936-7A61-40EE-AE1E-0BA14005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 w:cs="Arial"/>
      <w:b/>
      <w:bCs/>
      <w:sz w:val="32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rFonts w:ascii="Arial" w:hAnsi="Arial" w:cs="Arial"/>
      <w:b/>
      <w:bCs/>
      <w:sz w:val="1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semiHidden/>
    <w:pPr>
      <w:jc w:val="both"/>
    </w:pPr>
    <w:rPr>
      <w:rFonts w:ascii="Antique Olive CE" w:hAnsi="Antique Olive CE"/>
      <w:sz w:val="22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0EF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60EFB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E33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B030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ane%20aplikacji\Microsoft\Szablony\FORMULARZ%20ISO%20-%20W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A8E2BCEF5AF248A46E32D9EACCC814" ma:contentTypeVersion="17" ma:contentTypeDescription="Utwórz nowy dokument." ma:contentTypeScope="" ma:versionID="b6a4103b9a4087ed511ef9ced168920f">
  <xsd:schema xmlns:xsd="http://www.w3.org/2001/XMLSchema" xmlns:xs="http://www.w3.org/2001/XMLSchema" xmlns:p="http://schemas.microsoft.com/office/2006/metadata/properties" xmlns:ns3="b455c5d7-45e8-461a-8f33-0b1bacf21a80" xmlns:ns4="5e7cde98-0871-4646-b71f-91534f2a20f5" targetNamespace="http://schemas.microsoft.com/office/2006/metadata/properties" ma:root="true" ma:fieldsID="d34d1668afd581ac8195ace28c0b71fd" ns3:_="" ns4:_="">
    <xsd:import namespace="b455c5d7-45e8-461a-8f33-0b1bacf21a80"/>
    <xsd:import namespace="5e7cde98-0871-4646-b71f-91534f2a2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5c5d7-45e8-461a-8f33-0b1bacf21a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cde98-0871-4646-b71f-91534f2a20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55c5d7-45e8-461a-8f33-0b1bacf21a80" xsi:nil="true"/>
  </documentManagement>
</p:properties>
</file>

<file path=customXml/itemProps1.xml><?xml version="1.0" encoding="utf-8"?>
<ds:datastoreItem xmlns:ds="http://schemas.openxmlformats.org/officeDocument/2006/customXml" ds:itemID="{C7866A84-6047-442B-B395-EF8D9D2707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5c5d7-45e8-461a-8f33-0b1bacf21a80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90AD69-0855-4F1E-B86B-1376AEF300D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ADBB214-8E76-43DC-BD2C-7904995B29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FCDB5C-2DA5-4EBB-A7EA-101BB3E600A3}">
  <ds:schemaRefs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  <ds:schemaRef ds:uri="5e7cde98-0871-4646-b71f-91534f2a20f5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b455c5d7-45e8-461a-8f33-0b1bacf21a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ISO - W</Template>
  <TotalTime>1</TotalTime>
  <Pages>3</Pages>
  <Words>570</Words>
  <Characters>5241</Characters>
  <Application>Microsoft Office Word</Application>
  <DocSecurity>0</DocSecurity>
  <Lines>43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SYTUACJI FINANSOWEJ I RODZINNEJ OSOBY FIZYCZNEJ</vt:lpstr>
    </vt:vector>
  </TitlesOfParts>
  <Company>wkio</Company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SYTUACJI FINANSOWEJ I RODZINNEJ OSOBY FIZYCZNEJ</dc:title>
  <dc:subject/>
  <dc:creator>wkio2</dc:creator>
  <cp:keywords/>
  <cp:lastModifiedBy>Kozłowska Dorota</cp:lastModifiedBy>
  <cp:revision>3</cp:revision>
  <cp:lastPrinted>2021-10-18T07:44:00Z</cp:lastPrinted>
  <dcterms:created xsi:type="dcterms:W3CDTF">2026-01-16T09:52:00Z</dcterms:created>
  <dcterms:modified xsi:type="dcterms:W3CDTF">2026-01-16T09:53:00Z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0x01010074A8E2BCEF5AF248A46E32D9EACCC814</vt:lpwstr>
  </property>
</Properties>
</file>