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C31FD7" w14:textId="77777777" w:rsidR="00CE58CA" w:rsidRPr="000A0F97" w:rsidRDefault="00CF7B58" w:rsidP="00621114">
      <w:pPr>
        <w:pStyle w:val="Nagwek"/>
        <w:tabs>
          <w:tab w:val="clear" w:pos="4536"/>
          <w:tab w:val="clear" w:pos="9072"/>
        </w:tabs>
        <w:rPr>
          <w:rFonts w:ascii="Arial" w:hAnsi="Arial" w:cs="Arial"/>
          <w:b/>
          <w:sz w:val="22"/>
          <w:szCs w:val="22"/>
          <w:u w:val="single"/>
        </w:rPr>
      </w:pPr>
      <w:bookmarkStart w:id="0" w:name="_GoBack"/>
      <w:bookmarkEnd w:id="0"/>
      <w:r w:rsidRPr="000A0F97">
        <w:rPr>
          <w:rFonts w:ascii="Arial" w:hAnsi="Arial" w:cs="Arial"/>
          <w:b/>
          <w:sz w:val="22"/>
          <w:szCs w:val="22"/>
          <w:u w:val="single"/>
        </w:rPr>
        <w:t>OPŁATA SKARBOWA</w:t>
      </w:r>
      <w:r w:rsidR="00E348FF" w:rsidRPr="000A0F97">
        <w:rPr>
          <w:rFonts w:ascii="Arial" w:hAnsi="Arial" w:cs="Arial"/>
          <w:b/>
          <w:sz w:val="22"/>
          <w:szCs w:val="22"/>
          <w:u w:val="single"/>
        </w:rPr>
        <w:t xml:space="preserve"> 1</w:t>
      </w:r>
      <w:r w:rsidRPr="000A0F97">
        <w:rPr>
          <w:rFonts w:ascii="Arial" w:hAnsi="Arial" w:cs="Arial"/>
          <w:b/>
          <w:sz w:val="22"/>
          <w:szCs w:val="22"/>
          <w:u w:val="single"/>
        </w:rPr>
        <w:t>7</w:t>
      </w:r>
      <w:r w:rsidR="00E348FF" w:rsidRPr="000A0F97">
        <w:rPr>
          <w:rFonts w:ascii="Arial" w:hAnsi="Arial" w:cs="Arial"/>
          <w:b/>
          <w:sz w:val="22"/>
          <w:szCs w:val="22"/>
          <w:u w:val="single"/>
        </w:rPr>
        <w:t xml:space="preserve"> zł.</w:t>
      </w:r>
    </w:p>
    <w:p w14:paraId="43A97850" w14:textId="77777777" w:rsidR="00D04A62" w:rsidRPr="00E830F0" w:rsidRDefault="00621114" w:rsidP="00621114">
      <w:pPr>
        <w:rPr>
          <w:rFonts w:ascii="Arial" w:hAnsi="Arial" w:cs="Arial"/>
          <w:sz w:val="18"/>
          <w:szCs w:val="18"/>
        </w:rPr>
      </w:pPr>
      <w:r w:rsidRPr="00E830F0">
        <w:rPr>
          <w:rFonts w:ascii="Arial" w:hAnsi="Arial" w:cs="Arial"/>
          <w:sz w:val="18"/>
          <w:szCs w:val="18"/>
        </w:rPr>
        <w:t xml:space="preserve">wpłata </w:t>
      </w:r>
      <w:r w:rsidR="00E714E0" w:rsidRPr="00E830F0">
        <w:rPr>
          <w:rFonts w:ascii="Arial" w:hAnsi="Arial" w:cs="Arial"/>
          <w:sz w:val="18"/>
          <w:szCs w:val="18"/>
        </w:rPr>
        <w:t>za wydanie zaświadczenia</w:t>
      </w:r>
      <w:r w:rsidR="00E714E0">
        <w:rPr>
          <w:rFonts w:ascii="Arial" w:hAnsi="Arial" w:cs="Arial"/>
          <w:sz w:val="18"/>
          <w:szCs w:val="18"/>
        </w:rPr>
        <w:t xml:space="preserve"> </w:t>
      </w:r>
      <w:r w:rsidRPr="00E830F0">
        <w:rPr>
          <w:rFonts w:ascii="Arial" w:hAnsi="Arial" w:cs="Arial"/>
          <w:sz w:val="18"/>
          <w:szCs w:val="18"/>
        </w:rPr>
        <w:t xml:space="preserve">na konto bankowe nr </w:t>
      </w:r>
      <w:r w:rsidR="00D04A62" w:rsidRPr="00E830F0">
        <w:rPr>
          <w:rFonts w:ascii="Arial" w:hAnsi="Arial" w:cs="Arial"/>
          <w:b/>
          <w:sz w:val="18"/>
          <w:szCs w:val="18"/>
        </w:rPr>
        <w:t>31 1240 1268 1111 0010 3877 3935</w:t>
      </w:r>
    </w:p>
    <w:p w14:paraId="57795C8B" w14:textId="77777777" w:rsidR="00621114" w:rsidRPr="00E830F0" w:rsidRDefault="005D373F" w:rsidP="00621114">
      <w:pPr>
        <w:rPr>
          <w:rFonts w:ascii="Arial" w:hAnsi="Arial" w:cs="Arial"/>
          <w:sz w:val="18"/>
          <w:szCs w:val="18"/>
        </w:rPr>
      </w:pPr>
      <w:r w:rsidRPr="00E830F0">
        <w:rPr>
          <w:rFonts w:ascii="Arial" w:hAnsi="Arial" w:cs="Arial"/>
          <w:sz w:val="18"/>
          <w:szCs w:val="18"/>
        </w:rPr>
        <w:t>P</w:t>
      </w:r>
      <w:r w:rsidR="00621114" w:rsidRPr="00E830F0">
        <w:rPr>
          <w:rFonts w:ascii="Arial" w:hAnsi="Arial" w:cs="Arial"/>
          <w:sz w:val="18"/>
          <w:szCs w:val="18"/>
        </w:rPr>
        <w:t xml:space="preserve">odstawa prawna: ustawa o opłacie skarbowej </w:t>
      </w:r>
    </w:p>
    <w:p w14:paraId="65E02546" w14:textId="77777777" w:rsidR="00621114" w:rsidRPr="00E830F0" w:rsidRDefault="00621114" w:rsidP="00621114">
      <w:pPr>
        <w:rPr>
          <w:rFonts w:ascii="Arial" w:hAnsi="Arial" w:cs="Arial"/>
          <w:sz w:val="18"/>
          <w:szCs w:val="18"/>
        </w:rPr>
      </w:pPr>
      <w:r w:rsidRPr="00E830F0">
        <w:rPr>
          <w:rFonts w:ascii="Arial" w:hAnsi="Arial" w:cs="Arial"/>
          <w:sz w:val="18"/>
          <w:szCs w:val="18"/>
        </w:rPr>
        <w:t>z dnia 16 listopada 2006</w:t>
      </w:r>
      <w:r w:rsidR="004707B5" w:rsidRPr="00E830F0">
        <w:rPr>
          <w:rFonts w:ascii="Arial" w:hAnsi="Arial" w:cs="Arial"/>
          <w:sz w:val="18"/>
          <w:szCs w:val="18"/>
        </w:rPr>
        <w:t xml:space="preserve"> </w:t>
      </w:r>
      <w:r w:rsidRPr="00E830F0">
        <w:rPr>
          <w:rFonts w:ascii="Arial" w:hAnsi="Arial" w:cs="Arial"/>
          <w:sz w:val="18"/>
          <w:szCs w:val="18"/>
        </w:rPr>
        <w:t>r.</w:t>
      </w:r>
      <w:r w:rsidR="0058676D">
        <w:rPr>
          <w:rFonts w:ascii="Arial" w:hAnsi="Arial" w:cs="Arial"/>
          <w:sz w:val="18"/>
          <w:szCs w:val="18"/>
        </w:rPr>
        <w:t xml:space="preserve"> ze zmianami</w:t>
      </w:r>
      <w:r w:rsidRPr="00E830F0">
        <w:rPr>
          <w:rFonts w:ascii="Arial" w:hAnsi="Arial" w:cs="Arial"/>
          <w:sz w:val="18"/>
          <w:szCs w:val="18"/>
        </w:rPr>
        <w:t xml:space="preserve"> </w:t>
      </w:r>
    </w:p>
    <w:p w14:paraId="6302D408" w14:textId="77777777" w:rsidR="00E348FF" w:rsidRPr="000A0F97" w:rsidRDefault="00E348FF">
      <w:pPr>
        <w:rPr>
          <w:rFonts w:ascii="Arial" w:hAnsi="Arial" w:cs="Arial"/>
          <w:i/>
          <w:sz w:val="18"/>
          <w:szCs w:val="18"/>
          <w:highlight w:val="cyan"/>
        </w:rPr>
      </w:pPr>
    </w:p>
    <w:p w14:paraId="7E8D1C6E" w14:textId="77777777" w:rsidR="00621114" w:rsidRPr="00943F3D" w:rsidRDefault="00621114" w:rsidP="001D48B4">
      <w:pPr>
        <w:ind w:left="5664"/>
        <w:jc w:val="right"/>
        <w:rPr>
          <w:rFonts w:ascii="Arial Narrow" w:hAnsi="Arial Narrow"/>
          <w:sz w:val="18"/>
          <w:szCs w:val="20"/>
        </w:rPr>
      </w:pPr>
      <w:r w:rsidRPr="00943F3D">
        <w:rPr>
          <w:rFonts w:ascii="Arial" w:hAnsi="Arial" w:cs="Arial"/>
          <w:sz w:val="22"/>
        </w:rPr>
        <w:t>Gdańsk,</w:t>
      </w:r>
      <w:r w:rsidR="00943F3D" w:rsidRPr="00943F3D">
        <w:rPr>
          <w:rFonts w:ascii="Arial" w:hAnsi="Arial" w:cs="Arial"/>
          <w:sz w:val="22"/>
        </w:rPr>
        <w:t xml:space="preserve"> </w:t>
      </w:r>
      <w:r w:rsidRPr="00943F3D">
        <w:rPr>
          <w:rFonts w:ascii="Arial" w:hAnsi="Arial" w:cs="Arial"/>
          <w:sz w:val="22"/>
        </w:rPr>
        <w:t>dnia</w:t>
      </w:r>
      <w:r w:rsidRPr="00943F3D">
        <w:rPr>
          <w:rFonts w:ascii="Arial Narrow" w:hAnsi="Arial Narrow"/>
          <w:sz w:val="22"/>
        </w:rPr>
        <w:t>....................................</w:t>
      </w:r>
    </w:p>
    <w:p w14:paraId="50BBA800" w14:textId="28255F38" w:rsidR="005B6DA3" w:rsidRPr="00072260" w:rsidRDefault="005B6DA3" w:rsidP="005B6DA3">
      <w:pPr>
        <w:tabs>
          <w:tab w:val="left" w:pos="6804"/>
        </w:tabs>
        <w:spacing w:before="240" w:after="120"/>
        <w:rPr>
          <w:rFonts w:ascii="Arial" w:hAnsi="Arial" w:cs="Arial"/>
          <w:i/>
          <w:sz w:val="18"/>
          <w:szCs w:val="18"/>
        </w:rPr>
      </w:pPr>
      <w:r w:rsidRPr="00072260">
        <w:rPr>
          <w:rFonts w:ascii="Arial" w:hAnsi="Arial" w:cs="Arial"/>
          <w:i/>
          <w:sz w:val="18"/>
          <w:szCs w:val="18"/>
        </w:rPr>
        <w:t xml:space="preserve">Uwaga: prosimy o </w:t>
      </w:r>
      <w:r w:rsidRPr="00072260">
        <w:rPr>
          <w:rFonts w:ascii="Arial" w:hAnsi="Arial" w:cs="Arial"/>
          <w:b/>
          <w:i/>
          <w:sz w:val="18"/>
          <w:szCs w:val="18"/>
          <w:u w:val="single"/>
        </w:rPr>
        <w:t>CZYTELNE</w:t>
      </w:r>
      <w:r w:rsidRPr="00072260">
        <w:rPr>
          <w:rFonts w:ascii="Arial" w:hAnsi="Arial" w:cs="Arial"/>
          <w:i/>
          <w:sz w:val="18"/>
          <w:szCs w:val="18"/>
        </w:rPr>
        <w:t xml:space="preserve"> wypełnienie wniosku</w:t>
      </w:r>
    </w:p>
    <w:p w14:paraId="4A28F073" w14:textId="77777777" w:rsidR="005B6DA3" w:rsidRPr="00072260" w:rsidRDefault="005B6DA3" w:rsidP="005B6DA3">
      <w:pPr>
        <w:spacing w:after="120"/>
        <w:rPr>
          <w:rFonts w:ascii="Arial" w:hAnsi="Arial" w:cs="Arial"/>
          <w:sz w:val="20"/>
          <w:szCs w:val="20"/>
        </w:rPr>
      </w:pPr>
      <w:r w:rsidRPr="00BE5898">
        <w:rPr>
          <w:rFonts w:ascii="Arial" w:hAnsi="Arial" w:cs="Arial"/>
          <w:sz w:val="20"/>
          <w:szCs w:val="20"/>
        </w:rPr>
        <w:t>………………………………………</w:t>
      </w:r>
      <w:r>
        <w:rPr>
          <w:rFonts w:ascii="Arial" w:hAnsi="Arial" w:cs="Arial"/>
          <w:sz w:val="20"/>
          <w:szCs w:val="20"/>
        </w:rPr>
        <w:t>……</w:t>
      </w:r>
      <w:r w:rsidRPr="00BE5898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….</w:t>
      </w:r>
    </w:p>
    <w:p w14:paraId="1F9D4D90" w14:textId="77777777" w:rsidR="005B6DA3" w:rsidRPr="00072260" w:rsidRDefault="005B6DA3" w:rsidP="005B6DA3">
      <w:pPr>
        <w:spacing w:after="120"/>
        <w:rPr>
          <w:rFonts w:ascii="Arial" w:hAnsi="Arial" w:cs="Arial"/>
          <w:sz w:val="20"/>
          <w:szCs w:val="20"/>
        </w:rPr>
      </w:pPr>
      <w:r w:rsidRPr="00BE5898">
        <w:rPr>
          <w:rFonts w:ascii="Arial" w:hAnsi="Arial" w:cs="Arial"/>
          <w:sz w:val="20"/>
          <w:szCs w:val="20"/>
        </w:rPr>
        <w:t>………………………………………</w:t>
      </w:r>
      <w:r>
        <w:rPr>
          <w:rFonts w:ascii="Arial" w:hAnsi="Arial" w:cs="Arial"/>
          <w:sz w:val="20"/>
          <w:szCs w:val="20"/>
        </w:rPr>
        <w:t>……</w:t>
      </w:r>
      <w:r w:rsidRPr="00BE5898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….</w:t>
      </w:r>
    </w:p>
    <w:p w14:paraId="70B5425C" w14:textId="77777777" w:rsidR="005B6DA3" w:rsidRPr="00072260" w:rsidRDefault="005B6DA3" w:rsidP="005B6DA3">
      <w:pPr>
        <w:spacing w:line="360" w:lineRule="auto"/>
        <w:rPr>
          <w:rFonts w:ascii="Arial" w:hAnsi="Arial" w:cs="Arial"/>
          <w:sz w:val="16"/>
          <w:szCs w:val="20"/>
        </w:rPr>
      </w:pPr>
      <w:r w:rsidRPr="00072260">
        <w:rPr>
          <w:rFonts w:ascii="Arial" w:hAnsi="Arial" w:cs="Arial"/>
          <w:sz w:val="16"/>
        </w:rPr>
        <w:t>Imię i nazwisko wnioskodawcy / nazwa instytucji</w:t>
      </w:r>
    </w:p>
    <w:p w14:paraId="74BFB456" w14:textId="77777777" w:rsidR="005B6DA3" w:rsidRDefault="005B6DA3" w:rsidP="005B6DA3">
      <w:pPr>
        <w:spacing w:before="160"/>
        <w:rPr>
          <w:rFonts w:ascii="Arial" w:hAnsi="Arial" w:cs="Arial"/>
          <w:sz w:val="20"/>
          <w:szCs w:val="20"/>
        </w:rPr>
      </w:pPr>
      <w:r w:rsidRPr="00BE5898">
        <w:rPr>
          <w:rFonts w:ascii="Arial" w:hAnsi="Arial" w:cs="Arial"/>
          <w:sz w:val="20"/>
          <w:szCs w:val="20"/>
        </w:rPr>
        <w:t>………………………………………</w:t>
      </w:r>
      <w:r>
        <w:rPr>
          <w:rFonts w:ascii="Arial" w:hAnsi="Arial" w:cs="Arial"/>
          <w:sz w:val="20"/>
          <w:szCs w:val="20"/>
        </w:rPr>
        <w:t>……</w:t>
      </w:r>
      <w:r w:rsidRPr="00BE5898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….</w:t>
      </w:r>
    </w:p>
    <w:p w14:paraId="79763D40" w14:textId="77777777" w:rsidR="005B6DA3" w:rsidRPr="006D49C6" w:rsidRDefault="005B6DA3" w:rsidP="005B6DA3">
      <w:pPr>
        <w:tabs>
          <w:tab w:val="left" w:pos="5387"/>
        </w:tabs>
        <w:autoSpaceDE w:val="0"/>
        <w:autoSpaceDN w:val="0"/>
        <w:adjustRightInd w:val="0"/>
        <w:spacing w:before="120"/>
        <w:rPr>
          <w:rFonts w:ascii="Arial" w:hAnsi="Arial" w:cs="Arial"/>
          <w:b/>
          <w:szCs w:val="28"/>
        </w:rPr>
      </w:pPr>
      <w:r w:rsidRPr="00BE5898">
        <w:rPr>
          <w:rFonts w:ascii="Arial" w:hAnsi="Arial" w:cs="Arial"/>
          <w:sz w:val="20"/>
          <w:szCs w:val="20"/>
        </w:rPr>
        <w:t>………………………………………</w:t>
      </w:r>
      <w:r>
        <w:rPr>
          <w:rFonts w:ascii="Arial" w:hAnsi="Arial" w:cs="Arial"/>
          <w:sz w:val="20"/>
          <w:szCs w:val="20"/>
        </w:rPr>
        <w:t>……</w:t>
      </w:r>
      <w:r w:rsidRPr="00BE5898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….</w:t>
      </w:r>
      <w:r>
        <w:rPr>
          <w:rFonts w:ascii="Arial" w:hAnsi="Arial" w:cs="Arial"/>
        </w:rPr>
        <w:tab/>
      </w:r>
      <w:r w:rsidRPr="006D49C6">
        <w:rPr>
          <w:rFonts w:ascii="Arial" w:hAnsi="Arial" w:cs="Arial"/>
          <w:b/>
          <w:szCs w:val="28"/>
        </w:rPr>
        <w:t>URZĄD MIEJSKI W GDAŃSKU</w:t>
      </w:r>
    </w:p>
    <w:p w14:paraId="4818C3C0" w14:textId="77777777" w:rsidR="005B6DA3" w:rsidRPr="00072260" w:rsidRDefault="005B6DA3" w:rsidP="005B6DA3">
      <w:pPr>
        <w:tabs>
          <w:tab w:val="left" w:pos="4678"/>
        </w:tabs>
        <w:rPr>
          <w:rFonts w:ascii="Arial" w:hAnsi="Arial" w:cs="Arial"/>
          <w:sz w:val="16"/>
        </w:rPr>
      </w:pPr>
      <w:r w:rsidRPr="00072260">
        <w:rPr>
          <w:rFonts w:ascii="Arial" w:hAnsi="Arial" w:cs="Arial"/>
          <w:sz w:val="16"/>
        </w:rPr>
        <w:t>Adres / siedziba</w:t>
      </w:r>
      <w:r w:rsidRPr="00316161">
        <w:rPr>
          <w:rFonts w:ascii="Arial" w:hAnsi="Arial" w:cs="Arial"/>
          <w:b/>
          <w:szCs w:val="28"/>
        </w:rPr>
        <w:t xml:space="preserve"> </w:t>
      </w:r>
      <w:r>
        <w:rPr>
          <w:rFonts w:ascii="Arial" w:hAnsi="Arial" w:cs="Arial"/>
          <w:b/>
          <w:szCs w:val="28"/>
        </w:rPr>
        <w:tab/>
      </w:r>
      <w:r w:rsidRPr="00AB38AB">
        <w:rPr>
          <w:rFonts w:ascii="Arial" w:hAnsi="Arial" w:cs="Arial"/>
          <w:b/>
          <w:szCs w:val="28"/>
        </w:rPr>
        <w:t>WYDZIAŁ URBANISTYKI i ARCHITEKTURY</w:t>
      </w:r>
    </w:p>
    <w:p w14:paraId="791A6E32" w14:textId="77777777" w:rsidR="005B6DA3" w:rsidRDefault="005B6DA3" w:rsidP="005B6DA3">
      <w:pPr>
        <w:spacing w:before="160"/>
        <w:rPr>
          <w:rFonts w:ascii="Arial" w:hAnsi="Arial" w:cs="Arial"/>
          <w:sz w:val="20"/>
          <w:szCs w:val="20"/>
        </w:rPr>
      </w:pPr>
      <w:r w:rsidRPr="00BE5898">
        <w:rPr>
          <w:rFonts w:ascii="Arial" w:hAnsi="Arial" w:cs="Arial"/>
          <w:sz w:val="20"/>
          <w:szCs w:val="20"/>
        </w:rPr>
        <w:t>………………………………………</w:t>
      </w:r>
      <w:r>
        <w:rPr>
          <w:rFonts w:ascii="Arial" w:hAnsi="Arial" w:cs="Arial"/>
          <w:sz w:val="20"/>
          <w:szCs w:val="20"/>
        </w:rPr>
        <w:t>……</w:t>
      </w:r>
      <w:r w:rsidRPr="00BE5898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….</w:t>
      </w:r>
    </w:p>
    <w:p w14:paraId="06025F04" w14:textId="77777777" w:rsidR="005B6DA3" w:rsidRDefault="005B6DA3" w:rsidP="005B6DA3">
      <w:pPr>
        <w:rPr>
          <w:rFonts w:ascii="Arial" w:hAnsi="Arial" w:cs="Arial"/>
          <w:sz w:val="20"/>
          <w:szCs w:val="20"/>
          <w:u w:val="single"/>
        </w:rPr>
      </w:pPr>
      <w:r w:rsidRPr="00072260">
        <w:rPr>
          <w:rFonts w:ascii="Arial" w:hAnsi="Arial" w:cs="Arial"/>
          <w:sz w:val="20"/>
          <w:szCs w:val="20"/>
          <w:u w:val="single"/>
        </w:rPr>
        <w:t>NR TELEFONU</w:t>
      </w:r>
    </w:p>
    <w:p w14:paraId="2403D0D4" w14:textId="77777777" w:rsidR="005B6DA3" w:rsidRDefault="005B6DA3" w:rsidP="005B6DA3">
      <w:pPr>
        <w:spacing w:before="160"/>
        <w:rPr>
          <w:rFonts w:ascii="Arial" w:hAnsi="Arial" w:cs="Arial"/>
          <w:sz w:val="20"/>
          <w:szCs w:val="20"/>
        </w:rPr>
      </w:pPr>
      <w:r w:rsidRPr="00BE5898">
        <w:rPr>
          <w:rFonts w:ascii="Arial" w:hAnsi="Arial" w:cs="Arial"/>
          <w:sz w:val="20"/>
          <w:szCs w:val="20"/>
        </w:rPr>
        <w:t>………………………………………</w:t>
      </w:r>
      <w:r>
        <w:rPr>
          <w:rFonts w:ascii="Arial" w:hAnsi="Arial" w:cs="Arial"/>
          <w:sz w:val="20"/>
          <w:szCs w:val="20"/>
        </w:rPr>
        <w:t>……</w:t>
      </w:r>
      <w:r w:rsidRPr="00BE5898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….</w:t>
      </w:r>
    </w:p>
    <w:p w14:paraId="416F2D95" w14:textId="77777777" w:rsidR="005B6DA3" w:rsidRPr="00BE5898" w:rsidRDefault="005B6DA3" w:rsidP="005B6DA3">
      <w:pPr>
        <w:rPr>
          <w:rFonts w:ascii="Arial" w:hAnsi="Arial" w:cs="Arial"/>
          <w:sz w:val="20"/>
          <w:szCs w:val="20"/>
          <w:u w:val="single"/>
        </w:rPr>
      </w:pPr>
      <w:r w:rsidRPr="00BE5898">
        <w:rPr>
          <w:rFonts w:ascii="Arial" w:hAnsi="Arial" w:cs="Arial"/>
          <w:sz w:val="20"/>
          <w:szCs w:val="20"/>
          <w:u w:val="single"/>
        </w:rPr>
        <w:t>ADRES EMAIL</w:t>
      </w:r>
    </w:p>
    <w:p w14:paraId="7FEB11C8" w14:textId="77777777" w:rsidR="009E3585" w:rsidRPr="00BE5898" w:rsidRDefault="009E3585" w:rsidP="00C22D64">
      <w:pPr>
        <w:autoSpaceDE w:val="0"/>
        <w:autoSpaceDN w:val="0"/>
        <w:adjustRightInd w:val="0"/>
        <w:spacing w:before="120" w:after="240"/>
        <w:jc w:val="center"/>
        <w:rPr>
          <w:rFonts w:ascii="Arial" w:hAnsi="Arial" w:cs="Arial"/>
          <w:b/>
        </w:rPr>
      </w:pPr>
      <w:r w:rsidRPr="00BE5898">
        <w:rPr>
          <w:rFonts w:ascii="Arial" w:hAnsi="Arial" w:cs="Arial"/>
          <w:b/>
        </w:rPr>
        <w:t>W N I O S E K</w:t>
      </w:r>
    </w:p>
    <w:p w14:paraId="7092FB45" w14:textId="37971B9A" w:rsidR="006343A2" w:rsidRPr="00BE5898" w:rsidRDefault="009661E7" w:rsidP="00235989">
      <w:pPr>
        <w:autoSpaceDE w:val="0"/>
        <w:autoSpaceDN w:val="0"/>
        <w:adjustRightInd w:val="0"/>
        <w:spacing w:before="120" w:line="360" w:lineRule="auto"/>
        <w:jc w:val="both"/>
        <w:rPr>
          <w:rFonts w:ascii="Arial" w:hAnsi="Arial" w:cs="Arial"/>
          <w:sz w:val="22"/>
          <w:szCs w:val="22"/>
        </w:rPr>
      </w:pPr>
      <w:r w:rsidRPr="00BE5898">
        <w:rPr>
          <w:rFonts w:ascii="Arial" w:hAnsi="Arial" w:cs="Arial"/>
          <w:sz w:val="22"/>
          <w:szCs w:val="22"/>
        </w:rPr>
        <w:t xml:space="preserve">o wydanie zaświadczenia o przeznaczeniu w miejscowym planie zagospodarowania przestrzennego </w:t>
      </w:r>
      <w:r w:rsidR="00777636" w:rsidRPr="00BE5898">
        <w:rPr>
          <w:rFonts w:ascii="Arial" w:hAnsi="Arial" w:cs="Arial"/>
          <w:sz w:val="22"/>
          <w:szCs w:val="22"/>
        </w:rPr>
        <w:t>nieruchomości</w:t>
      </w:r>
      <w:r w:rsidR="00D865C2" w:rsidRPr="00BE5898">
        <w:rPr>
          <w:rFonts w:ascii="Arial" w:hAnsi="Arial" w:cs="Arial"/>
          <w:sz w:val="22"/>
          <w:szCs w:val="22"/>
        </w:rPr>
        <w:t xml:space="preserve"> położonej przy ulicy …………………………</w:t>
      </w:r>
      <w:r w:rsidR="00BE5898">
        <w:rPr>
          <w:rFonts w:ascii="Arial" w:hAnsi="Arial" w:cs="Arial"/>
          <w:sz w:val="22"/>
          <w:szCs w:val="22"/>
        </w:rPr>
        <w:t>……………</w:t>
      </w:r>
      <w:r w:rsidR="00D865C2" w:rsidRPr="00BE5898">
        <w:rPr>
          <w:rFonts w:ascii="Arial" w:hAnsi="Arial" w:cs="Arial"/>
          <w:sz w:val="22"/>
          <w:szCs w:val="22"/>
        </w:rPr>
        <w:t>…., nr obrębu geodezyjnego ….</w:t>
      </w:r>
      <w:r w:rsidR="00BE5898">
        <w:rPr>
          <w:rFonts w:ascii="Arial" w:hAnsi="Arial" w:cs="Arial"/>
          <w:sz w:val="22"/>
          <w:szCs w:val="22"/>
        </w:rPr>
        <w:t>…</w:t>
      </w:r>
      <w:r w:rsidR="00235989">
        <w:rPr>
          <w:rFonts w:ascii="Arial" w:hAnsi="Arial" w:cs="Arial"/>
          <w:sz w:val="22"/>
          <w:szCs w:val="22"/>
        </w:rPr>
        <w:t>………</w:t>
      </w:r>
      <w:r w:rsidR="00BE5898">
        <w:rPr>
          <w:rFonts w:ascii="Arial" w:hAnsi="Arial" w:cs="Arial"/>
          <w:sz w:val="22"/>
          <w:szCs w:val="22"/>
        </w:rPr>
        <w:t>…</w:t>
      </w:r>
      <w:r w:rsidR="006343A2" w:rsidRPr="00BE5898">
        <w:rPr>
          <w:rFonts w:ascii="Arial" w:hAnsi="Arial" w:cs="Arial"/>
          <w:sz w:val="22"/>
          <w:szCs w:val="22"/>
        </w:rPr>
        <w:t>,</w:t>
      </w:r>
      <w:r w:rsidRPr="00BE5898">
        <w:rPr>
          <w:rFonts w:ascii="Arial" w:hAnsi="Arial" w:cs="Arial"/>
          <w:sz w:val="22"/>
          <w:szCs w:val="22"/>
        </w:rPr>
        <w:t xml:space="preserve"> </w:t>
      </w:r>
      <w:r w:rsidR="00235989">
        <w:rPr>
          <w:rFonts w:ascii="Arial" w:hAnsi="Arial" w:cs="Arial"/>
          <w:sz w:val="22"/>
          <w:szCs w:val="22"/>
        </w:rPr>
        <w:t xml:space="preserve">nr działki </w:t>
      </w:r>
      <w:r w:rsidR="00D865C2" w:rsidRPr="00BE5898">
        <w:rPr>
          <w:rFonts w:ascii="Arial" w:hAnsi="Arial" w:cs="Arial"/>
          <w:sz w:val="22"/>
          <w:szCs w:val="22"/>
        </w:rPr>
        <w:t>……………………………………………………</w:t>
      </w:r>
      <w:r w:rsidR="00235989">
        <w:rPr>
          <w:rFonts w:ascii="Arial" w:hAnsi="Arial" w:cs="Arial"/>
          <w:sz w:val="22"/>
          <w:szCs w:val="22"/>
        </w:rPr>
        <w:t>…………………….................</w:t>
      </w:r>
    </w:p>
    <w:p w14:paraId="47575DC0" w14:textId="77777777" w:rsidR="009841EB" w:rsidRPr="00F87ABF" w:rsidRDefault="009841EB" w:rsidP="00C22D64">
      <w:pPr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sz w:val="22"/>
          <w:szCs w:val="22"/>
        </w:rPr>
      </w:pPr>
      <w:r w:rsidRPr="00F87ABF">
        <w:rPr>
          <w:rFonts w:ascii="Arial" w:hAnsi="Arial" w:cs="Arial"/>
          <w:b/>
          <w:sz w:val="22"/>
          <w:szCs w:val="22"/>
        </w:rPr>
        <w:t>Sposób odbioru dokumentu</w:t>
      </w:r>
      <w:r w:rsidRPr="00F87ABF">
        <w:rPr>
          <w:rFonts w:ascii="Arial" w:hAnsi="Arial" w:cs="Arial"/>
          <w:sz w:val="22"/>
          <w:szCs w:val="22"/>
        </w:rPr>
        <w:t>*:</w:t>
      </w:r>
    </w:p>
    <w:p w14:paraId="72961473" w14:textId="6CB5A94E" w:rsidR="0028248A" w:rsidRDefault="0028248A" w:rsidP="007F3DC9">
      <w:pPr>
        <w:numPr>
          <w:ilvl w:val="0"/>
          <w:numId w:val="1"/>
        </w:numPr>
        <w:tabs>
          <w:tab w:val="left" w:leader="dot" w:pos="9781"/>
        </w:tabs>
        <w:autoSpaceDE w:val="0"/>
        <w:autoSpaceDN w:val="0"/>
        <w:adjustRightInd w:val="0"/>
        <w:ind w:left="425" w:hanging="42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poprzez</w:t>
      </w:r>
      <w:r w:rsidRPr="00CF0B7B">
        <w:rPr>
          <w:rFonts w:ascii="Arial" w:hAnsi="Arial" w:cs="Arial"/>
          <w:sz w:val="22"/>
          <w:szCs w:val="22"/>
        </w:rPr>
        <w:t xml:space="preserve"> e-Doręczenia</w:t>
      </w:r>
      <w:r w:rsidR="00064E1D" w:rsidRPr="003760FD">
        <w:rPr>
          <w:rFonts w:ascii="Arial" w:hAnsi="Arial" w:cs="Arial"/>
          <w:i/>
          <w:sz w:val="20"/>
          <w:szCs w:val="20"/>
        </w:rPr>
        <w:t>**</w:t>
      </w:r>
      <w:r>
        <w:rPr>
          <w:rFonts w:ascii="Arial" w:hAnsi="Arial" w:cs="Arial"/>
          <w:sz w:val="22"/>
          <w:szCs w:val="22"/>
        </w:rPr>
        <w:t xml:space="preserve"> – adres skrzynki:</w:t>
      </w:r>
      <w:r>
        <w:rPr>
          <w:rFonts w:ascii="Arial" w:hAnsi="Arial" w:cs="Arial"/>
          <w:sz w:val="22"/>
          <w:szCs w:val="22"/>
        </w:rPr>
        <w:tab/>
      </w:r>
    </w:p>
    <w:p w14:paraId="52B0E242" w14:textId="53CD118E" w:rsidR="00F2387D" w:rsidRPr="00AE7646" w:rsidRDefault="00F2387D" w:rsidP="007F3DC9">
      <w:pPr>
        <w:tabs>
          <w:tab w:val="left" w:leader="dot" w:pos="9781"/>
        </w:tabs>
        <w:autoSpaceDE w:val="0"/>
        <w:autoSpaceDN w:val="0"/>
        <w:adjustRightInd w:val="0"/>
        <w:spacing w:line="360" w:lineRule="auto"/>
        <w:ind w:left="426"/>
        <w:jc w:val="both"/>
        <w:rPr>
          <w:rFonts w:ascii="Arial" w:hAnsi="Arial" w:cs="Arial"/>
          <w:sz w:val="22"/>
          <w:szCs w:val="22"/>
        </w:rPr>
      </w:pPr>
      <w:r w:rsidRPr="00316161">
        <w:rPr>
          <w:rFonts w:ascii="Arial" w:hAnsi="Arial" w:cs="Arial"/>
          <w:sz w:val="20"/>
          <w:szCs w:val="20"/>
        </w:rPr>
        <w:t>(dokument podpisany elektronicznie)</w:t>
      </w:r>
    </w:p>
    <w:p w14:paraId="029B7A4A" w14:textId="525CE4C1" w:rsidR="0028248A" w:rsidRPr="00316161" w:rsidRDefault="0028248A" w:rsidP="0028248A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425" w:hanging="425"/>
        <w:jc w:val="both"/>
        <w:rPr>
          <w:rFonts w:ascii="Arial" w:hAnsi="Arial" w:cs="Arial"/>
          <w:sz w:val="20"/>
          <w:szCs w:val="20"/>
        </w:rPr>
      </w:pPr>
      <w:r w:rsidRPr="00F87ABF">
        <w:rPr>
          <w:rFonts w:ascii="Arial" w:hAnsi="Arial" w:cs="Arial"/>
          <w:sz w:val="22"/>
          <w:szCs w:val="22"/>
        </w:rPr>
        <w:t>osobisty</w:t>
      </w:r>
      <w:r>
        <w:rPr>
          <w:rFonts w:ascii="Arial" w:hAnsi="Arial" w:cs="Arial"/>
          <w:sz w:val="22"/>
          <w:szCs w:val="22"/>
        </w:rPr>
        <w:t xml:space="preserve"> </w:t>
      </w:r>
      <w:r w:rsidRPr="00316161">
        <w:rPr>
          <w:rFonts w:ascii="Arial" w:hAnsi="Arial" w:cs="Arial"/>
          <w:sz w:val="20"/>
          <w:szCs w:val="20"/>
        </w:rPr>
        <w:t>(papierowa kopia dokumentu elektronicznego)</w:t>
      </w:r>
    </w:p>
    <w:p w14:paraId="21AF1BC3" w14:textId="07F5F648" w:rsidR="0028248A" w:rsidRPr="00900357" w:rsidRDefault="0028248A" w:rsidP="0028248A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F87ABF">
        <w:rPr>
          <w:rFonts w:ascii="Arial" w:hAnsi="Arial" w:cs="Arial"/>
          <w:sz w:val="22"/>
          <w:szCs w:val="22"/>
        </w:rPr>
        <w:t>przesłanie pocztą</w:t>
      </w:r>
      <w:r>
        <w:rPr>
          <w:rFonts w:ascii="Arial" w:hAnsi="Arial" w:cs="Arial"/>
          <w:sz w:val="22"/>
          <w:szCs w:val="22"/>
        </w:rPr>
        <w:t xml:space="preserve"> </w:t>
      </w:r>
      <w:r w:rsidRPr="00316161">
        <w:rPr>
          <w:rFonts w:ascii="Arial" w:hAnsi="Arial" w:cs="Arial"/>
          <w:sz w:val="20"/>
          <w:szCs w:val="20"/>
        </w:rPr>
        <w:t>(papierowa kopia dokumentu elektronicznego)</w:t>
      </w:r>
    </w:p>
    <w:p w14:paraId="4C42E85D" w14:textId="77777777" w:rsidR="009841EB" w:rsidRPr="00AE7646" w:rsidRDefault="009841EB" w:rsidP="009841EB">
      <w:pPr>
        <w:autoSpaceDE w:val="0"/>
        <w:autoSpaceDN w:val="0"/>
        <w:adjustRightInd w:val="0"/>
        <w:spacing w:line="360" w:lineRule="auto"/>
        <w:ind w:left="425"/>
        <w:jc w:val="both"/>
        <w:rPr>
          <w:rFonts w:ascii="Arial" w:hAnsi="Arial" w:cs="Arial"/>
          <w:sz w:val="16"/>
          <w:szCs w:val="16"/>
        </w:rPr>
      </w:pPr>
    </w:p>
    <w:p w14:paraId="3DD9166C" w14:textId="2A44FBB0" w:rsidR="009841EB" w:rsidRPr="00072260" w:rsidRDefault="009841EB" w:rsidP="00C22D64">
      <w:pPr>
        <w:autoSpaceDE w:val="0"/>
        <w:autoSpaceDN w:val="0"/>
        <w:adjustRightInd w:val="0"/>
        <w:spacing w:before="360"/>
        <w:ind w:left="4820"/>
        <w:jc w:val="center"/>
        <w:rPr>
          <w:rFonts w:ascii="Arial" w:hAnsi="Arial" w:cs="Arial"/>
        </w:rPr>
      </w:pPr>
      <w:r>
        <w:rPr>
          <w:rFonts w:ascii="Arial" w:hAnsi="Arial" w:cs="Arial"/>
        </w:rPr>
        <w:t>………………………</w:t>
      </w:r>
      <w:r w:rsidR="00C22D64">
        <w:rPr>
          <w:rFonts w:ascii="Arial" w:hAnsi="Arial" w:cs="Arial"/>
        </w:rPr>
        <w:t>……………………</w:t>
      </w:r>
    </w:p>
    <w:p w14:paraId="7F40FC7F" w14:textId="62F18A05" w:rsidR="009841EB" w:rsidRPr="00072260" w:rsidRDefault="009841EB" w:rsidP="00C22D64">
      <w:pPr>
        <w:autoSpaceDE w:val="0"/>
        <w:autoSpaceDN w:val="0"/>
        <w:adjustRightInd w:val="0"/>
        <w:ind w:left="4820"/>
        <w:jc w:val="center"/>
        <w:rPr>
          <w:rFonts w:ascii="Arial" w:hAnsi="Arial" w:cs="Arial"/>
          <w:i/>
          <w:sz w:val="20"/>
          <w:szCs w:val="20"/>
        </w:rPr>
      </w:pPr>
      <w:r w:rsidRPr="00072260">
        <w:rPr>
          <w:rFonts w:ascii="Arial" w:hAnsi="Arial" w:cs="Arial"/>
          <w:i/>
          <w:sz w:val="20"/>
          <w:szCs w:val="20"/>
        </w:rPr>
        <w:t>(podpis wnioskodawcy</w:t>
      </w:r>
      <w:r w:rsidR="00C22D64">
        <w:rPr>
          <w:rFonts w:ascii="Arial" w:hAnsi="Arial" w:cs="Arial"/>
          <w:i/>
          <w:sz w:val="20"/>
          <w:szCs w:val="20"/>
        </w:rPr>
        <w:t xml:space="preserve"> </w:t>
      </w:r>
      <w:r w:rsidRPr="00072260">
        <w:rPr>
          <w:rFonts w:ascii="Arial" w:hAnsi="Arial" w:cs="Arial"/>
          <w:i/>
          <w:sz w:val="20"/>
          <w:szCs w:val="20"/>
        </w:rPr>
        <w:t>lub pełnomocnika*</w:t>
      </w:r>
      <w:r w:rsidR="00064E1D" w:rsidRPr="003760FD">
        <w:rPr>
          <w:rFonts w:ascii="Arial" w:hAnsi="Arial" w:cs="Arial"/>
          <w:i/>
          <w:sz w:val="20"/>
          <w:szCs w:val="20"/>
        </w:rPr>
        <w:t>*</w:t>
      </w:r>
      <w:r w:rsidRPr="00072260">
        <w:rPr>
          <w:rFonts w:ascii="Arial" w:hAnsi="Arial" w:cs="Arial"/>
          <w:i/>
          <w:sz w:val="20"/>
          <w:szCs w:val="20"/>
        </w:rPr>
        <w:t>*)</w:t>
      </w:r>
    </w:p>
    <w:p w14:paraId="74C99902" w14:textId="66858535" w:rsidR="00944B4D" w:rsidRDefault="003760FD" w:rsidP="00C22D64">
      <w:pPr>
        <w:autoSpaceDE w:val="0"/>
        <w:autoSpaceDN w:val="0"/>
        <w:adjustRightInd w:val="0"/>
        <w:spacing w:before="360"/>
        <w:jc w:val="both"/>
        <w:rPr>
          <w:rFonts w:ascii="Arial" w:hAnsi="Arial" w:cs="Arial"/>
          <w:i/>
          <w:sz w:val="20"/>
          <w:szCs w:val="20"/>
        </w:rPr>
      </w:pPr>
      <w:r w:rsidRPr="003760FD">
        <w:rPr>
          <w:rFonts w:ascii="Arial" w:hAnsi="Arial" w:cs="Arial"/>
          <w:i/>
          <w:sz w:val="20"/>
          <w:szCs w:val="20"/>
        </w:rPr>
        <w:t>* właściwe zaznaczyć „X” w kwadracie</w:t>
      </w:r>
    </w:p>
    <w:p w14:paraId="2B542C47" w14:textId="20CFE785" w:rsidR="00064E1D" w:rsidRDefault="00064E1D" w:rsidP="00064E1D">
      <w:pPr>
        <w:autoSpaceDE w:val="0"/>
        <w:autoSpaceDN w:val="0"/>
        <w:adjustRightInd w:val="0"/>
        <w:jc w:val="both"/>
        <w:rPr>
          <w:rFonts w:ascii="Arial" w:hAnsi="Arial" w:cs="Arial"/>
          <w:i/>
          <w:sz w:val="20"/>
          <w:szCs w:val="20"/>
        </w:rPr>
      </w:pPr>
      <w:r w:rsidRPr="003760FD">
        <w:rPr>
          <w:rFonts w:ascii="Arial" w:hAnsi="Arial" w:cs="Arial"/>
          <w:i/>
          <w:sz w:val="20"/>
          <w:szCs w:val="20"/>
        </w:rPr>
        <w:t xml:space="preserve">** </w:t>
      </w:r>
      <w:r>
        <w:rPr>
          <w:rFonts w:ascii="Arial" w:hAnsi="Arial" w:cs="Arial"/>
          <w:i/>
          <w:sz w:val="20"/>
          <w:szCs w:val="20"/>
        </w:rPr>
        <w:t>w przypadku złożenia wniosku przez e-Doręczenia odpowiedź zostanie przekazana na skrytkę nadawcy</w:t>
      </w:r>
    </w:p>
    <w:p w14:paraId="44B3029E" w14:textId="48CA3A88" w:rsidR="00E95701" w:rsidRDefault="001E1696" w:rsidP="003760FD">
      <w:pPr>
        <w:autoSpaceDE w:val="0"/>
        <w:autoSpaceDN w:val="0"/>
        <w:adjustRightInd w:val="0"/>
        <w:spacing w:before="60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*</w:t>
      </w:r>
      <w:r w:rsidR="00944B4D">
        <w:rPr>
          <w:rFonts w:ascii="Arial" w:hAnsi="Arial" w:cs="Arial"/>
          <w:i/>
          <w:sz w:val="20"/>
          <w:szCs w:val="20"/>
        </w:rPr>
        <w:t>*</w:t>
      </w:r>
      <w:r w:rsidR="007A47B5" w:rsidRPr="007A47B5">
        <w:rPr>
          <w:rFonts w:ascii="Arial" w:hAnsi="Arial" w:cs="Arial"/>
          <w:i/>
          <w:sz w:val="20"/>
          <w:szCs w:val="20"/>
        </w:rPr>
        <w:t xml:space="preserve"> należy dołączyć </w:t>
      </w:r>
      <w:r w:rsidR="006343A2">
        <w:rPr>
          <w:rFonts w:ascii="Arial" w:hAnsi="Arial" w:cs="Arial"/>
          <w:i/>
          <w:sz w:val="20"/>
          <w:szCs w:val="20"/>
        </w:rPr>
        <w:t>pełnomocnictwo</w:t>
      </w:r>
      <w:r w:rsidR="007A47B5" w:rsidRPr="007A47B5">
        <w:rPr>
          <w:rFonts w:ascii="Arial" w:hAnsi="Arial" w:cs="Arial"/>
          <w:i/>
          <w:sz w:val="20"/>
          <w:szCs w:val="20"/>
        </w:rPr>
        <w:t xml:space="preserve"> udzielone osobie działającej w imieniu wnioskodawcy</w:t>
      </w:r>
      <w:r w:rsidR="00AA0FCC">
        <w:rPr>
          <w:rFonts w:ascii="Arial" w:hAnsi="Arial" w:cs="Arial"/>
          <w:i/>
          <w:sz w:val="20"/>
          <w:szCs w:val="20"/>
        </w:rPr>
        <w:t xml:space="preserve"> wraz </w:t>
      </w:r>
      <w:r w:rsidR="003760FD">
        <w:rPr>
          <w:rFonts w:ascii="Arial" w:hAnsi="Arial" w:cs="Arial"/>
          <w:i/>
          <w:sz w:val="20"/>
          <w:szCs w:val="20"/>
        </w:rPr>
        <w:t>z </w:t>
      </w:r>
      <w:r w:rsidR="00AA0FCC">
        <w:rPr>
          <w:rFonts w:ascii="Arial" w:hAnsi="Arial" w:cs="Arial"/>
          <w:i/>
          <w:sz w:val="20"/>
          <w:szCs w:val="20"/>
        </w:rPr>
        <w:t>dowodem uiszczenia opłaty skarbowej za udzielone pełnomocnictwo</w:t>
      </w:r>
    </w:p>
    <w:p w14:paraId="76225153" w14:textId="77777777" w:rsidR="00E95701" w:rsidRDefault="00E95701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br w:type="page"/>
      </w:r>
    </w:p>
    <w:p w14:paraId="645C4D50" w14:textId="77777777" w:rsidR="00E95701" w:rsidRDefault="00E95701" w:rsidP="00F501A0">
      <w:pPr>
        <w:suppressAutoHyphens/>
        <w:spacing w:after="60"/>
        <w:rPr>
          <w:rFonts w:cs="Open Sans"/>
          <w:b/>
          <w:sz w:val="18"/>
          <w:szCs w:val="20"/>
        </w:rPr>
      </w:pPr>
    </w:p>
    <w:p w14:paraId="1D96C1C9" w14:textId="3AF648FE" w:rsidR="00E95701" w:rsidRPr="00197007" w:rsidRDefault="00E95701" w:rsidP="00E95701">
      <w:pPr>
        <w:suppressAutoHyphens/>
        <w:jc w:val="center"/>
        <w:rPr>
          <w:rFonts w:cs="Open Sans"/>
          <w:b/>
          <w:sz w:val="18"/>
          <w:szCs w:val="20"/>
        </w:rPr>
      </w:pPr>
      <w:r w:rsidRPr="00197007">
        <w:rPr>
          <w:rFonts w:cs="Open Sans"/>
          <w:b/>
          <w:sz w:val="18"/>
          <w:szCs w:val="20"/>
        </w:rPr>
        <w:t>Klauzula informacyjna dotycząca przetwarzania danych osobowych.</w:t>
      </w:r>
    </w:p>
    <w:p w14:paraId="3B94ED66" w14:textId="77777777" w:rsidR="00E95701" w:rsidRPr="00197007" w:rsidRDefault="00E95701" w:rsidP="00E95701">
      <w:pPr>
        <w:suppressAutoHyphens/>
        <w:jc w:val="center"/>
        <w:rPr>
          <w:rFonts w:cs="Open Sans"/>
          <w:b/>
          <w:sz w:val="18"/>
          <w:szCs w:val="20"/>
        </w:rPr>
      </w:pPr>
      <w:r w:rsidRPr="00197007">
        <w:rPr>
          <w:rFonts w:cs="Open Sans"/>
          <w:b/>
          <w:sz w:val="18"/>
          <w:szCs w:val="20"/>
        </w:rPr>
        <w:t>Informacje podawane w przypadku zbierania danych osobowych bezpośrednio od osoby, której dane dotyczą zgodnie z art. 13 RODO</w:t>
      </w:r>
    </w:p>
    <w:p w14:paraId="5B64306E" w14:textId="77777777" w:rsidR="00E95701" w:rsidRPr="00197007" w:rsidRDefault="00E95701" w:rsidP="00E95701">
      <w:pPr>
        <w:keepLines/>
        <w:suppressAutoHyphens/>
        <w:jc w:val="both"/>
        <w:rPr>
          <w:rFonts w:cs="Open Sans"/>
          <w:b/>
          <w:sz w:val="18"/>
          <w:szCs w:val="20"/>
        </w:rPr>
      </w:pPr>
    </w:p>
    <w:p w14:paraId="2DA2C5A7" w14:textId="7DE48DA0" w:rsidR="00E95701" w:rsidRPr="00197007" w:rsidRDefault="00E95701" w:rsidP="00E95701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 xml:space="preserve">1. Administratorem Pani/Pana danych osobowych jest Prezydent Miasta Gdańska z siedzibą w Gdańsku - Urząd Miejski, </w:t>
      </w:r>
      <w:r w:rsidR="00F501A0">
        <w:rPr>
          <w:rFonts w:cs="Open Sans"/>
          <w:sz w:val="18"/>
          <w:szCs w:val="20"/>
        </w:rPr>
        <w:br/>
      </w:r>
      <w:r w:rsidRPr="00197007">
        <w:rPr>
          <w:rFonts w:cs="Open Sans"/>
          <w:sz w:val="18"/>
          <w:szCs w:val="20"/>
        </w:rPr>
        <w:t>ul. Nowe Ogrody 8/12 80-803 Gdańsk, e-mail: umg@gdansk.gda.pl; tel. +48 58 52 44 500 fax: +48 58 302 39 41.</w:t>
      </w:r>
    </w:p>
    <w:p w14:paraId="58855B67" w14:textId="77777777" w:rsidR="00E95701" w:rsidRPr="00197007" w:rsidRDefault="00E95701" w:rsidP="00E95701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 xml:space="preserve">2. Dane osobowe przetwarzane będą w celu </w:t>
      </w:r>
      <w:r w:rsidRPr="00197007">
        <w:rPr>
          <w:rFonts w:cs="Open Sans"/>
          <w:b/>
          <w:i/>
          <w:sz w:val="18"/>
          <w:szCs w:val="20"/>
        </w:rPr>
        <w:t>przeprowadzenia postępowania administracyjnego lub czynności urzędowej zgodnie ze złożonym wnioskiem</w:t>
      </w:r>
      <w:r w:rsidRPr="00197007">
        <w:rPr>
          <w:rFonts w:cs="Open Sans"/>
          <w:sz w:val="18"/>
          <w:szCs w:val="20"/>
        </w:rPr>
        <w:t>.</w:t>
      </w:r>
    </w:p>
    <w:p w14:paraId="0F10600E" w14:textId="77777777" w:rsidR="00E95701" w:rsidRPr="00197007" w:rsidRDefault="00E95701" w:rsidP="00E95701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Podstawą prawną jest:</w:t>
      </w:r>
    </w:p>
    <w:p w14:paraId="0241A034" w14:textId="77777777" w:rsidR="00E95701" w:rsidRPr="00197007" w:rsidRDefault="00E95701" w:rsidP="00E95701">
      <w:pPr>
        <w:pStyle w:val="Akapitzlist"/>
        <w:keepLines/>
        <w:numPr>
          <w:ilvl w:val="0"/>
          <w:numId w:val="3"/>
        </w:numPr>
        <w:suppressAutoHyphens/>
        <w:spacing w:before="120" w:after="120" w:line="254" w:lineRule="auto"/>
        <w:jc w:val="both"/>
        <w:rPr>
          <w:rFonts w:eastAsia="Times New Roman" w:cs="Open Sans"/>
          <w:i/>
          <w:sz w:val="18"/>
          <w:szCs w:val="20"/>
          <w:lang w:eastAsia="pl-PL"/>
        </w:rPr>
      </w:pPr>
      <w:r w:rsidRPr="00197007">
        <w:rPr>
          <w:rFonts w:eastAsia="Times New Roman" w:cs="Open Sans"/>
          <w:i/>
          <w:sz w:val="18"/>
          <w:szCs w:val="20"/>
          <w:lang w:eastAsia="pl-PL"/>
        </w:rPr>
        <w:t>ustawa z dnia 14 czerwca 1960 r. Kodeks postępowania administracyjnego,</w:t>
      </w:r>
    </w:p>
    <w:p w14:paraId="2AAB9753" w14:textId="77777777" w:rsidR="00E95701" w:rsidRPr="00197007" w:rsidRDefault="00E95701" w:rsidP="00E95701">
      <w:pPr>
        <w:pStyle w:val="Akapitzlist"/>
        <w:keepLines/>
        <w:numPr>
          <w:ilvl w:val="0"/>
          <w:numId w:val="3"/>
        </w:numPr>
        <w:suppressAutoHyphens/>
        <w:spacing w:before="120" w:after="120" w:line="254" w:lineRule="auto"/>
        <w:jc w:val="both"/>
        <w:rPr>
          <w:rFonts w:eastAsia="Times New Roman" w:cs="Open Sans"/>
          <w:i/>
          <w:sz w:val="18"/>
          <w:szCs w:val="20"/>
          <w:lang w:eastAsia="pl-PL"/>
        </w:rPr>
      </w:pPr>
      <w:r w:rsidRPr="00197007">
        <w:rPr>
          <w:rFonts w:eastAsia="Times New Roman" w:cs="Open Sans"/>
          <w:i/>
          <w:iCs/>
          <w:sz w:val="18"/>
          <w:szCs w:val="20"/>
          <w:lang w:eastAsia="pl-PL"/>
        </w:rPr>
        <w:t>ustawa z dnia 7 lipca 1994r. Prawo budowlane,</w:t>
      </w:r>
    </w:p>
    <w:p w14:paraId="13D919FB" w14:textId="77777777" w:rsidR="00E95701" w:rsidRPr="00197007" w:rsidRDefault="00E95701" w:rsidP="00E95701">
      <w:pPr>
        <w:pStyle w:val="Akapitzlist"/>
        <w:keepLines/>
        <w:numPr>
          <w:ilvl w:val="0"/>
          <w:numId w:val="3"/>
        </w:numPr>
        <w:suppressAutoHyphens/>
        <w:spacing w:before="120" w:after="120" w:line="254" w:lineRule="auto"/>
        <w:jc w:val="both"/>
        <w:rPr>
          <w:rFonts w:eastAsia="Times New Roman" w:cs="Open Sans"/>
          <w:i/>
          <w:sz w:val="18"/>
          <w:szCs w:val="20"/>
          <w:lang w:eastAsia="pl-PL"/>
        </w:rPr>
      </w:pPr>
      <w:r w:rsidRPr="00197007">
        <w:rPr>
          <w:rFonts w:eastAsia="Times New Roman" w:cs="Open Sans"/>
          <w:i/>
          <w:sz w:val="18"/>
          <w:szCs w:val="20"/>
          <w:lang w:eastAsia="pl-PL"/>
        </w:rPr>
        <w:t>ustawa z dnia 27 marca 2003 r. o planowaniu i zagospodarowaniu przestrzennym,</w:t>
      </w:r>
    </w:p>
    <w:p w14:paraId="0AC67FF6" w14:textId="77777777" w:rsidR="00E95701" w:rsidRPr="00197007" w:rsidRDefault="00E95701" w:rsidP="00E95701">
      <w:pPr>
        <w:pStyle w:val="Akapitzlist"/>
        <w:keepLines/>
        <w:numPr>
          <w:ilvl w:val="0"/>
          <w:numId w:val="3"/>
        </w:numPr>
        <w:suppressAutoHyphens/>
        <w:spacing w:before="120" w:after="120" w:line="254" w:lineRule="auto"/>
        <w:jc w:val="both"/>
        <w:rPr>
          <w:rFonts w:eastAsia="Times New Roman" w:cs="Open Sans"/>
          <w:i/>
          <w:sz w:val="18"/>
          <w:szCs w:val="20"/>
          <w:lang w:eastAsia="pl-PL"/>
        </w:rPr>
      </w:pPr>
      <w:r w:rsidRPr="00197007">
        <w:rPr>
          <w:rFonts w:eastAsia="Times New Roman" w:cs="Open Sans"/>
          <w:i/>
          <w:iCs/>
          <w:sz w:val="18"/>
          <w:szCs w:val="20"/>
          <w:lang w:eastAsia="pl-PL"/>
        </w:rPr>
        <w:t>ustawa z dnia 6 września 2001r. o dostępie do informacji publicznej,</w:t>
      </w:r>
    </w:p>
    <w:p w14:paraId="7C27C8AB" w14:textId="77777777" w:rsidR="00E95701" w:rsidRPr="00197007" w:rsidRDefault="00E95701" w:rsidP="00E95701">
      <w:pPr>
        <w:pStyle w:val="Akapitzlist"/>
        <w:keepLines/>
        <w:numPr>
          <w:ilvl w:val="0"/>
          <w:numId w:val="3"/>
        </w:numPr>
        <w:suppressAutoHyphens/>
        <w:spacing w:before="120" w:after="120" w:line="254" w:lineRule="auto"/>
        <w:jc w:val="both"/>
        <w:rPr>
          <w:rFonts w:eastAsia="Times New Roman" w:cs="Open Sans"/>
          <w:i/>
          <w:sz w:val="18"/>
          <w:szCs w:val="20"/>
          <w:lang w:eastAsia="pl-PL"/>
        </w:rPr>
      </w:pPr>
      <w:r w:rsidRPr="00197007">
        <w:rPr>
          <w:rFonts w:eastAsia="Times New Roman" w:cs="Open Sans"/>
          <w:i/>
          <w:sz w:val="18"/>
          <w:szCs w:val="20"/>
          <w:lang w:eastAsia="pl-PL"/>
        </w:rPr>
        <w:t>ustawa z dnia 21 sierpnia 1997 r. o gospodarce nieruchomościami,</w:t>
      </w:r>
    </w:p>
    <w:p w14:paraId="1D4A5331" w14:textId="77777777" w:rsidR="00E95701" w:rsidRPr="00BA53CD" w:rsidRDefault="00E95701" w:rsidP="00E95701">
      <w:pPr>
        <w:pStyle w:val="Akapitzlist"/>
        <w:keepLines/>
        <w:numPr>
          <w:ilvl w:val="0"/>
          <w:numId w:val="3"/>
        </w:numPr>
        <w:suppressAutoHyphens/>
        <w:spacing w:before="120" w:after="120" w:line="254" w:lineRule="auto"/>
        <w:jc w:val="both"/>
        <w:rPr>
          <w:rFonts w:eastAsia="Times New Roman" w:cs="Open Sans"/>
          <w:sz w:val="18"/>
          <w:szCs w:val="20"/>
          <w:lang w:eastAsia="pl-PL"/>
        </w:rPr>
      </w:pPr>
      <w:r w:rsidRPr="00197007">
        <w:rPr>
          <w:rFonts w:eastAsia="Times New Roman" w:cs="Open Sans"/>
          <w:i/>
          <w:iCs/>
          <w:sz w:val="18"/>
          <w:szCs w:val="20"/>
          <w:lang w:eastAsia="pl-PL"/>
        </w:rPr>
        <w:t>ustawa z dnia 8 marca 1990r. o samorządzie gminnym.</w:t>
      </w:r>
    </w:p>
    <w:p w14:paraId="47663712" w14:textId="77777777" w:rsidR="00E95701" w:rsidRPr="00197007" w:rsidRDefault="00E95701" w:rsidP="00E95701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3. Dane osobowe podlegają ujawnianiu następującym odbiorcom:</w:t>
      </w:r>
    </w:p>
    <w:p w14:paraId="375B9730" w14:textId="77777777" w:rsidR="00E95701" w:rsidRPr="00197007" w:rsidRDefault="00E95701" w:rsidP="00E95701">
      <w:pPr>
        <w:keepLines/>
        <w:suppressAutoHyphens/>
        <w:autoSpaceDE w:val="0"/>
        <w:autoSpaceDN w:val="0"/>
        <w:adjustRightInd w:val="0"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 xml:space="preserve">Dane osobowe są zabezpieczone zgodnie z obowiązującymi przepisami, a ich odbiorcami mogą być podmioty uprawnione do ujawnienia im danych na mocy przepisów prawa oraz podmioty przetwarzające dane osobowe w ramach świadczonych usług dla administratora. </w:t>
      </w:r>
    </w:p>
    <w:p w14:paraId="4FC3EA9F" w14:textId="77777777" w:rsidR="00E95701" w:rsidRPr="00197007" w:rsidRDefault="00E95701" w:rsidP="00E95701">
      <w:pPr>
        <w:keepLines/>
        <w:suppressAutoHyphens/>
        <w:spacing w:before="120" w:after="120"/>
        <w:ind w:left="3540" w:hanging="354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4. Dane osobowe będą przechowywane bezterminowo.</w:t>
      </w:r>
    </w:p>
    <w:p w14:paraId="2A0CBBF7" w14:textId="77777777" w:rsidR="00E95701" w:rsidRPr="00197007" w:rsidRDefault="00E95701" w:rsidP="00E95701">
      <w:pPr>
        <w:keepLines/>
        <w:suppressAutoHyphens/>
        <w:spacing w:before="120" w:after="120"/>
        <w:jc w:val="both"/>
        <w:rPr>
          <w:rFonts w:cs="Open Sans"/>
          <w:color w:val="000000"/>
          <w:sz w:val="18"/>
          <w:szCs w:val="20"/>
          <w:bdr w:val="none" w:sz="0" w:space="0" w:color="auto" w:frame="1"/>
          <w:shd w:val="clear" w:color="auto" w:fill="FFFFFF"/>
        </w:rPr>
      </w:pPr>
      <w:r w:rsidRPr="00197007">
        <w:rPr>
          <w:rFonts w:cs="Open Sans"/>
          <w:sz w:val="18"/>
          <w:szCs w:val="20"/>
        </w:rPr>
        <w:t xml:space="preserve">5. </w:t>
      </w:r>
      <w:r w:rsidRPr="00197007">
        <w:rPr>
          <w:rFonts w:cs="Open Sans"/>
          <w:color w:val="000000"/>
          <w:sz w:val="18"/>
          <w:szCs w:val="20"/>
          <w:bdr w:val="none" w:sz="0" w:space="0" w:color="auto" w:frame="1"/>
          <w:shd w:val="clear" w:color="auto" w:fill="FFFFFF"/>
        </w:rPr>
        <w:t xml:space="preserve">W zakresie swoich danych osobowych ma Pani/Pan prawo żądania dostępu do danych osobowych, ich sprostowania, usunięcia lub ograniczenia przetwarzania. </w:t>
      </w:r>
      <w:r w:rsidRPr="00197007">
        <w:rPr>
          <w:rFonts w:cs="Open Sans"/>
          <w:color w:val="000000"/>
          <w:sz w:val="18"/>
          <w:szCs w:val="20"/>
          <w:shd w:val="clear" w:color="auto" w:fill="FFFFFF"/>
        </w:rPr>
        <w:t>Dane nie będą służyły do zautomatyzowanego podejmowaniu decyzji dotyczących Pani/Pana, w tym profilowania.</w:t>
      </w:r>
    </w:p>
    <w:p w14:paraId="4593C347" w14:textId="77777777" w:rsidR="00E95701" w:rsidRPr="00197007" w:rsidRDefault="00E95701" w:rsidP="00E95701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6. Każda osoba ma prawo wniesienia skargi do Prezesa Urzędu Ochrony Danych Osobowych jeśli uzna, że przetwarzanie jej danych osobowych odbywa się niezgodnie z przepisami.</w:t>
      </w:r>
    </w:p>
    <w:p w14:paraId="50B75EBF" w14:textId="5ED056DD" w:rsidR="00E95701" w:rsidRPr="00197007" w:rsidRDefault="00E95701" w:rsidP="00E95701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7. Podanie danych osobowych jest obowiązkowe. Jest Pani/Pan zobowiązana/y do ich podania. Niepodanie danych osobowych będzie skutkowało wezwaniem do ich uzupełnienia, a w przypadku nieuzupełnienia pozostawieniem wniosku bez rozpoznania.</w:t>
      </w:r>
    </w:p>
    <w:p w14:paraId="25BAAB11" w14:textId="77777777" w:rsidR="00E95701" w:rsidRPr="00197007" w:rsidRDefault="00E95701" w:rsidP="00E95701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8. Dane nie będą podlegały zautomatyzowanemu podejmowaniu decyzji dotyczących Pani/Pana danych osobowych, w tym profilowaniu.</w:t>
      </w:r>
    </w:p>
    <w:p w14:paraId="05417150" w14:textId="77777777" w:rsidR="00E95701" w:rsidRPr="00197007" w:rsidRDefault="00E95701" w:rsidP="00E95701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9. Informacje kontaktowe Inspektora ochrony danych w Urzędzie Miejskim w Gdańsku</w:t>
      </w:r>
    </w:p>
    <w:p w14:paraId="3AA4BE23" w14:textId="77777777" w:rsidR="00E95701" w:rsidRPr="00197007" w:rsidRDefault="00E95701" w:rsidP="00E95701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e-mail: iod@gdansk.gda.pl ; tel. +48 58 52 44 500</w:t>
      </w:r>
    </w:p>
    <w:p w14:paraId="5D1F27C5" w14:textId="77777777" w:rsidR="00E95701" w:rsidRPr="00355CF5" w:rsidRDefault="00E95701" w:rsidP="00E95701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10. Dostęp do danych niezbędny w zakresie obsługi technicznej Administratora, ma Gdańskie Centrum Informatyczne. Ponadto odbiorcą danych może być Minister Cyfryzacji w związku z możliwością kierowania korespondencji poprzez Elektroniczną Skrzynkę Podawczą.</w:t>
      </w:r>
    </w:p>
    <w:sectPr w:rsidR="00E95701" w:rsidRPr="00355CF5" w:rsidSect="009C5CF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FAE2C1" w14:textId="77777777" w:rsidR="000E0338" w:rsidRDefault="000E0338">
      <w:r>
        <w:separator/>
      </w:r>
    </w:p>
  </w:endnote>
  <w:endnote w:type="continuationSeparator" w:id="0">
    <w:p w14:paraId="0287E1E7" w14:textId="77777777" w:rsidR="000E0338" w:rsidRDefault="000E0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F03FDD" w14:textId="77777777" w:rsidR="00EC4C0D" w:rsidRDefault="00EC4C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E523E8" w14:textId="77777777" w:rsidR="00EC4C0D" w:rsidRDefault="00EC4C0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C3EFDD" w14:textId="77777777" w:rsidR="00EC4C0D" w:rsidRDefault="00EC4C0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81D10A" w14:textId="77777777" w:rsidR="000E0338" w:rsidRDefault="000E0338">
      <w:r>
        <w:separator/>
      </w:r>
    </w:p>
  </w:footnote>
  <w:footnote w:type="continuationSeparator" w:id="0">
    <w:p w14:paraId="5A5B9FF2" w14:textId="77777777" w:rsidR="000E0338" w:rsidRDefault="000E03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D9DF93" w14:textId="77777777" w:rsidR="00EC4C0D" w:rsidRDefault="00EC4C0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AC8701" w14:textId="751A41E1" w:rsidR="0001086F" w:rsidRDefault="0028190E">
    <w:pPr>
      <w:pStyle w:val="Nagwek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E324F59" wp14:editId="333AE2C4">
              <wp:simplePos x="0" y="0"/>
              <wp:positionH relativeFrom="column">
                <wp:posOffset>2857500</wp:posOffset>
              </wp:positionH>
              <wp:positionV relativeFrom="paragraph">
                <wp:posOffset>-121285</wp:posOffset>
              </wp:positionV>
              <wp:extent cx="1600200" cy="571500"/>
              <wp:effectExtent l="9525" t="12065" r="9525" b="16510"/>
              <wp:wrapNone/>
              <wp:docPr id="2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5019F136" w14:textId="77777777" w:rsidR="0001086F" w:rsidRPr="00C663AB" w:rsidRDefault="0001086F">
                          <w:pPr>
                            <w:jc w:val="center"/>
                            <w:rPr>
                              <w:rFonts w:ascii="Arial" w:hAnsi="Arial" w:cs="Arial"/>
                              <w:sz w:val="16"/>
                              <w:lang w:val="de-DE"/>
                            </w:rPr>
                          </w:pPr>
                          <w:r w:rsidRPr="00C663AB">
                            <w:rPr>
                              <w:rFonts w:ascii="Arial" w:hAnsi="Arial" w:cs="Arial"/>
                              <w:sz w:val="16"/>
                              <w:lang w:val="de-DE"/>
                            </w:rPr>
                            <w:t>ISO 9001/NC</w:t>
                          </w:r>
                          <w:r w:rsidR="00621114" w:rsidRPr="00C663AB">
                            <w:rPr>
                              <w:rFonts w:ascii="Arial" w:hAnsi="Arial" w:cs="Arial"/>
                              <w:sz w:val="16"/>
                              <w:lang w:val="de-DE"/>
                            </w:rPr>
                            <w:t xml:space="preserve"> 400</w:t>
                          </w:r>
                        </w:p>
                        <w:p w14:paraId="0E477492" w14:textId="2C1E8FBA" w:rsidR="006D49C6" w:rsidRDefault="0001086F" w:rsidP="00E0755A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lang w:val="de-DE"/>
                            </w:rPr>
                          </w:pPr>
                          <w:r w:rsidRPr="00CD6CC9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de-DE"/>
                            </w:rPr>
                            <w:t>WU</w:t>
                          </w:r>
                          <w:r w:rsidR="006D49C6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de-DE"/>
                            </w:rPr>
                            <w:t>i</w:t>
                          </w:r>
                          <w:r w:rsidRPr="00CD6CC9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de-DE"/>
                            </w:rPr>
                            <w:t>A-</w:t>
                          </w:r>
                          <w:r w:rsidR="00ED3C36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de-DE"/>
                            </w:rPr>
                            <w:t>V</w:t>
                          </w:r>
                          <w:r w:rsidRPr="00CD6CC9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de-DE"/>
                            </w:rPr>
                            <w:t>II.PG</w:t>
                          </w:r>
                          <w:r w:rsidR="009E3585" w:rsidRPr="00CD6CC9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de-DE"/>
                            </w:rPr>
                            <w:t>4</w:t>
                          </w:r>
                          <w:r w:rsidRPr="00CD6CC9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de-DE"/>
                            </w:rPr>
                            <w:t>.PJ</w:t>
                          </w:r>
                          <w:r w:rsidR="006D019B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de-DE"/>
                            </w:rPr>
                            <w:t>6</w:t>
                          </w:r>
                          <w:r w:rsidRPr="00CD6CC9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de-DE"/>
                            </w:rPr>
                            <w:t>.F1</w:t>
                          </w:r>
                          <w:r w:rsidR="006D019B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de-DE"/>
                            </w:rPr>
                            <w:t>4</w:t>
                          </w:r>
                          <w:r w:rsidRPr="00CD6CC9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lang w:val="de-DE"/>
                            </w:rPr>
                            <w:t xml:space="preserve"> </w:t>
                          </w:r>
                        </w:p>
                        <w:p w14:paraId="664FB13F" w14:textId="54066DE4" w:rsidR="004A388A" w:rsidRDefault="0032432A" w:rsidP="004A388A">
                          <w:pPr>
                            <w:jc w:val="center"/>
                          </w:pPr>
                          <w:r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16"/>
                            </w:rPr>
                            <w:t>18</w:t>
                          </w:r>
                          <w:r w:rsidR="0058676D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16"/>
                            </w:rPr>
                            <w:t xml:space="preserve"> </w:t>
                          </w:r>
                          <w:r w:rsidR="00EC4C0D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16"/>
                            </w:rPr>
                            <w:t>lutego</w:t>
                          </w:r>
                          <w:r w:rsidR="004A388A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16"/>
                            </w:rPr>
                            <w:t xml:space="preserve"> 20</w:t>
                          </w:r>
                          <w:r w:rsidR="006D4BA6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16"/>
                            </w:rPr>
                            <w:t>6</w:t>
                          </w:r>
                          <w:r w:rsidR="004A388A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oundrect w14:anchorId="4E324F59" id="AutoShape 10" o:spid="_x0000_s1026" style="position:absolute;margin-left:225pt;margin-top:-9.55pt;width:126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" strokeweight="1.5pt">
              <v:textbox>
                <w:txbxContent>
                  <w:p w14:paraId="5019F136" w14:textId="77777777" w:rsidR="0001086F" w:rsidRPr="00C663AB" w:rsidRDefault="0001086F">
                    <w:pPr>
                      <w:jc w:val="center"/>
                      <w:rPr>
                        <w:rFonts w:ascii="Arial" w:hAnsi="Arial" w:cs="Arial"/>
                        <w:sz w:val="16"/>
                        <w:lang w:val="de-DE"/>
                      </w:rPr>
                    </w:pPr>
                    <w:r w:rsidRPr="00C663AB">
                      <w:rPr>
                        <w:rFonts w:ascii="Arial" w:hAnsi="Arial" w:cs="Arial"/>
                        <w:sz w:val="16"/>
                        <w:lang w:val="de-DE"/>
                      </w:rPr>
                      <w:t>ISO 9001/NC</w:t>
                    </w:r>
                    <w:r w:rsidR="00621114" w:rsidRPr="00C663AB">
                      <w:rPr>
                        <w:rFonts w:ascii="Arial" w:hAnsi="Arial" w:cs="Arial"/>
                        <w:sz w:val="16"/>
                        <w:lang w:val="de-DE"/>
                      </w:rPr>
                      <w:t xml:space="preserve"> 400</w:t>
                    </w:r>
                  </w:p>
                  <w:p w14:paraId="0E477492" w14:textId="2C1E8FBA" w:rsidR="006D49C6" w:rsidRDefault="0001086F" w:rsidP="00E0755A">
                    <w:pPr>
                      <w:jc w:val="center"/>
                      <w:rPr>
                        <w:rFonts w:ascii="Arial" w:hAnsi="Arial" w:cs="Arial"/>
                        <w:i/>
                        <w:iCs/>
                        <w:sz w:val="16"/>
                        <w:lang w:val="de-DE"/>
                      </w:rPr>
                    </w:pPr>
                    <w:r w:rsidRPr="00CD6CC9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  <w:lang w:val="de-DE"/>
                      </w:rPr>
                      <w:t>WU</w:t>
                    </w:r>
                    <w:r w:rsidR="006D49C6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  <w:lang w:val="de-DE"/>
                      </w:rPr>
                      <w:t>i</w:t>
                    </w:r>
                    <w:r w:rsidRPr="00CD6CC9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  <w:lang w:val="de-DE"/>
                      </w:rPr>
                      <w:t>A-</w:t>
                    </w:r>
                    <w:r w:rsidR="00ED3C36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  <w:lang w:val="de-DE"/>
                      </w:rPr>
                      <w:t>V</w:t>
                    </w:r>
                    <w:r w:rsidRPr="00CD6CC9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  <w:lang w:val="de-DE"/>
                      </w:rPr>
                      <w:t>II.PG</w:t>
                    </w:r>
                    <w:r w:rsidR="009E3585" w:rsidRPr="00CD6CC9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  <w:lang w:val="de-DE"/>
                      </w:rPr>
                      <w:t>4</w:t>
                    </w:r>
                    <w:r w:rsidRPr="00CD6CC9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  <w:lang w:val="de-DE"/>
                      </w:rPr>
                      <w:t>.PJ</w:t>
                    </w:r>
                    <w:r w:rsidR="006D019B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  <w:lang w:val="de-DE"/>
                      </w:rPr>
                      <w:t>6</w:t>
                    </w:r>
                    <w:r w:rsidRPr="00CD6CC9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  <w:lang w:val="de-DE"/>
                      </w:rPr>
                      <w:t>.F1</w:t>
                    </w:r>
                    <w:r w:rsidR="006D019B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  <w:lang w:val="de-DE"/>
                      </w:rPr>
                      <w:t>4</w:t>
                    </w:r>
                    <w:r w:rsidRPr="00CD6CC9">
                      <w:rPr>
                        <w:rFonts w:ascii="Arial" w:hAnsi="Arial" w:cs="Arial"/>
                        <w:i/>
                        <w:iCs/>
                        <w:sz w:val="16"/>
                        <w:lang w:val="de-DE"/>
                      </w:rPr>
                      <w:t xml:space="preserve"> </w:t>
                    </w:r>
                  </w:p>
                  <w:p w14:paraId="664FB13F" w14:textId="54066DE4" w:rsidR="004A388A" w:rsidRDefault="0032432A" w:rsidP="004A388A">
                    <w:pPr>
                      <w:jc w:val="center"/>
                    </w:pPr>
                    <w:r>
                      <w:rPr>
                        <w:rFonts w:ascii="Arial" w:hAnsi="Arial" w:cs="Arial"/>
                        <w:i/>
                        <w:iCs/>
                        <w:sz w:val="16"/>
                        <w:szCs w:val="16"/>
                      </w:rPr>
                      <w:t>18</w:t>
                    </w:r>
                    <w:r w:rsidR="0058676D">
                      <w:rPr>
                        <w:rFonts w:ascii="Arial" w:hAnsi="Arial" w:cs="Arial"/>
                        <w:i/>
                        <w:iCs/>
                        <w:sz w:val="16"/>
                        <w:szCs w:val="16"/>
                      </w:rPr>
                      <w:t xml:space="preserve"> </w:t>
                    </w:r>
                    <w:r w:rsidR="00EC4C0D">
                      <w:rPr>
                        <w:rFonts w:ascii="Arial" w:hAnsi="Arial" w:cs="Arial"/>
                        <w:i/>
                        <w:iCs/>
                        <w:sz w:val="16"/>
                        <w:szCs w:val="16"/>
                      </w:rPr>
                      <w:t>lutego</w:t>
                    </w:r>
                    <w:r w:rsidR="004A388A">
                      <w:rPr>
                        <w:rFonts w:ascii="Arial" w:hAnsi="Arial" w:cs="Arial"/>
                        <w:i/>
                        <w:iCs/>
                        <w:sz w:val="16"/>
                        <w:szCs w:val="16"/>
                      </w:rPr>
                      <w:t xml:space="preserve"> 20</w:t>
                    </w:r>
                    <w:r w:rsidR="006D4BA6">
                      <w:rPr>
                        <w:rFonts w:ascii="Arial" w:hAnsi="Arial" w:cs="Arial"/>
                        <w:i/>
                        <w:iCs/>
                        <w:sz w:val="16"/>
                        <w:szCs w:val="16"/>
                      </w:rPr>
                      <w:t>2</w:t>
                    </w:r>
                    <w:r>
                      <w:rPr>
                        <w:rFonts w:ascii="Arial" w:hAnsi="Arial" w:cs="Arial"/>
                        <w:i/>
                        <w:iCs/>
                        <w:sz w:val="16"/>
                        <w:szCs w:val="16"/>
                      </w:rPr>
                      <w:t>6</w:t>
                    </w:r>
                    <w:r w:rsidR="004A388A">
                      <w:rPr>
                        <w:rFonts w:ascii="Arial" w:hAnsi="Arial" w:cs="Arial"/>
                        <w:i/>
                        <w:iCs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</v:roundrect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B1AD994" wp14:editId="07D60F5F">
              <wp:simplePos x="0" y="0"/>
              <wp:positionH relativeFrom="column">
                <wp:posOffset>4572000</wp:posOffset>
              </wp:positionH>
              <wp:positionV relativeFrom="paragraph">
                <wp:posOffset>-121285</wp:posOffset>
              </wp:positionV>
              <wp:extent cx="1371600" cy="571500"/>
              <wp:effectExtent l="9525" t="12065" r="9525" b="16510"/>
              <wp:wrapNone/>
              <wp:docPr id="1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71600" cy="571500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7B73C11E" w14:textId="77777777" w:rsidR="0001086F" w:rsidRDefault="0001086F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bCs w:val="0"/>
                              <w:sz w:val="12"/>
                            </w:rPr>
                            <w:t>W GDAŃSKU</w:t>
                          </w:r>
                        </w:p>
                        <w:p w14:paraId="22C49283" w14:textId="77777777" w:rsidR="0001086F" w:rsidRDefault="0001086F">
                          <w:pPr>
                            <w:pStyle w:val="Nagwek2"/>
                            <w:jc w:val="center"/>
                          </w:pPr>
                          <w:r>
                            <w:t>WU</w:t>
                          </w:r>
                          <w:r w:rsidR="006D49C6">
                            <w:t>i</w:t>
                          </w:r>
                          <w:r>
                            <w:t>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type w14:anchorId="7B1AD994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5" o:spid="_x0000_s1027" type="#_x0000_t65" style="position:absolute;margin-left:5in;margin-top:-9.55pt;width:108pt;height: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" adj="15840" strokeweight="1.5pt">
              <v:textbox>
                <w:txbxContent>
                  <w:p w14:paraId="7B73C11E" w14:textId="77777777" w:rsidR="0001086F" w:rsidRDefault="0001086F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bCs w:val="0"/>
                        <w:sz w:val="12"/>
                      </w:rPr>
                      <w:t>W GDAŃSKU</w:t>
                    </w:r>
                  </w:p>
                  <w:p w14:paraId="22C49283" w14:textId="77777777" w:rsidR="0001086F" w:rsidRDefault="0001086F">
                    <w:pPr>
                      <w:pStyle w:val="Nagwek2"/>
                      <w:jc w:val="center"/>
                    </w:pPr>
                    <w:proofErr w:type="spellStart"/>
                    <w:r>
                      <w:t>WU</w:t>
                    </w:r>
                    <w:r w:rsidR="006D49C6">
                      <w:t>i</w:t>
                    </w:r>
                    <w:r>
                      <w:t>A</w:t>
                    </w:r>
                    <w:proofErr w:type="spellEnd"/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99CC0A" w14:textId="77777777" w:rsidR="00EC4C0D" w:rsidRDefault="00EC4C0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E0376"/>
    <w:multiLevelType w:val="hybridMultilevel"/>
    <w:tmpl w:val="E200D940"/>
    <w:lvl w:ilvl="0" w:tplc="EF22977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D53B55"/>
    <w:multiLevelType w:val="hybridMultilevel"/>
    <w:tmpl w:val="988E0DA4"/>
    <w:lvl w:ilvl="0" w:tplc="5DBECBD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154D16"/>
    <w:multiLevelType w:val="hybridMultilevel"/>
    <w:tmpl w:val="2E9443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3738124A-2682-4910-A553-FD2620446E18}"/>
  </w:docVars>
  <w:rsids>
    <w:rsidRoot w:val="00FC5563"/>
    <w:rsid w:val="000060EB"/>
    <w:rsid w:val="0001086F"/>
    <w:rsid w:val="000152ED"/>
    <w:rsid w:val="00055A9E"/>
    <w:rsid w:val="00064E1D"/>
    <w:rsid w:val="0006525D"/>
    <w:rsid w:val="000A0F97"/>
    <w:rsid w:val="000B2A68"/>
    <w:rsid w:val="000C71DE"/>
    <w:rsid w:val="000D4E45"/>
    <w:rsid w:val="000E0338"/>
    <w:rsid w:val="000E7204"/>
    <w:rsid w:val="0013316D"/>
    <w:rsid w:val="001A7005"/>
    <w:rsid w:val="001B3E5C"/>
    <w:rsid w:val="001D196D"/>
    <w:rsid w:val="001D48B4"/>
    <w:rsid w:val="001E1696"/>
    <w:rsid w:val="001E7A67"/>
    <w:rsid w:val="00200C58"/>
    <w:rsid w:val="00201FF8"/>
    <w:rsid w:val="00205D59"/>
    <w:rsid w:val="00206E80"/>
    <w:rsid w:val="00211F29"/>
    <w:rsid w:val="00215ED6"/>
    <w:rsid w:val="00225B61"/>
    <w:rsid w:val="00235989"/>
    <w:rsid w:val="0027257C"/>
    <w:rsid w:val="0028190E"/>
    <w:rsid w:val="0028248A"/>
    <w:rsid w:val="002B7998"/>
    <w:rsid w:val="002C12F2"/>
    <w:rsid w:val="002C5F82"/>
    <w:rsid w:val="002F7A59"/>
    <w:rsid w:val="0032432A"/>
    <w:rsid w:val="00342B07"/>
    <w:rsid w:val="003760FD"/>
    <w:rsid w:val="003B0C0A"/>
    <w:rsid w:val="003B3741"/>
    <w:rsid w:val="003B3BD7"/>
    <w:rsid w:val="00417B37"/>
    <w:rsid w:val="004454DD"/>
    <w:rsid w:val="00453680"/>
    <w:rsid w:val="004707B5"/>
    <w:rsid w:val="004A2206"/>
    <w:rsid w:val="004A388A"/>
    <w:rsid w:val="004A75D7"/>
    <w:rsid w:val="004B3E6F"/>
    <w:rsid w:val="004D172D"/>
    <w:rsid w:val="0050445C"/>
    <w:rsid w:val="0051400B"/>
    <w:rsid w:val="00562455"/>
    <w:rsid w:val="0058676D"/>
    <w:rsid w:val="00593725"/>
    <w:rsid w:val="005B6DA3"/>
    <w:rsid w:val="005C79EA"/>
    <w:rsid w:val="005D04C6"/>
    <w:rsid w:val="005D373F"/>
    <w:rsid w:val="005F3701"/>
    <w:rsid w:val="005F42F9"/>
    <w:rsid w:val="006047E8"/>
    <w:rsid w:val="00621114"/>
    <w:rsid w:val="006343A2"/>
    <w:rsid w:val="0067141A"/>
    <w:rsid w:val="006926B1"/>
    <w:rsid w:val="006D019B"/>
    <w:rsid w:val="006D49C6"/>
    <w:rsid w:val="006D4BA6"/>
    <w:rsid w:val="006D5BE2"/>
    <w:rsid w:val="006E7CA3"/>
    <w:rsid w:val="00720B58"/>
    <w:rsid w:val="007502A4"/>
    <w:rsid w:val="0075224C"/>
    <w:rsid w:val="00777636"/>
    <w:rsid w:val="0079548B"/>
    <w:rsid w:val="007A47B5"/>
    <w:rsid w:val="007C2554"/>
    <w:rsid w:val="007C4E09"/>
    <w:rsid w:val="007E0E90"/>
    <w:rsid w:val="007F3DC9"/>
    <w:rsid w:val="0086121E"/>
    <w:rsid w:val="008A4B4B"/>
    <w:rsid w:val="008B6770"/>
    <w:rsid w:val="008D2F9B"/>
    <w:rsid w:val="008F007A"/>
    <w:rsid w:val="008F2583"/>
    <w:rsid w:val="00932EB8"/>
    <w:rsid w:val="009439CE"/>
    <w:rsid w:val="00943F3D"/>
    <w:rsid w:val="00944B4D"/>
    <w:rsid w:val="0095544F"/>
    <w:rsid w:val="009661E7"/>
    <w:rsid w:val="00966209"/>
    <w:rsid w:val="009841EB"/>
    <w:rsid w:val="00993084"/>
    <w:rsid w:val="009C5CF4"/>
    <w:rsid w:val="009D6467"/>
    <w:rsid w:val="009E3585"/>
    <w:rsid w:val="009E6EA3"/>
    <w:rsid w:val="009F3ED1"/>
    <w:rsid w:val="00A17A2B"/>
    <w:rsid w:val="00A21BE3"/>
    <w:rsid w:val="00A2521E"/>
    <w:rsid w:val="00A4296C"/>
    <w:rsid w:val="00A455BB"/>
    <w:rsid w:val="00A45920"/>
    <w:rsid w:val="00A51E35"/>
    <w:rsid w:val="00A61510"/>
    <w:rsid w:val="00A6593B"/>
    <w:rsid w:val="00A93F5A"/>
    <w:rsid w:val="00AA0FCC"/>
    <w:rsid w:val="00AA1355"/>
    <w:rsid w:val="00AB38AB"/>
    <w:rsid w:val="00AC771B"/>
    <w:rsid w:val="00AD0F51"/>
    <w:rsid w:val="00B5420F"/>
    <w:rsid w:val="00B7486C"/>
    <w:rsid w:val="00B94E86"/>
    <w:rsid w:val="00BA1FD2"/>
    <w:rsid w:val="00BA4CE1"/>
    <w:rsid w:val="00BB17A1"/>
    <w:rsid w:val="00BB7E67"/>
    <w:rsid w:val="00BE28DD"/>
    <w:rsid w:val="00BE5898"/>
    <w:rsid w:val="00C108D6"/>
    <w:rsid w:val="00C22D64"/>
    <w:rsid w:val="00C663AB"/>
    <w:rsid w:val="00CB6CF8"/>
    <w:rsid w:val="00CD6CC9"/>
    <w:rsid w:val="00CE45B6"/>
    <w:rsid w:val="00CE58CA"/>
    <w:rsid w:val="00CF7B58"/>
    <w:rsid w:val="00D04401"/>
    <w:rsid w:val="00D04A62"/>
    <w:rsid w:val="00D53C91"/>
    <w:rsid w:val="00D81CFD"/>
    <w:rsid w:val="00D84C53"/>
    <w:rsid w:val="00D865C2"/>
    <w:rsid w:val="00D873E2"/>
    <w:rsid w:val="00D92B2C"/>
    <w:rsid w:val="00D9387A"/>
    <w:rsid w:val="00DC34C3"/>
    <w:rsid w:val="00DC6083"/>
    <w:rsid w:val="00DE1585"/>
    <w:rsid w:val="00DE1BF6"/>
    <w:rsid w:val="00DE7D01"/>
    <w:rsid w:val="00E0755A"/>
    <w:rsid w:val="00E16422"/>
    <w:rsid w:val="00E348FF"/>
    <w:rsid w:val="00E44D37"/>
    <w:rsid w:val="00E714E0"/>
    <w:rsid w:val="00E830F0"/>
    <w:rsid w:val="00E946F1"/>
    <w:rsid w:val="00E95701"/>
    <w:rsid w:val="00EB0144"/>
    <w:rsid w:val="00EC4C0D"/>
    <w:rsid w:val="00EC52F6"/>
    <w:rsid w:val="00ED3C36"/>
    <w:rsid w:val="00EE40FA"/>
    <w:rsid w:val="00EE783A"/>
    <w:rsid w:val="00F12E1D"/>
    <w:rsid w:val="00F231BD"/>
    <w:rsid w:val="00F2387D"/>
    <w:rsid w:val="00F326B8"/>
    <w:rsid w:val="00F501A0"/>
    <w:rsid w:val="00FC5563"/>
    <w:rsid w:val="00FE0A5F"/>
    <w:rsid w:val="00FE395C"/>
    <w:rsid w:val="00FF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0C6D6E5"/>
  <w15:chartTrackingRefBased/>
  <w15:docId w15:val="{0F80323A-2E86-4170-9B32-990ED6AD6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ascii="Arial" w:hAnsi="Arial" w:cs="Arial"/>
      <w:b/>
      <w:bCs/>
      <w:sz w:val="32"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rFonts w:ascii="Arial" w:hAnsi="Arial" w:cs="Arial"/>
      <w:b/>
      <w:bCs/>
      <w:sz w:val="40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rFonts w:ascii="Arial" w:hAnsi="Arial" w:cs="Arial"/>
      <w:b/>
      <w:bCs/>
      <w:sz w:val="1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BE28DD"/>
    <w:pPr>
      <w:autoSpaceDE w:val="0"/>
      <w:autoSpaceDN w:val="0"/>
      <w:adjustRightInd w:val="0"/>
      <w:ind w:left="120"/>
      <w:jc w:val="center"/>
    </w:pPr>
    <w:rPr>
      <w:rFonts w:ascii="Arial" w:hAnsi="Arial" w:cs="Arial"/>
      <w:sz w:val="16"/>
      <w:szCs w:val="28"/>
    </w:rPr>
  </w:style>
  <w:style w:type="paragraph" w:styleId="Tytu">
    <w:name w:val="Title"/>
    <w:basedOn w:val="Normalny"/>
    <w:qFormat/>
    <w:rsid w:val="00BE28DD"/>
    <w:pPr>
      <w:autoSpaceDE w:val="0"/>
      <w:autoSpaceDN w:val="0"/>
      <w:adjustRightInd w:val="0"/>
      <w:ind w:left="40"/>
      <w:jc w:val="center"/>
    </w:pPr>
    <w:rPr>
      <w:rFonts w:ascii="Arial" w:hAnsi="Arial" w:cs="Arial"/>
      <w:b/>
      <w:bCs/>
      <w:sz w:val="28"/>
      <w:szCs w:val="28"/>
    </w:rPr>
  </w:style>
  <w:style w:type="paragraph" w:styleId="Tekstdymka">
    <w:name w:val="Balloon Text"/>
    <w:basedOn w:val="Normalny"/>
    <w:link w:val="TekstdymkaZnak"/>
    <w:rsid w:val="005D373F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rsid w:val="005D373F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A47B5"/>
    <w:pPr>
      <w:spacing w:after="120"/>
    </w:pPr>
  </w:style>
  <w:style w:type="character" w:customStyle="1" w:styleId="TekstpodstawowyZnak">
    <w:name w:val="Tekst podstawowy Znak"/>
    <w:link w:val="Tekstpodstawowy"/>
    <w:rsid w:val="007A47B5"/>
    <w:rPr>
      <w:sz w:val="24"/>
      <w:szCs w:val="24"/>
    </w:rPr>
  </w:style>
  <w:style w:type="paragraph" w:styleId="Poprawka">
    <w:name w:val="Revision"/>
    <w:hidden/>
    <w:uiPriority w:val="99"/>
    <w:semiHidden/>
    <w:rsid w:val="002C5F82"/>
    <w:rPr>
      <w:sz w:val="24"/>
      <w:szCs w:val="24"/>
    </w:rPr>
  </w:style>
  <w:style w:type="character" w:styleId="Odwoaniedokomentarza">
    <w:name w:val="annotation reference"/>
    <w:basedOn w:val="Domylnaczcionkaakapitu"/>
    <w:rsid w:val="002C5F8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2C5F8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2C5F82"/>
  </w:style>
  <w:style w:type="paragraph" w:styleId="Tematkomentarza">
    <w:name w:val="annotation subject"/>
    <w:basedOn w:val="Tekstkomentarza"/>
    <w:next w:val="Tekstkomentarza"/>
    <w:link w:val="TematkomentarzaZnak"/>
    <w:rsid w:val="002C5F8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2C5F82"/>
    <w:rPr>
      <w:b/>
      <w:bCs/>
    </w:rPr>
  </w:style>
  <w:style w:type="paragraph" w:styleId="Akapitzlist">
    <w:name w:val="List Paragraph"/>
    <w:basedOn w:val="Normalny"/>
    <w:uiPriority w:val="34"/>
    <w:qFormat/>
    <w:rsid w:val="00E95701"/>
    <w:pPr>
      <w:spacing w:after="160" w:line="259" w:lineRule="auto"/>
      <w:ind w:left="720"/>
      <w:contextualSpacing/>
    </w:pPr>
    <w:rPr>
      <w:rFonts w:ascii="Open Sans" w:eastAsiaTheme="minorHAnsi" w:hAnsi="Open Sans" w:cstheme="minorBidi"/>
      <w:sz w:val="20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837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ane%20aplikacji\Microsoft\Szablony\FORMULARZ%20ISO%20-%20W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371c475-511c-40c8-832f-668e009068cb" xsi:nil="true"/>
  </documentManagement>
</p:properties>
</file>

<file path=customXml/item3.xml>��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BE7D4A9D30364E9EE1AB3AB276729B" ma:contentTypeVersion="14" ma:contentTypeDescription="Utwórz nowy dokument." ma:contentTypeScope="" ma:versionID="f065df2505b99c86519d0275893a2aea">
  <xsd:schema xmlns:xsd="http://www.w3.org/2001/XMLSchema" xmlns:xs="http://www.w3.org/2001/XMLSchema" xmlns:p="http://schemas.microsoft.com/office/2006/metadata/properties" xmlns:ns3="5371c475-511c-40c8-832f-668e009068cb" xmlns:ns4="0d8cf49c-f7ae-4b4e-b326-155fe2fd9dc3" targetNamespace="http://schemas.microsoft.com/office/2006/metadata/properties" ma:root="true" ma:fieldsID="57e09cee74ebd6a95ca34bbcd426d9f2" ns3:_="" ns4:_="">
    <xsd:import namespace="5371c475-511c-40c8-832f-668e009068cb"/>
    <xsd:import namespace="0d8cf49c-f7ae-4b4e-b326-155fe2fd9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1c475-511c-40c8-832f-668e00906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cf49c-f7ae-4b4e-b326-155fe2fd9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90AC1F-CBBB-43B5-AAD5-49C561B962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75D7F5-C4C5-4A89-99B0-CA30046F352C}">
  <ds:schemaRefs>
    <ds:schemaRef ds:uri="http://purl.org/dc/elements/1.1/"/>
    <ds:schemaRef ds:uri="0d8cf49c-f7ae-4b4e-b326-155fe2fd9dc3"/>
    <ds:schemaRef ds:uri="http://purl.org/dc/terms/"/>
    <ds:schemaRef ds:uri="5371c475-511c-40c8-832f-668e00906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738124A-2682-4910-A553-FD2620446E18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1BCA0DD4-D96A-425D-A86D-D472C52219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71c475-511c-40c8-832f-668e009068cb"/>
    <ds:schemaRef ds:uri="0d8cf49c-f7ae-4b4e-b326-155fe2fd9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FORMULARZ ISO - W</Template>
  <TotalTime>1</TotalTime>
  <Pages>2</Pages>
  <Words>505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wydanie zaświadczenia o przeznaczeniu w miejscowym planie zagospodarowania przestrzennego działki</vt:lpstr>
    </vt:vector>
  </TitlesOfParts>
  <Company>wkio</Company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wydanie zaświadczenia o przeznaczeniu w miejscowym planie zagospodarowania przestrzennego działki</dc:title>
  <dc:subject/>
  <dc:creator>wkio2</dc:creator>
  <cp:keywords/>
  <dc:description/>
  <cp:lastModifiedBy>Słowikowska Katarzyna</cp:lastModifiedBy>
  <cp:revision>2</cp:revision>
  <cp:lastPrinted>2023-06-05T12:29:00Z</cp:lastPrinted>
  <dcterms:created xsi:type="dcterms:W3CDTF">2026-02-18T07:22:00Z</dcterms:created>
  <dcterms:modified xsi:type="dcterms:W3CDTF">2026-02-18T07:22:00Z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0x01010064BE7D4A9D30364E9EE1AB3AB276729B</vt:lpwstr>
  </property>
</Properties>
</file>