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3578004"/>
    <w:bookmarkStart w:id="1" w:name="_Toc53577686"/>
    <w:bookmarkStart w:id="2" w:name="_Toc56442099"/>
    <w:p w14:paraId="088F4E16" w14:textId="3A268C71" w:rsidR="00EB05DF" w:rsidRPr="007F406F" w:rsidRDefault="009656D9" w:rsidP="007F406F">
      <w:pPr>
        <w:tabs>
          <w:tab w:val="right" w:pos="9072"/>
        </w:tabs>
        <w:spacing w:after="240"/>
        <w:rPr>
          <w:rFonts w:ascii="Calibri" w:hAnsi="Calibri" w:cs="Calibri"/>
          <w:b/>
          <w:sz w:val="22"/>
          <w:szCs w:val="22"/>
        </w:rPr>
      </w:pPr>
      <w:r w:rsidRPr="00FD6757">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68CFB14F" wp14:editId="511FAF41">
                <wp:simplePos x="0" y="0"/>
                <wp:positionH relativeFrom="column">
                  <wp:posOffset>0</wp:posOffset>
                </wp:positionH>
                <wp:positionV relativeFrom="paragraph">
                  <wp:posOffset>-635</wp:posOffset>
                </wp:positionV>
                <wp:extent cx="5760720" cy="0"/>
                <wp:effectExtent l="0" t="0" r="0" b="0"/>
                <wp:wrapNone/>
                <wp:docPr id="4"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adec="http://schemas.microsoft.com/office/drawing/2017/decorative" xmlns:a14="http://schemas.microsoft.com/office/drawing/2010/main">
            <w:pict w14:anchorId="6591C5B1">
              <v:shapetype id="_x0000_t32" coordsize="21600,21600" o:oned="t" filled="f" o:spt="32" path="m,l21600,21600e" w14:anchorId="3B1745CF">
                <v:path fillok="f" arrowok="t" o:connecttype="none"/>
                <o:lock v:ext="edit" shapetype="t"/>
              </v:shapetype>
              <v:shape id="AutoShape 2" style="position:absolute;margin-left:0;margin-top:-.05pt;width:453.6pt;height:0;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"/>
            </w:pict>
          </mc:Fallback>
        </mc:AlternateContent>
      </w:r>
      <w:bookmarkEnd w:id="0"/>
      <w:bookmarkEnd w:id="1"/>
      <w:bookmarkEnd w:id="2"/>
      <w:r w:rsidR="00D87A96" w:rsidRPr="00FD6757">
        <w:rPr>
          <w:rFonts w:ascii="Calibri" w:hAnsi="Calibri" w:cs="Calibri"/>
          <w:sz w:val="22"/>
          <w:szCs w:val="22"/>
        </w:rPr>
        <w:t xml:space="preserve">Załącznik nr </w:t>
      </w:r>
      <w:r w:rsidR="00A7711D" w:rsidRPr="00FD6757">
        <w:rPr>
          <w:rFonts w:ascii="Calibri" w:hAnsi="Calibri" w:cs="Calibri"/>
          <w:sz w:val="22"/>
          <w:szCs w:val="22"/>
        </w:rPr>
        <w:t>1</w:t>
      </w:r>
      <w:r w:rsidR="00C0160C" w:rsidRPr="00FD6757">
        <w:rPr>
          <w:rFonts w:ascii="Calibri" w:hAnsi="Calibri" w:cs="Calibri"/>
          <w:sz w:val="22"/>
          <w:szCs w:val="22"/>
        </w:rPr>
        <w:t xml:space="preserve"> do Regulaminu Rekrutacji i Uczestnictwa</w:t>
      </w:r>
    </w:p>
    <w:p w14:paraId="1195B074" w14:textId="6B71D1EC" w:rsidR="00AE6AC4" w:rsidRPr="00FD6757" w:rsidRDefault="00CF01D1" w:rsidP="00CF01D1">
      <w:pPr>
        <w:jc w:val="center"/>
        <w:rPr>
          <w:rFonts w:ascii="Calibri" w:hAnsi="Calibri" w:cs="Calibri"/>
          <w:b/>
          <w:bCs/>
          <w:sz w:val="22"/>
          <w:szCs w:val="22"/>
        </w:rPr>
      </w:pPr>
      <w:r w:rsidRPr="00FD6757">
        <w:rPr>
          <w:rFonts w:ascii="Calibri" w:hAnsi="Calibri" w:cs="Calibri"/>
          <w:b/>
          <w:bCs/>
          <w:sz w:val="22"/>
          <w:szCs w:val="22"/>
        </w:rPr>
        <w:t>FORMULARZ REKRUTACYJNY</w:t>
      </w:r>
    </w:p>
    <w:p w14:paraId="0EC07BBF" w14:textId="29015909" w:rsidR="00845343" w:rsidRPr="00FD6757" w:rsidRDefault="00845343" w:rsidP="00845343">
      <w:pPr>
        <w:jc w:val="both"/>
        <w:rPr>
          <w:rFonts w:ascii="Calibri" w:hAnsi="Calibri" w:cs="Calibri"/>
          <w:sz w:val="22"/>
          <w:szCs w:val="22"/>
        </w:rPr>
      </w:pPr>
      <w:r w:rsidRPr="00FD6757">
        <w:rPr>
          <w:rFonts w:ascii="Calibri" w:hAnsi="Calibri" w:cs="Calibri"/>
          <w:sz w:val="22"/>
          <w:szCs w:val="22"/>
        </w:rPr>
        <w:t>w projekcie: „Kobieta w Równowadze: Zdrowie i Rozwój Zawodowy” dofinansowanym ze środków Funduszy europejskich dla silnego społecznie Pomorza (EFS+) w ramach programu regionalnego Fundusze Europejskie dla Pomorza 2021-2027, Działanie 5.4. Kobiety na rynku pracy.</w:t>
      </w:r>
    </w:p>
    <w:p w14:paraId="3C2A93BD" w14:textId="77777777" w:rsidR="00F57277" w:rsidRPr="00FD6757" w:rsidRDefault="00F57277" w:rsidP="00845343">
      <w:pPr>
        <w:rPr>
          <w:rFonts w:ascii="Calibri" w:hAnsi="Calibri" w:cs="Calibri"/>
          <w:b/>
          <w:bCs/>
          <w:sz w:val="22"/>
          <w:szCs w:val="22"/>
        </w:rPr>
      </w:pPr>
    </w:p>
    <w:tbl>
      <w:tblPr>
        <w:tblStyle w:val="Tabela-Siatka"/>
        <w:tblW w:w="0" w:type="auto"/>
        <w:tblLook w:val="04A0" w:firstRow="1" w:lastRow="0" w:firstColumn="1" w:lastColumn="0" w:noHBand="0" w:noVBand="1"/>
      </w:tblPr>
      <w:tblGrid>
        <w:gridCol w:w="2689"/>
        <w:gridCol w:w="6371"/>
      </w:tblGrid>
      <w:tr w:rsidR="00BF3A99" w14:paraId="3B8C8B3E" w14:textId="77777777" w:rsidTr="006B2CDA">
        <w:tc>
          <w:tcPr>
            <w:tcW w:w="9060" w:type="dxa"/>
            <w:gridSpan w:val="2"/>
          </w:tcPr>
          <w:p w14:paraId="3A50745B" w14:textId="1C522086" w:rsidR="00BF3A99" w:rsidRDefault="009B7DAD" w:rsidP="009B7DAD">
            <w:pPr>
              <w:jc w:val="center"/>
              <w:rPr>
                <w:rFonts w:asciiTheme="minorHAnsi" w:eastAsia="Calibri" w:hAnsiTheme="minorHAnsi" w:cstheme="minorHAnsi"/>
                <w:b/>
                <w:bCs/>
                <w:color w:val="FFFFFF" w:themeColor="background1"/>
                <w:sz w:val="22"/>
                <w:szCs w:val="22"/>
                <w:lang w:eastAsia="en-US"/>
              </w:rPr>
            </w:pPr>
            <w:r>
              <w:rPr>
                <w:rFonts w:asciiTheme="minorHAnsi" w:eastAsia="Calibri" w:hAnsiTheme="minorHAnsi" w:cstheme="minorHAnsi"/>
                <w:b/>
                <w:bCs/>
                <w:sz w:val="22"/>
                <w:szCs w:val="22"/>
                <w:lang w:eastAsia="en-US"/>
              </w:rPr>
              <w:t>WYPEŁNIA PRZYJMUJĄCY FORMULARZ</w:t>
            </w:r>
          </w:p>
        </w:tc>
      </w:tr>
      <w:tr w:rsidR="00BF3A99" w14:paraId="0A0B857F" w14:textId="77777777" w:rsidTr="009B7DAD">
        <w:tc>
          <w:tcPr>
            <w:tcW w:w="2689" w:type="dxa"/>
            <w:shd w:val="clear" w:color="auto" w:fill="F2F2F2" w:themeFill="background1" w:themeFillShade="F2"/>
          </w:tcPr>
          <w:p w14:paraId="358B4CA5" w14:textId="77777777" w:rsidR="009B7DAD" w:rsidRPr="009B7DAD" w:rsidRDefault="009B7DAD" w:rsidP="009B7DAD">
            <w:pPr>
              <w:rPr>
                <w:rFonts w:asciiTheme="minorHAnsi" w:eastAsia="Calibri" w:hAnsiTheme="minorHAnsi" w:cstheme="minorHAnsi"/>
                <w:b/>
                <w:bCs/>
                <w:color w:val="FFFFFF" w:themeColor="background1"/>
                <w:sz w:val="22"/>
                <w:szCs w:val="22"/>
                <w:lang w:eastAsia="en-US"/>
              </w:rPr>
            </w:pPr>
          </w:p>
          <w:p w14:paraId="19C6AE9B" w14:textId="07361B21" w:rsidR="009B7DAD" w:rsidRPr="009B7DAD" w:rsidRDefault="009B7DAD" w:rsidP="009B7DAD">
            <w:pPr>
              <w:rPr>
                <w:rFonts w:asciiTheme="minorHAnsi" w:eastAsia="Calibri" w:hAnsiTheme="minorHAnsi" w:cstheme="minorHAnsi"/>
                <w:b/>
                <w:bCs/>
                <w:sz w:val="22"/>
                <w:szCs w:val="22"/>
                <w:lang w:eastAsia="en-US"/>
              </w:rPr>
            </w:pPr>
            <w:r w:rsidRPr="009B7DAD">
              <w:rPr>
                <w:rFonts w:asciiTheme="minorHAnsi" w:eastAsia="Calibri" w:hAnsiTheme="minorHAnsi" w:cstheme="minorHAnsi"/>
                <w:b/>
                <w:bCs/>
                <w:sz w:val="22"/>
                <w:szCs w:val="22"/>
                <w:lang w:eastAsia="en-US"/>
              </w:rPr>
              <w:t>Numer zgłoszenia</w:t>
            </w:r>
          </w:p>
        </w:tc>
        <w:tc>
          <w:tcPr>
            <w:tcW w:w="6371" w:type="dxa"/>
          </w:tcPr>
          <w:p w14:paraId="7625250E" w14:textId="77777777" w:rsidR="00BF3A99" w:rsidRDefault="00BF3A99" w:rsidP="00564101">
            <w:pPr>
              <w:rPr>
                <w:rFonts w:asciiTheme="minorHAnsi" w:eastAsia="Calibri" w:hAnsiTheme="minorHAnsi" w:cstheme="minorHAnsi"/>
                <w:b/>
                <w:bCs/>
                <w:color w:val="FFFFFF" w:themeColor="background1"/>
                <w:sz w:val="22"/>
                <w:szCs w:val="22"/>
                <w:lang w:eastAsia="en-US"/>
              </w:rPr>
            </w:pPr>
          </w:p>
        </w:tc>
      </w:tr>
      <w:tr w:rsidR="00BF3A99" w14:paraId="1AA11C1D" w14:textId="77777777" w:rsidTr="009B7DAD">
        <w:tc>
          <w:tcPr>
            <w:tcW w:w="2689" w:type="dxa"/>
            <w:shd w:val="clear" w:color="auto" w:fill="F2F2F2" w:themeFill="background1" w:themeFillShade="F2"/>
          </w:tcPr>
          <w:p w14:paraId="4381276C" w14:textId="50590590" w:rsidR="009B7DAD" w:rsidRPr="009B7DAD" w:rsidRDefault="009B7DAD" w:rsidP="009B7DAD">
            <w:pPr>
              <w:rPr>
                <w:rFonts w:asciiTheme="minorHAnsi" w:eastAsia="Calibri" w:hAnsiTheme="minorHAnsi" w:cstheme="minorHAnsi"/>
                <w:b/>
                <w:bCs/>
                <w:sz w:val="22"/>
                <w:szCs w:val="22"/>
                <w:lang w:eastAsia="en-US"/>
              </w:rPr>
            </w:pPr>
          </w:p>
          <w:p w14:paraId="770D12E7" w14:textId="4431FC71" w:rsidR="009B7DAD" w:rsidRPr="009B7DAD" w:rsidRDefault="009B7DAD" w:rsidP="009B7DAD">
            <w:pPr>
              <w:rPr>
                <w:rFonts w:asciiTheme="minorHAnsi" w:eastAsia="Calibri" w:hAnsiTheme="minorHAnsi" w:cstheme="minorHAnsi"/>
                <w:b/>
                <w:bCs/>
                <w:sz w:val="22"/>
                <w:szCs w:val="22"/>
                <w:lang w:eastAsia="en-US"/>
              </w:rPr>
            </w:pPr>
            <w:r w:rsidRPr="009B7DAD">
              <w:rPr>
                <w:rFonts w:asciiTheme="minorHAnsi" w:eastAsia="Calibri" w:hAnsiTheme="minorHAnsi" w:cstheme="minorHAnsi"/>
                <w:b/>
                <w:bCs/>
                <w:sz w:val="22"/>
                <w:szCs w:val="22"/>
                <w:lang w:eastAsia="en-US"/>
              </w:rPr>
              <w:t>Data przyjęcia zgłoszenia</w:t>
            </w:r>
          </w:p>
        </w:tc>
        <w:tc>
          <w:tcPr>
            <w:tcW w:w="6371" w:type="dxa"/>
          </w:tcPr>
          <w:p w14:paraId="4B9B29D8" w14:textId="77777777" w:rsidR="00BF3A99" w:rsidRDefault="00BF3A99" w:rsidP="00564101">
            <w:pPr>
              <w:rPr>
                <w:rFonts w:asciiTheme="minorHAnsi" w:eastAsia="Calibri" w:hAnsiTheme="minorHAnsi" w:cstheme="minorHAnsi"/>
                <w:b/>
                <w:bCs/>
                <w:color w:val="FFFFFF" w:themeColor="background1"/>
                <w:sz w:val="22"/>
                <w:szCs w:val="22"/>
                <w:lang w:eastAsia="en-US"/>
              </w:rPr>
            </w:pPr>
          </w:p>
        </w:tc>
      </w:tr>
      <w:tr w:rsidR="00BF3A99" w14:paraId="619082E6" w14:textId="77777777" w:rsidTr="009B7DAD">
        <w:tc>
          <w:tcPr>
            <w:tcW w:w="2689" w:type="dxa"/>
            <w:shd w:val="clear" w:color="auto" w:fill="F2F2F2" w:themeFill="background1" w:themeFillShade="F2"/>
          </w:tcPr>
          <w:p w14:paraId="36EA87E8" w14:textId="77777777" w:rsidR="009B7DAD" w:rsidRPr="009B7DAD" w:rsidRDefault="009B7DAD" w:rsidP="009B7DAD">
            <w:pPr>
              <w:rPr>
                <w:rFonts w:asciiTheme="minorHAnsi" w:eastAsia="Calibri" w:hAnsiTheme="minorHAnsi" w:cstheme="minorHAnsi"/>
                <w:b/>
                <w:bCs/>
                <w:color w:val="FFFFFF" w:themeColor="background1"/>
                <w:sz w:val="22"/>
                <w:szCs w:val="22"/>
                <w:lang w:eastAsia="en-US"/>
              </w:rPr>
            </w:pPr>
          </w:p>
          <w:p w14:paraId="31C03371" w14:textId="5EDBC8FA" w:rsidR="00BF3A99" w:rsidRPr="009B7DAD" w:rsidRDefault="009B7DAD" w:rsidP="009B7DAD">
            <w:pPr>
              <w:rPr>
                <w:rFonts w:asciiTheme="minorHAnsi" w:eastAsia="Calibri" w:hAnsiTheme="minorHAnsi" w:cstheme="minorHAnsi"/>
                <w:b/>
                <w:bCs/>
                <w:color w:val="FFFFFF" w:themeColor="background1"/>
                <w:sz w:val="22"/>
                <w:szCs w:val="22"/>
                <w:lang w:eastAsia="en-US"/>
              </w:rPr>
            </w:pPr>
            <w:r w:rsidRPr="009B7DAD">
              <w:rPr>
                <w:rFonts w:asciiTheme="minorHAnsi" w:eastAsia="Calibri" w:hAnsiTheme="minorHAnsi" w:cstheme="minorHAnsi"/>
                <w:b/>
                <w:bCs/>
                <w:sz w:val="22"/>
                <w:szCs w:val="22"/>
                <w:lang w:eastAsia="en-US"/>
              </w:rPr>
              <w:t>Przyjmujący</w:t>
            </w:r>
          </w:p>
        </w:tc>
        <w:tc>
          <w:tcPr>
            <w:tcW w:w="6371" w:type="dxa"/>
          </w:tcPr>
          <w:p w14:paraId="358244A7" w14:textId="144769C4" w:rsidR="00BF3A99" w:rsidRDefault="00BF3A99" w:rsidP="00564101">
            <w:pPr>
              <w:rPr>
                <w:rFonts w:asciiTheme="minorHAnsi" w:eastAsia="Calibri" w:hAnsiTheme="minorHAnsi" w:cstheme="minorHAnsi"/>
                <w:b/>
                <w:bCs/>
                <w:color w:val="FFFFFF" w:themeColor="background1"/>
                <w:sz w:val="22"/>
                <w:szCs w:val="22"/>
                <w:lang w:eastAsia="en-US"/>
              </w:rPr>
            </w:pPr>
          </w:p>
        </w:tc>
      </w:tr>
    </w:tbl>
    <w:p w14:paraId="1800E914" w14:textId="540945B0" w:rsidR="006B4267" w:rsidRDefault="006B4267" w:rsidP="00564101">
      <w:pPr>
        <w:rPr>
          <w:rFonts w:asciiTheme="minorHAnsi" w:eastAsia="Calibri" w:hAnsiTheme="minorHAnsi" w:cstheme="minorHAnsi"/>
          <w:b/>
          <w:bCs/>
          <w:color w:val="FFFFFF" w:themeColor="background1"/>
          <w:sz w:val="22"/>
          <w:szCs w:val="22"/>
          <w:lang w:eastAsia="en-US"/>
        </w:rPr>
      </w:pPr>
    </w:p>
    <w:p w14:paraId="260DE137" w14:textId="5381C82E" w:rsidR="004A1858" w:rsidRDefault="009B7DAD" w:rsidP="009B7DAD">
      <w:pPr>
        <w:jc w:val="cente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CZĘŚĆ A</w:t>
      </w:r>
    </w:p>
    <w:p w14:paraId="00B16FAC" w14:textId="4D73882C" w:rsidR="00E96041" w:rsidRDefault="009B7DAD" w:rsidP="0E6328EB">
      <w:pPr>
        <w:jc w:val="center"/>
        <w:rPr>
          <w:rFonts w:asciiTheme="minorHAnsi" w:eastAsia="Calibri" w:hAnsiTheme="minorHAnsi" w:cstheme="minorBidi"/>
          <w:b/>
          <w:bCs/>
          <w:sz w:val="22"/>
          <w:szCs w:val="22"/>
          <w:lang w:eastAsia="en-US"/>
        </w:rPr>
      </w:pPr>
      <w:r w:rsidRPr="0E6328EB">
        <w:rPr>
          <w:rFonts w:asciiTheme="minorHAnsi" w:eastAsia="Calibri" w:hAnsiTheme="minorHAnsi" w:cstheme="minorBidi"/>
          <w:b/>
          <w:bCs/>
          <w:sz w:val="22"/>
          <w:szCs w:val="22"/>
          <w:lang w:eastAsia="en-US"/>
        </w:rPr>
        <w:t>WYPEŁNIA POTENCJALNY UCZESTNIK PROJEKTU</w:t>
      </w:r>
    </w:p>
    <w:p w14:paraId="7EB77BE6" w14:textId="33F0F831" w:rsidR="0E6328EB" w:rsidRDefault="0E6328EB" w:rsidP="0E6328EB">
      <w:pPr>
        <w:jc w:val="center"/>
        <w:rPr>
          <w:rFonts w:asciiTheme="minorHAnsi" w:eastAsia="Calibri" w:hAnsiTheme="minorHAnsi" w:cstheme="minorBidi"/>
          <w:b/>
          <w:bCs/>
          <w:sz w:val="22"/>
          <w:szCs w:val="22"/>
          <w:lang w:eastAsia="en-US"/>
        </w:rPr>
      </w:pPr>
    </w:p>
    <w:p w14:paraId="744B2647" w14:textId="398B84DB"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DANE OSOBOWE I KONTAKT</w:t>
      </w:r>
    </w:p>
    <w:p w14:paraId="387498EB" w14:textId="3D9D92B4" w:rsidR="009B7DAD" w:rsidRDefault="009B7DAD"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(należy wypełnić wszystkie pola)</w:t>
      </w:r>
    </w:p>
    <w:tbl>
      <w:tblPr>
        <w:tblStyle w:val="Tabela-Siatka"/>
        <w:tblW w:w="0" w:type="auto"/>
        <w:tblLook w:val="04A0" w:firstRow="1" w:lastRow="0" w:firstColumn="1" w:lastColumn="0" w:noHBand="0" w:noVBand="1"/>
        <w:tblCaption w:val="Tabela numer 1"/>
        <w:tblDescription w:val="Prosimy o uzupełnienie tabeli, wpisując swoje dane osobowe oraz informacje kontaktowe."/>
      </w:tblPr>
      <w:tblGrid>
        <w:gridCol w:w="2689"/>
        <w:gridCol w:w="6371"/>
      </w:tblGrid>
      <w:tr w:rsidR="009B7DAD" w14:paraId="24B33AEB" w14:textId="77777777" w:rsidTr="009B7DAD">
        <w:tc>
          <w:tcPr>
            <w:tcW w:w="2689" w:type="dxa"/>
            <w:shd w:val="clear" w:color="auto" w:fill="F2F2F2" w:themeFill="background1" w:themeFillShade="F2"/>
          </w:tcPr>
          <w:p w14:paraId="6D40F802" w14:textId="77777777"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Imię (Imiona)</w:t>
            </w:r>
          </w:p>
          <w:p w14:paraId="3E092337" w14:textId="594954A4" w:rsidR="009B7DAD" w:rsidRPr="009B7DAD" w:rsidRDefault="009B7DAD" w:rsidP="009B7DAD">
            <w:pPr>
              <w:rPr>
                <w:rFonts w:asciiTheme="minorHAnsi" w:eastAsia="Calibri" w:hAnsiTheme="minorHAnsi" w:cstheme="minorHAnsi"/>
                <w:b/>
                <w:bCs/>
                <w:sz w:val="22"/>
                <w:szCs w:val="22"/>
                <w:lang w:eastAsia="en-US"/>
              </w:rPr>
            </w:pPr>
          </w:p>
        </w:tc>
        <w:tc>
          <w:tcPr>
            <w:tcW w:w="6371" w:type="dxa"/>
          </w:tcPr>
          <w:p w14:paraId="7F98D1BD" w14:textId="0B258C6C" w:rsidR="009B7DAD"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swoje imię</w:t>
            </w:r>
          </w:p>
        </w:tc>
      </w:tr>
      <w:tr w:rsidR="009B7DAD" w14:paraId="2B52DF6D" w14:textId="77777777" w:rsidTr="009B7DAD">
        <w:tc>
          <w:tcPr>
            <w:tcW w:w="2689" w:type="dxa"/>
            <w:shd w:val="clear" w:color="auto" w:fill="F2F2F2" w:themeFill="background1" w:themeFillShade="F2"/>
          </w:tcPr>
          <w:p w14:paraId="2E177F6A" w14:textId="77777777"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Nazwisko</w:t>
            </w:r>
          </w:p>
          <w:p w14:paraId="0AE81B92" w14:textId="70775C29" w:rsidR="009B7DAD" w:rsidRPr="009B7DAD" w:rsidRDefault="009B7DAD" w:rsidP="009B7DAD">
            <w:pPr>
              <w:rPr>
                <w:rFonts w:asciiTheme="minorHAnsi" w:eastAsia="Calibri" w:hAnsiTheme="minorHAnsi" w:cstheme="minorHAnsi"/>
                <w:b/>
                <w:bCs/>
                <w:sz w:val="22"/>
                <w:szCs w:val="22"/>
                <w:lang w:eastAsia="en-US"/>
              </w:rPr>
            </w:pPr>
          </w:p>
        </w:tc>
        <w:tc>
          <w:tcPr>
            <w:tcW w:w="6371" w:type="dxa"/>
          </w:tcPr>
          <w:p w14:paraId="05766D7C" w14:textId="55422F4F" w:rsidR="009B7DAD" w:rsidRPr="009B7DAD" w:rsidRDefault="009D6F31" w:rsidP="009B7DAD">
            <w:pPr>
              <w:rPr>
                <w:rFonts w:asciiTheme="minorHAnsi" w:eastAsia="Calibri" w:hAnsiTheme="minorHAnsi" w:cstheme="minorHAnsi"/>
                <w:b/>
                <w:bCs/>
                <w:sz w:val="22"/>
                <w:szCs w:val="22"/>
                <w:lang w:eastAsia="en-US"/>
              </w:rPr>
            </w:pPr>
            <w:r w:rsidRPr="009D6F31">
              <w:rPr>
                <w:rFonts w:asciiTheme="minorHAnsi" w:eastAsia="Calibri" w:hAnsiTheme="minorHAnsi" w:cstheme="minorHAnsi"/>
                <w:bCs/>
                <w:sz w:val="18"/>
                <w:szCs w:val="18"/>
                <w:lang w:eastAsia="en-US"/>
              </w:rPr>
              <w:t xml:space="preserve">Wpisz </w:t>
            </w:r>
            <w:r>
              <w:rPr>
                <w:rFonts w:asciiTheme="minorHAnsi" w:eastAsia="Calibri" w:hAnsiTheme="minorHAnsi" w:cstheme="minorHAnsi"/>
                <w:bCs/>
                <w:sz w:val="18"/>
                <w:szCs w:val="18"/>
                <w:lang w:eastAsia="en-US"/>
              </w:rPr>
              <w:t>swoje nazwisko</w:t>
            </w:r>
          </w:p>
        </w:tc>
      </w:tr>
      <w:tr w:rsidR="009B7DAD" w14:paraId="3C158D8A" w14:textId="77777777" w:rsidTr="009B7DAD">
        <w:tc>
          <w:tcPr>
            <w:tcW w:w="2689" w:type="dxa"/>
            <w:shd w:val="clear" w:color="auto" w:fill="F2F2F2" w:themeFill="background1" w:themeFillShade="F2"/>
          </w:tcPr>
          <w:p w14:paraId="0235302E" w14:textId="77777777"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Płeć</w:t>
            </w:r>
          </w:p>
          <w:p w14:paraId="255226F9" w14:textId="567FDC59" w:rsidR="009B7DAD" w:rsidRPr="009B7DAD" w:rsidRDefault="009B7DAD" w:rsidP="009B7DAD">
            <w:pPr>
              <w:rPr>
                <w:rFonts w:asciiTheme="minorHAnsi" w:eastAsia="Calibri" w:hAnsiTheme="minorHAnsi" w:cstheme="minorHAnsi"/>
                <w:b/>
                <w:bCs/>
                <w:sz w:val="22"/>
                <w:szCs w:val="22"/>
                <w:lang w:eastAsia="en-US"/>
              </w:rPr>
            </w:pPr>
          </w:p>
        </w:tc>
        <w:tc>
          <w:tcPr>
            <w:tcW w:w="6371" w:type="dxa"/>
          </w:tcPr>
          <w:p w14:paraId="5BADF825" w14:textId="34EE92B8" w:rsidR="009B7DAD" w:rsidRPr="009D6F31" w:rsidRDefault="009D6F31" w:rsidP="009D6F31">
            <w:pPr>
              <w:rPr>
                <w:rFonts w:asciiTheme="minorHAnsi" w:eastAsia="Calibri" w:hAnsiTheme="minorHAnsi" w:cstheme="minorHAnsi"/>
                <w:b/>
                <w:bCs/>
                <w:sz w:val="18"/>
                <w:szCs w:val="18"/>
                <w:lang w:eastAsia="en-US"/>
              </w:rPr>
            </w:pPr>
            <w:r w:rsidRPr="009D6F31">
              <w:rPr>
                <w:rStyle w:val="normaltextrun"/>
                <w:rFonts w:ascii="Calibri" w:hAnsi="Calibri" w:cs="Calibri"/>
                <w:color w:val="000000"/>
                <w:sz w:val="18"/>
                <w:szCs w:val="18"/>
                <w:bdr w:val="none" w:sz="0" w:space="0" w:color="auto" w:frame="1"/>
              </w:rPr>
              <w:t>Wpisz swoją płeć</w:t>
            </w:r>
            <w:r w:rsidR="009B721C" w:rsidRPr="009D6F31">
              <w:rPr>
                <w:rStyle w:val="normaltextrun"/>
                <w:rFonts w:ascii="Calibri" w:hAnsi="Calibri" w:cs="Calibri"/>
                <w:color w:val="000000"/>
                <w:sz w:val="18"/>
                <w:szCs w:val="18"/>
                <w:bdr w:val="none" w:sz="0" w:space="0" w:color="auto" w:frame="1"/>
              </w:rPr>
              <w:t xml:space="preserve"> </w:t>
            </w:r>
          </w:p>
        </w:tc>
      </w:tr>
      <w:tr w:rsidR="009B7DAD" w14:paraId="3A80EA02" w14:textId="77777777" w:rsidTr="009B7DAD">
        <w:tc>
          <w:tcPr>
            <w:tcW w:w="2689" w:type="dxa"/>
            <w:shd w:val="clear" w:color="auto" w:fill="F2F2F2" w:themeFill="background1" w:themeFillShade="F2"/>
          </w:tcPr>
          <w:p w14:paraId="2B98983B" w14:textId="239D1CF4"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P</w:t>
            </w:r>
            <w:r w:rsidR="00FB386A">
              <w:rPr>
                <w:rFonts w:asciiTheme="minorHAnsi" w:eastAsia="Calibri" w:hAnsiTheme="minorHAnsi" w:cstheme="minorHAnsi"/>
                <w:b/>
                <w:bCs/>
                <w:sz w:val="22"/>
                <w:szCs w:val="22"/>
                <w:lang w:eastAsia="en-US"/>
              </w:rPr>
              <w:t>esel</w:t>
            </w:r>
            <w:r w:rsidR="00191930">
              <w:rPr>
                <w:rFonts w:asciiTheme="minorHAnsi" w:eastAsia="Calibri" w:hAnsiTheme="minorHAnsi" w:cstheme="minorHAnsi"/>
                <w:b/>
                <w:bCs/>
                <w:sz w:val="22"/>
                <w:szCs w:val="22"/>
                <w:lang w:eastAsia="en-US"/>
              </w:rPr>
              <w:t>/N</w:t>
            </w:r>
            <w:r w:rsidR="00C46D54">
              <w:rPr>
                <w:rFonts w:asciiTheme="minorHAnsi" w:eastAsia="Calibri" w:hAnsiTheme="minorHAnsi" w:cstheme="minorHAnsi"/>
                <w:b/>
                <w:bCs/>
                <w:sz w:val="22"/>
                <w:szCs w:val="22"/>
                <w:lang w:eastAsia="en-US"/>
              </w:rPr>
              <w:t>r</w:t>
            </w:r>
            <w:r w:rsidR="00191930">
              <w:rPr>
                <w:rFonts w:asciiTheme="minorHAnsi" w:eastAsia="Calibri" w:hAnsiTheme="minorHAnsi" w:cstheme="minorHAnsi"/>
                <w:b/>
                <w:bCs/>
                <w:sz w:val="22"/>
                <w:szCs w:val="22"/>
                <w:lang w:eastAsia="en-US"/>
              </w:rPr>
              <w:t xml:space="preserve"> </w:t>
            </w:r>
            <w:r w:rsidR="00517E0D">
              <w:rPr>
                <w:rFonts w:asciiTheme="minorHAnsi" w:eastAsia="Calibri" w:hAnsiTheme="minorHAnsi" w:cstheme="minorHAnsi"/>
                <w:b/>
                <w:bCs/>
                <w:sz w:val="22"/>
                <w:szCs w:val="22"/>
                <w:lang w:eastAsia="en-US"/>
              </w:rPr>
              <w:t>p</w:t>
            </w:r>
            <w:r w:rsidR="00191930">
              <w:rPr>
                <w:rFonts w:asciiTheme="minorHAnsi" w:eastAsia="Calibri" w:hAnsiTheme="minorHAnsi" w:cstheme="minorHAnsi"/>
                <w:b/>
                <w:bCs/>
                <w:sz w:val="22"/>
                <w:szCs w:val="22"/>
                <w:lang w:eastAsia="en-US"/>
              </w:rPr>
              <w:t>aszportu</w:t>
            </w:r>
          </w:p>
          <w:p w14:paraId="21E3C8C4" w14:textId="4D861320" w:rsidR="009B7DAD" w:rsidRPr="009B7DAD" w:rsidRDefault="009B7DAD" w:rsidP="009B7DAD">
            <w:pPr>
              <w:rPr>
                <w:rFonts w:asciiTheme="minorHAnsi" w:eastAsia="Calibri" w:hAnsiTheme="minorHAnsi" w:cstheme="minorHAnsi"/>
                <w:b/>
                <w:bCs/>
                <w:sz w:val="22"/>
                <w:szCs w:val="22"/>
                <w:lang w:eastAsia="en-US"/>
              </w:rPr>
            </w:pPr>
          </w:p>
        </w:tc>
        <w:tc>
          <w:tcPr>
            <w:tcW w:w="6371" w:type="dxa"/>
          </w:tcPr>
          <w:p w14:paraId="3A99D4AE" w14:textId="43E1773F" w:rsidR="009B7DAD"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swój pesel</w:t>
            </w:r>
            <w:r w:rsidR="003F5212">
              <w:rPr>
                <w:rFonts w:asciiTheme="minorHAnsi" w:eastAsia="Calibri" w:hAnsiTheme="minorHAnsi" w:cstheme="minorHAnsi"/>
                <w:bCs/>
                <w:sz w:val="18"/>
                <w:szCs w:val="18"/>
                <w:lang w:eastAsia="en-US"/>
              </w:rPr>
              <w:t xml:space="preserve"> lub </w:t>
            </w:r>
            <w:r w:rsidR="007E09B2">
              <w:rPr>
                <w:rFonts w:asciiTheme="minorHAnsi" w:eastAsia="Calibri" w:hAnsiTheme="minorHAnsi" w:cstheme="minorHAnsi"/>
                <w:bCs/>
                <w:sz w:val="18"/>
                <w:szCs w:val="18"/>
                <w:lang w:eastAsia="en-US"/>
              </w:rPr>
              <w:t>n</w:t>
            </w:r>
            <w:r w:rsidR="00FB386A">
              <w:rPr>
                <w:rFonts w:asciiTheme="minorHAnsi" w:eastAsia="Calibri" w:hAnsiTheme="minorHAnsi" w:cstheme="minorHAnsi"/>
                <w:bCs/>
                <w:sz w:val="18"/>
                <w:szCs w:val="18"/>
                <w:lang w:eastAsia="en-US"/>
              </w:rPr>
              <w:t>umer paszportu</w:t>
            </w:r>
          </w:p>
        </w:tc>
      </w:tr>
      <w:tr w:rsidR="009B7DAD" w14:paraId="4AB5A5DE" w14:textId="77777777" w:rsidTr="009B7DAD">
        <w:tc>
          <w:tcPr>
            <w:tcW w:w="2689" w:type="dxa"/>
            <w:shd w:val="clear" w:color="auto" w:fill="F2F2F2" w:themeFill="background1" w:themeFillShade="F2"/>
          </w:tcPr>
          <w:p w14:paraId="74B91A70" w14:textId="77777777"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Data urodzenia</w:t>
            </w:r>
          </w:p>
          <w:p w14:paraId="7E9E1D8C" w14:textId="1814E59B" w:rsidR="009B7DAD" w:rsidRPr="009B7DAD" w:rsidRDefault="009B7DAD" w:rsidP="009B7DAD">
            <w:pPr>
              <w:rPr>
                <w:rFonts w:asciiTheme="minorHAnsi" w:eastAsia="Calibri" w:hAnsiTheme="minorHAnsi" w:cstheme="minorHAnsi"/>
                <w:b/>
                <w:bCs/>
                <w:sz w:val="22"/>
                <w:szCs w:val="22"/>
                <w:lang w:eastAsia="en-US"/>
              </w:rPr>
            </w:pPr>
          </w:p>
        </w:tc>
        <w:tc>
          <w:tcPr>
            <w:tcW w:w="6371" w:type="dxa"/>
          </w:tcPr>
          <w:p w14:paraId="12E0875D" w14:textId="32B7CEF4" w:rsidR="009B7DAD"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swoją datę urodzenia</w:t>
            </w:r>
          </w:p>
        </w:tc>
      </w:tr>
      <w:tr w:rsidR="009B7DAD" w14:paraId="0FB3E434" w14:textId="77777777" w:rsidTr="009B7DAD">
        <w:tc>
          <w:tcPr>
            <w:tcW w:w="2689" w:type="dxa"/>
            <w:shd w:val="clear" w:color="auto" w:fill="F2F2F2" w:themeFill="background1" w:themeFillShade="F2"/>
          </w:tcPr>
          <w:p w14:paraId="0FEB2009" w14:textId="77777777"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Telefon kontaktowy</w:t>
            </w:r>
          </w:p>
          <w:p w14:paraId="35A9207F" w14:textId="7C381E30" w:rsidR="009B7DAD" w:rsidRPr="009B7DAD" w:rsidRDefault="009B7DAD" w:rsidP="009B7DAD">
            <w:pPr>
              <w:rPr>
                <w:rFonts w:asciiTheme="minorHAnsi" w:eastAsia="Calibri" w:hAnsiTheme="minorHAnsi" w:cstheme="minorHAnsi"/>
                <w:b/>
                <w:bCs/>
                <w:sz w:val="22"/>
                <w:szCs w:val="22"/>
                <w:lang w:eastAsia="en-US"/>
              </w:rPr>
            </w:pPr>
          </w:p>
        </w:tc>
        <w:tc>
          <w:tcPr>
            <w:tcW w:w="6371" w:type="dxa"/>
          </w:tcPr>
          <w:p w14:paraId="345082BA" w14:textId="5E5320A0" w:rsidR="009B7DAD"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swój telefon kontaktowy</w:t>
            </w:r>
          </w:p>
        </w:tc>
      </w:tr>
      <w:tr w:rsidR="009B7DAD" w14:paraId="7A163C0B" w14:textId="77777777" w:rsidTr="009B7DAD">
        <w:tc>
          <w:tcPr>
            <w:tcW w:w="2689" w:type="dxa"/>
            <w:shd w:val="clear" w:color="auto" w:fill="F2F2F2" w:themeFill="background1" w:themeFillShade="F2"/>
          </w:tcPr>
          <w:p w14:paraId="7C0B6443" w14:textId="77777777" w:rsidR="009B7DAD" w:rsidRDefault="009B7DAD"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xml:space="preserve">Adres e-mail </w:t>
            </w:r>
          </w:p>
          <w:p w14:paraId="7EE3ABAA" w14:textId="4A38B1D7" w:rsidR="009B7DAD" w:rsidRDefault="009B7DAD" w:rsidP="009B7DAD">
            <w:pPr>
              <w:rPr>
                <w:rFonts w:asciiTheme="minorHAnsi" w:eastAsia="Calibri" w:hAnsiTheme="minorHAnsi" w:cstheme="minorHAnsi"/>
                <w:b/>
                <w:bCs/>
                <w:sz w:val="22"/>
                <w:szCs w:val="22"/>
                <w:lang w:eastAsia="en-US"/>
              </w:rPr>
            </w:pPr>
          </w:p>
        </w:tc>
        <w:tc>
          <w:tcPr>
            <w:tcW w:w="6371" w:type="dxa"/>
          </w:tcPr>
          <w:p w14:paraId="7F3D9F53" w14:textId="2A27E672" w:rsidR="009B7DAD"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swój adres e-mail</w:t>
            </w:r>
          </w:p>
        </w:tc>
      </w:tr>
    </w:tbl>
    <w:p w14:paraId="6111DDD4" w14:textId="1A4E085A" w:rsidR="009B7DAD" w:rsidRDefault="009B7DAD" w:rsidP="009B7DAD">
      <w:pPr>
        <w:rPr>
          <w:rFonts w:asciiTheme="minorHAnsi" w:eastAsia="Calibri" w:hAnsiTheme="minorHAnsi" w:cstheme="minorHAnsi"/>
          <w:b/>
          <w:bCs/>
          <w:color w:val="FFFFFF" w:themeColor="background1"/>
          <w:sz w:val="22"/>
          <w:szCs w:val="22"/>
          <w:lang w:eastAsia="en-US"/>
        </w:rPr>
      </w:pPr>
    </w:p>
    <w:p w14:paraId="12BBA29B" w14:textId="68FA680A" w:rsidR="00B77F16" w:rsidRDefault="00B77F16" w:rsidP="0E6328EB">
      <w:pPr>
        <w:rPr>
          <w:rFonts w:asciiTheme="minorHAnsi" w:eastAsia="Calibri" w:hAnsiTheme="minorHAnsi" w:cstheme="minorBidi"/>
          <w:b/>
          <w:bCs/>
          <w:sz w:val="22"/>
          <w:szCs w:val="22"/>
          <w:lang w:eastAsia="en-US"/>
        </w:rPr>
      </w:pPr>
      <w:r w:rsidRPr="0E6328EB">
        <w:rPr>
          <w:rFonts w:asciiTheme="minorHAnsi" w:eastAsia="Calibri" w:hAnsiTheme="minorHAnsi" w:cstheme="minorBidi"/>
          <w:b/>
          <w:bCs/>
          <w:sz w:val="22"/>
          <w:szCs w:val="22"/>
          <w:lang w:eastAsia="en-US"/>
        </w:rPr>
        <w:t xml:space="preserve">MIEJSCE ZAMIESZKANIA </w:t>
      </w:r>
    </w:p>
    <w:p w14:paraId="39985B3F" w14:textId="317CE4D7" w:rsidR="00B77F16" w:rsidRDefault="00B77F16" w:rsidP="4308E5F1">
      <w:pPr>
        <w:jc w:val="both"/>
        <w:rPr>
          <w:rFonts w:asciiTheme="minorHAnsi" w:eastAsia="Calibri" w:hAnsiTheme="minorHAnsi" w:cstheme="minorBidi"/>
          <w:sz w:val="22"/>
          <w:szCs w:val="22"/>
          <w:lang w:eastAsia="en-US"/>
        </w:rPr>
      </w:pPr>
      <w:r w:rsidRPr="43890C81">
        <w:rPr>
          <w:rFonts w:asciiTheme="minorHAnsi" w:eastAsia="Calibri" w:hAnsiTheme="minorHAnsi" w:cstheme="minorBidi"/>
          <w:sz w:val="22"/>
          <w:szCs w:val="22"/>
          <w:lang w:eastAsia="en-US"/>
        </w:rPr>
        <w:t xml:space="preserve">zgodnie z </w:t>
      </w:r>
      <w:r w:rsidR="00832A67" w:rsidRPr="43890C81">
        <w:rPr>
          <w:rFonts w:asciiTheme="minorHAnsi" w:eastAsia="Calibri" w:hAnsiTheme="minorHAnsi" w:cstheme="minorBidi"/>
          <w:sz w:val="22"/>
          <w:szCs w:val="22"/>
          <w:lang w:eastAsia="en-US"/>
        </w:rPr>
        <w:t xml:space="preserve">Ustawą </w:t>
      </w:r>
      <w:r w:rsidR="00972746" w:rsidRPr="43890C81">
        <w:rPr>
          <w:rFonts w:asciiTheme="minorHAnsi" w:eastAsia="Calibri" w:hAnsiTheme="minorHAnsi" w:cstheme="minorBidi"/>
          <w:sz w:val="22"/>
          <w:szCs w:val="22"/>
          <w:lang w:eastAsia="en-US"/>
        </w:rPr>
        <w:t>o ewidencji ludności</w:t>
      </w:r>
      <w:r w:rsidR="003E0393" w:rsidRPr="43890C81">
        <w:rPr>
          <w:rFonts w:asciiTheme="minorHAnsi" w:eastAsia="Calibri" w:hAnsiTheme="minorHAnsi" w:cstheme="minorBidi"/>
          <w:sz w:val="22"/>
          <w:szCs w:val="22"/>
          <w:lang w:eastAsia="en-US"/>
        </w:rPr>
        <w:t xml:space="preserve"> z </w:t>
      </w:r>
      <w:r w:rsidR="006C0458" w:rsidRPr="43890C81">
        <w:rPr>
          <w:rFonts w:asciiTheme="minorHAnsi" w:eastAsia="Calibri" w:hAnsiTheme="minorHAnsi" w:cstheme="minorBidi"/>
          <w:sz w:val="22"/>
          <w:szCs w:val="22"/>
          <w:lang w:eastAsia="en-US"/>
        </w:rPr>
        <w:t>dnia 24 września 2010</w:t>
      </w:r>
      <w:r w:rsidR="003A3899" w:rsidRPr="43890C81">
        <w:rPr>
          <w:rFonts w:asciiTheme="minorHAnsi" w:eastAsia="Calibri" w:hAnsiTheme="minorHAnsi" w:cstheme="minorBidi"/>
          <w:sz w:val="22"/>
          <w:szCs w:val="22"/>
          <w:lang w:eastAsia="en-US"/>
        </w:rPr>
        <w:t xml:space="preserve"> r. (Dz. U. </w:t>
      </w:r>
      <w:r w:rsidR="75D28800" w:rsidRPr="43890C81">
        <w:rPr>
          <w:rFonts w:asciiTheme="minorHAnsi" w:eastAsia="Calibri" w:hAnsiTheme="minorHAnsi" w:cstheme="minorBidi"/>
          <w:sz w:val="22"/>
          <w:szCs w:val="22"/>
          <w:lang w:eastAsia="en-US"/>
        </w:rPr>
        <w:t>2025 poz. 274</w:t>
      </w:r>
      <w:r w:rsidR="00F330EC" w:rsidRPr="43890C81">
        <w:rPr>
          <w:rFonts w:asciiTheme="minorHAnsi" w:eastAsia="Calibri" w:hAnsiTheme="minorHAnsi" w:cstheme="minorBidi"/>
          <w:sz w:val="22"/>
          <w:szCs w:val="22"/>
          <w:lang w:eastAsia="en-US"/>
        </w:rPr>
        <w:t xml:space="preserve"> </w:t>
      </w:r>
      <w:r w:rsidR="00617289" w:rsidRPr="43890C81">
        <w:rPr>
          <w:rFonts w:asciiTheme="minorHAnsi" w:eastAsia="Calibri" w:hAnsiTheme="minorHAnsi" w:cstheme="minorBidi"/>
          <w:sz w:val="22"/>
          <w:szCs w:val="22"/>
          <w:lang w:eastAsia="en-US"/>
        </w:rPr>
        <w:t xml:space="preserve">z </w:t>
      </w:r>
      <w:proofErr w:type="spellStart"/>
      <w:r w:rsidR="45D44AAF" w:rsidRPr="43890C81">
        <w:rPr>
          <w:rFonts w:asciiTheme="minorHAnsi" w:eastAsia="Calibri" w:hAnsiTheme="minorHAnsi" w:cstheme="minorBidi"/>
          <w:sz w:val="22"/>
          <w:szCs w:val="22"/>
          <w:lang w:eastAsia="en-US"/>
        </w:rPr>
        <w:t>późn</w:t>
      </w:r>
      <w:proofErr w:type="spellEnd"/>
      <w:r w:rsidR="00617289" w:rsidRPr="43890C81">
        <w:rPr>
          <w:rFonts w:asciiTheme="minorHAnsi" w:eastAsia="Calibri" w:hAnsiTheme="minorHAnsi" w:cstheme="minorBidi"/>
          <w:sz w:val="22"/>
          <w:szCs w:val="22"/>
          <w:lang w:eastAsia="en-US"/>
        </w:rPr>
        <w:t>. zm.</w:t>
      </w:r>
      <w:r w:rsidR="00C65DFD" w:rsidRPr="43890C81">
        <w:rPr>
          <w:rFonts w:asciiTheme="minorHAnsi" w:eastAsia="Calibri" w:hAnsiTheme="minorHAnsi" w:cstheme="minorBidi"/>
          <w:sz w:val="22"/>
          <w:szCs w:val="22"/>
          <w:lang w:eastAsia="en-US"/>
        </w:rPr>
        <w:t>)</w:t>
      </w:r>
      <w:r w:rsidRPr="43890C81">
        <w:rPr>
          <w:rFonts w:asciiTheme="minorHAnsi" w:eastAsia="Calibri" w:hAnsiTheme="minorHAnsi" w:cstheme="minorBidi"/>
          <w:sz w:val="22"/>
          <w:szCs w:val="22"/>
          <w:lang w:eastAsia="en-US"/>
        </w:rPr>
        <w:t xml:space="preserve"> miejscem zamieszkania osoby fizycznej jest miejscowość, w której osoba ta przebywa z zamiarem stałego</w:t>
      </w:r>
      <w:r w:rsidR="000A4D2B" w:rsidRPr="43890C81">
        <w:rPr>
          <w:rFonts w:asciiTheme="minorHAnsi" w:eastAsia="Calibri" w:hAnsiTheme="minorHAnsi" w:cstheme="minorBidi"/>
          <w:sz w:val="22"/>
          <w:szCs w:val="22"/>
          <w:lang w:eastAsia="en-US"/>
        </w:rPr>
        <w:t xml:space="preserve"> </w:t>
      </w:r>
      <w:r w:rsidRPr="43890C81">
        <w:rPr>
          <w:rFonts w:asciiTheme="minorHAnsi" w:eastAsia="Calibri" w:hAnsiTheme="minorHAnsi" w:cstheme="minorBidi"/>
          <w:sz w:val="22"/>
          <w:szCs w:val="22"/>
          <w:lang w:eastAsia="en-US"/>
        </w:rPr>
        <w:t>pobytu.</w:t>
      </w:r>
    </w:p>
    <w:tbl>
      <w:tblPr>
        <w:tblStyle w:val="Tabela-Siatka"/>
        <w:tblW w:w="9067" w:type="dxa"/>
        <w:tblLook w:val="04A0" w:firstRow="1" w:lastRow="0" w:firstColumn="1" w:lastColumn="0" w:noHBand="0" w:noVBand="1"/>
        <w:tblCaption w:val="Tabela numer 2"/>
        <w:tblDescription w:val="Prosimy o uzupełnienie tabeli, wpisując swoje dane dotyczące miejsca zamieszkania."/>
      </w:tblPr>
      <w:tblGrid>
        <w:gridCol w:w="2265"/>
        <w:gridCol w:w="6802"/>
      </w:tblGrid>
      <w:tr w:rsidR="009D6F31" w14:paraId="223F88AC" w14:textId="77777777" w:rsidTr="009D6F31">
        <w:tc>
          <w:tcPr>
            <w:tcW w:w="2265" w:type="dxa"/>
            <w:shd w:val="clear" w:color="auto" w:fill="F2F2F2" w:themeFill="background1" w:themeFillShade="F2"/>
          </w:tcPr>
          <w:p w14:paraId="5C42CDC1" w14:textId="2880437B" w:rsidR="009D6F31" w:rsidRPr="00DC6D3B" w:rsidRDefault="009D6F31"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Województwo</w:t>
            </w:r>
          </w:p>
        </w:tc>
        <w:tc>
          <w:tcPr>
            <w:tcW w:w="6802" w:type="dxa"/>
          </w:tcPr>
          <w:p w14:paraId="0CE4F9D1" w14:textId="16D4C59B" w:rsid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 xml:space="preserve">Wpisz </w:t>
            </w:r>
            <w:r>
              <w:rPr>
                <w:rFonts w:asciiTheme="minorHAnsi" w:eastAsia="Calibri" w:hAnsiTheme="minorHAnsi" w:cstheme="minorHAnsi"/>
                <w:bCs/>
                <w:sz w:val="18"/>
                <w:szCs w:val="18"/>
                <w:lang w:eastAsia="en-US"/>
              </w:rPr>
              <w:t>województwo</w:t>
            </w:r>
          </w:p>
          <w:p w14:paraId="09DC5775" w14:textId="5F306E6F" w:rsidR="009D6F31" w:rsidRDefault="00717A16"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POMORSKIE</w:t>
            </w:r>
          </w:p>
        </w:tc>
      </w:tr>
      <w:tr w:rsidR="009D6F31" w14:paraId="6B1D6611" w14:textId="77777777" w:rsidTr="009D6F31">
        <w:tc>
          <w:tcPr>
            <w:tcW w:w="2265" w:type="dxa"/>
            <w:shd w:val="clear" w:color="auto" w:fill="F2F2F2" w:themeFill="background1" w:themeFillShade="F2"/>
          </w:tcPr>
          <w:p w14:paraId="3C15D129" w14:textId="1D88EF79" w:rsidR="009D6F31" w:rsidRPr="00DC6D3B" w:rsidRDefault="009D6F31"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Powiat</w:t>
            </w:r>
          </w:p>
        </w:tc>
        <w:tc>
          <w:tcPr>
            <w:tcW w:w="6802" w:type="dxa"/>
          </w:tcPr>
          <w:p w14:paraId="7737DEC8" w14:textId="722D6109" w:rsid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 xml:space="preserve">Wpisz </w:t>
            </w:r>
            <w:r>
              <w:rPr>
                <w:rFonts w:asciiTheme="minorHAnsi" w:eastAsia="Calibri" w:hAnsiTheme="minorHAnsi" w:cstheme="minorHAnsi"/>
                <w:bCs/>
                <w:sz w:val="18"/>
                <w:szCs w:val="18"/>
                <w:lang w:eastAsia="en-US"/>
              </w:rPr>
              <w:t>powiat</w:t>
            </w:r>
          </w:p>
          <w:p w14:paraId="2C05EBA9" w14:textId="69EE9243" w:rsidR="009D6F31" w:rsidRDefault="00F4538C"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GDAŃSKI</w:t>
            </w:r>
          </w:p>
        </w:tc>
      </w:tr>
      <w:tr w:rsidR="009D6F31" w14:paraId="72730D9A" w14:textId="77777777" w:rsidTr="009D6F31">
        <w:tc>
          <w:tcPr>
            <w:tcW w:w="2265" w:type="dxa"/>
            <w:shd w:val="clear" w:color="auto" w:fill="F2F2F2" w:themeFill="background1" w:themeFillShade="F2"/>
          </w:tcPr>
          <w:p w14:paraId="7A6AF98F" w14:textId="124CA6B3" w:rsidR="009D6F31" w:rsidRPr="00DC6D3B" w:rsidRDefault="009D6F31"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Gmina</w:t>
            </w:r>
          </w:p>
        </w:tc>
        <w:tc>
          <w:tcPr>
            <w:tcW w:w="6802" w:type="dxa"/>
          </w:tcPr>
          <w:p w14:paraId="28BF7F23" w14:textId="638BA453" w:rsidR="009D6F31" w:rsidRPr="00717A16"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gminę</w:t>
            </w:r>
          </w:p>
          <w:p w14:paraId="74F4E34C" w14:textId="2A1513A7" w:rsidR="009D6F31" w:rsidRDefault="00F4538C"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GDAŃSK</w:t>
            </w:r>
          </w:p>
        </w:tc>
      </w:tr>
      <w:tr w:rsidR="009D6F31" w14:paraId="43CF5871" w14:textId="77777777" w:rsidTr="009D6F31">
        <w:tc>
          <w:tcPr>
            <w:tcW w:w="2265" w:type="dxa"/>
            <w:shd w:val="clear" w:color="auto" w:fill="F2F2F2" w:themeFill="background1" w:themeFillShade="F2"/>
          </w:tcPr>
          <w:p w14:paraId="1A5382CB" w14:textId="622B920C" w:rsidR="009D6F31" w:rsidRPr="00DC6D3B" w:rsidRDefault="009D6F31"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Miejscowość</w:t>
            </w:r>
          </w:p>
        </w:tc>
        <w:tc>
          <w:tcPr>
            <w:tcW w:w="6802" w:type="dxa"/>
          </w:tcPr>
          <w:p w14:paraId="3F06781F" w14:textId="45724E71" w:rsid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miejscowość</w:t>
            </w:r>
          </w:p>
          <w:p w14:paraId="10CD6789" w14:textId="48B5FDE5" w:rsidR="009D6F31" w:rsidRDefault="000A3394"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GDAŃSK</w:t>
            </w:r>
          </w:p>
        </w:tc>
      </w:tr>
      <w:tr w:rsidR="009D6F31" w14:paraId="0C8A039C" w14:textId="77777777" w:rsidTr="009D6F31">
        <w:tc>
          <w:tcPr>
            <w:tcW w:w="2265" w:type="dxa"/>
            <w:shd w:val="clear" w:color="auto" w:fill="F2F2F2" w:themeFill="background1" w:themeFillShade="F2"/>
          </w:tcPr>
          <w:p w14:paraId="42DDBB3D" w14:textId="339D5454" w:rsidR="009D6F31" w:rsidRPr="00DC6D3B" w:rsidRDefault="009D6F31"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Kod pocztowy</w:t>
            </w:r>
          </w:p>
        </w:tc>
        <w:tc>
          <w:tcPr>
            <w:tcW w:w="6802" w:type="dxa"/>
          </w:tcPr>
          <w:p w14:paraId="304DD371" w14:textId="6D27BC8B" w:rsidR="0096262D"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kod pocztowy</w:t>
            </w:r>
          </w:p>
          <w:p w14:paraId="4F64FB63" w14:textId="4B7F4370" w:rsidR="000A3394" w:rsidRPr="0096262D" w:rsidRDefault="000A3394" w:rsidP="009B7DAD">
            <w:pPr>
              <w:rPr>
                <w:rFonts w:asciiTheme="minorHAnsi" w:eastAsia="Calibri" w:hAnsiTheme="minorHAnsi" w:cstheme="minorHAnsi"/>
                <w:bCs/>
                <w:sz w:val="18"/>
                <w:szCs w:val="18"/>
                <w:lang w:eastAsia="en-US"/>
              </w:rPr>
            </w:pPr>
          </w:p>
        </w:tc>
      </w:tr>
      <w:tr w:rsidR="009D6F31" w14:paraId="11C9A7BD" w14:textId="77777777" w:rsidTr="009D6F31">
        <w:tc>
          <w:tcPr>
            <w:tcW w:w="2265" w:type="dxa"/>
            <w:shd w:val="clear" w:color="auto" w:fill="F2F2F2" w:themeFill="background1" w:themeFillShade="F2"/>
          </w:tcPr>
          <w:p w14:paraId="440B3214" w14:textId="01DA2797" w:rsidR="009D6F31" w:rsidRPr="00DC6D3B" w:rsidRDefault="009D6F31"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xml:space="preserve">Ulica </w:t>
            </w:r>
          </w:p>
        </w:tc>
        <w:tc>
          <w:tcPr>
            <w:tcW w:w="6802" w:type="dxa"/>
          </w:tcPr>
          <w:p w14:paraId="522BE68D" w14:textId="25519B7A" w:rsidR="009D6F31"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ulicę</w:t>
            </w:r>
          </w:p>
          <w:p w14:paraId="7C8D04E6" w14:textId="763B0B42" w:rsidR="009D6F31" w:rsidRDefault="009D6F31" w:rsidP="009B7DAD">
            <w:pPr>
              <w:rPr>
                <w:rFonts w:asciiTheme="minorHAnsi" w:eastAsia="Calibri" w:hAnsiTheme="minorHAnsi" w:cstheme="minorHAnsi"/>
                <w:bCs/>
                <w:sz w:val="22"/>
                <w:szCs w:val="22"/>
                <w:lang w:eastAsia="en-US"/>
              </w:rPr>
            </w:pPr>
          </w:p>
        </w:tc>
      </w:tr>
      <w:tr w:rsidR="009D6F31" w14:paraId="778E6D83" w14:textId="77777777" w:rsidTr="009D6F31">
        <w:tc>
          <w:tcPr>
            <w:tcW w:w="2265" w:type="dxa"/>
            <w:shd w:val="clear" w:color="auto" w:fill="F2F2F2" w:themeFill="background1" w:themeFillShade="F2"/>
          </w:tcPr>
          <w:p w14:paraId="25B9326B" w14:textId="55476662" w:rsidR="009D6F31" w:rsidRPr="00DC6D3B" w:rsidRDefault="009D6F31"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lastRenderedPageBreak/>
              <w:t>Numer budynku</w:t>
            </w:r>
          </w:p>
        </w:tc>
        <w:tc>
          <w:tcPr>
            <w:tcW w:w="6802" w:type="dxa"/>
          </w:tcPr>
          <w:p w14:paraId="08B57F13" w14:textId="3AA28EA9" w:rsidR="009D6F31"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numer budynku</w:t>
            </w:r>
          </w:p>
          <w:p w14:paraId="4CCFF5EE" w14:textId="7938878F" w:rsidR="009D6F31" w:rsidRDefault="009D6F31" w:rsidP="009B7DAD">
            <w:pPr>
              <w:rPr>
                <w:rFonts w:asciiTheme="minorHAnsi" w:eastAsia="Calibri" w:hAnsiTheme="minorHAnsi" w:cstheme="minorHAnsi"/>
                <w:bCs/>
                <w:sz w:val="22"/>
                <w:szCs w:val="22"/>
                <w:lang w:eastAsia="en-US"/>
              </w:rPr>
            </w:pPr>
          </w:p>
        </w:tc>
      </w:tr>
      <w:tr w:rsidR="009D6F31" w14:paraId="3E11F9F4" w14:textId="77777777" w:rsidTr="009D6F31">
        <w:tc>
          <w:tcPr>
            <w:tcW w:w="2265" w:type="dxa"/>
            <w:shd w:val="clear" w:color="auto" w:fill="F2F2F2" w:themeFill="background1" w:themeFillShade="F2"/>
          </w:tcPr>
          <w:p w14:paraId="50C3045A" w14:textId="77E1E0B0" w:rsidR="009D6F31" w:rsidRPr="00DC6D3B" w:rsidRDefault="009D6F31"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Numer lokalu</w:t>
            </w:r>
          </w:p>
        </w:tc>
        <w:tc>
          <w:tcPr>
            <w:tcW w:w="6802" w:type="dxa"/>
          </w:tcPr>
          <w:p w14:paraId="559BE499" w14:textId="711D38F1" w:rsidR="009D6F31" w:rsidRPr="009D6F31" w:rsidRDefault="009D6F31" w:rsidP="009B7DAD">
            <w:pPr>
              <w:rPr>
                <w:rFonts w:asciiTheme="minorHAnsi" w:eastAsia="Calibri" w:hAnsiTheme="minorHAnsi" w:cstheme="minorHAnsi"/>
                <w:bCs/>
                <w:sz w:val="18"/>
                <w:szCs w:val="18"/>
                <w:lang w:eastAsia="en-US"/>
              </w:rPr>
            </w:pPr>
            <w:r w:rsidRPr="009D6F31">
              <w:rPr>
                <w:rFonts w:asciiTheme="minorHAnsi" w:eastAsia="Calibri" w:hAnsiTheme="minorHAnsi" w:cstheme="minorHAnsi"/>
                <w:bCs/>
                <w:sz w:val="18"/>
                <w:szCs w:val="18"/>
                <w:lang w:eastAsia="en-US"/>
              </w:rPr>
              <w:t>Wpisz numer lokalu</w:t>
            </w:r>
          </w:p>
          <w:p w14:paraId="07A3E312" w14:textId="77777777" w:rsidR="009D6F31" w:rsidRDefault="009D6F31" w:rsidP="009B7DAD">
            <w:pPr>
              <w:rPr>
                <w:rFonts w:asciiTheme="minorHAnsi" w:eastAsia="Calibri" w:hAnsiTheme="minorHAnsi" w:cstheme="minorHAnsi"/>
                <w:bCs/>
                <w:sz w:val="18"/>
                <w:szCs w:val="18"/>
                <w:lang w:eastAsia="en-US"/>
              </w:rPr>
            </w:pPr>
          </w:p>
          <w:p w14:paraId="648ADCE4" w14:textId="3F2EF619" w:rsidR="009D6F31" w:rsidRPr="009D6F31" w:rsidRDefault="009D6F31" w:rsidP="009B7DAD">
            <w:pPr>
              <w:rPr>
                <w:rFonts w:asciiTheme="minorHAnsi" w:eastAsia="Calibri" w:hAnsiTheme="minorHAnsi" w:cstheme="minorHAnsi"/>
                <w:bCs/>
                <w:sz w:val="18"/>
                <w:szCs w:val="18"/>
                <w:lang w:eastAsia="en-US"/>
              </w:rPr>
            </w:pPr>
          </w:p>
        </w:tc>
      </w:tr>
    </w:tbl>
    <w:p w14:paraId="4D730070" w14:textId="4927100A" w:rsidR="00BE5BA0" w:rsidRDefault="00BE5BA0" w:rsidP="009B7DAD">
      <w:pPr>
        <w:rPr>
          <w:rFonts w:asciiTheme="minorHAnsi" w:eastAsia="Calibri" w:hAnsiTheme="minorHAnsi" w:cstheme="minorHAnsi"/>
          <w:bCs/>
          <w:sz w:val="22"/>
          <w:szCs w:val="22"/>
          <w:lang w:eastAsia="en-US"/>
        </w:rPr>
      </w:pPr>
    </w:p>
    <w:p w14:paraId="13F0E512" w14:textId="77777777" w:rsidR="00BE5BA0" w:rsidRDefault="00BE5BA0" w:rsidP="009B7DAD">
      <w:pPr>
        <w:rPr>
          <w:rFonts w:asciiTheme="minorHAnsi" w:eastAsia="Calibri" w:hAnsiTheme="minorHAnsi" w:cstheme="minorHAnsi"/>
          <w:bCs/>
          <w:sz w:val="22"/>
          <w:szCs w:val="22"/>
          <w:lang w:eastAsia="en-US"/>
        </w:rPr>
      </w:pPr>
    </w:p>
    <w:p w14:paraId="773249C7" w14:textId="2BCF683B" w:rsidR="003D0C25" w:rsidRPr="003D0C25" w:rsidRDefault="003D0C25" w:rsidP="003D0C25">
      <w:pPr>
        <w:jc w:val="center"/>
        <w:rPr>
          <w:rFonts w:asciiTheme="minorHAnsi" w:eastAsia="Calibri" w:hAnsiTheme="minorHAnsi" w:cstheme="minorHAnsi"/>
          <w:b/>
          <w:bCs/>
          <w:sz w:val="22"/>
          <w:szCs w:val="22"/>
          <w:lang w:eastAsia="en-US"/>
        </w:rPr>
      </w:pPr>
      <w:r w:rsidRPr="003D0C25">
        <w:rPr>
          <w:rFonts w:asciiTheme="minorHAnsi" w:eastAsia="Calibri" w:hAnsiTheme="minorHAnsi" w:cstheme="minorHAnsi"/>
          <w:b/>
          <w:bCs/>
          <w:sz w:val="22"/>
          <w:szCs w:val="22"/>
          <w:lang w:eastAsia="en-US"/>
        </w:rPr>
        <w:t>CZĘŚĆ B</w:t>
      </w:r>
    </w:p>
    <w:p w14:paraId="4EDE675D" w14:textId="03A7E3F2" w:rsidR="003D0C25" w:rsidRDefault="003D0C25" w:rsidP="003D0C25">
      <w:pPr>
        <w:jc w:val="center"/>
        <w:rPr>
          <w:rFonts w:asciiTheme="minorHAnsi" w:eastAsia="Calibri" w:hAnsiTheme="minorHAnsi" w:cstheme="minorHAnsi"/>
          <w:b/>
          <w:bCs/>
          <w:sz w:val="22"/>
          <w:szCs w:val="22"/>
          <w:lang w:eastAsia="en-US"/>
        </w:rPr>
      </w:pPr>
      <w:r w:rsidRPr="003D0C25">
        <w:rPr>
          <w:rFonts w:asciiTheme="minorHAnsi" w:eastAsia="Calibri" w:hAnsiTheme="minorHAnsi" w:cstheme="minorHAnsi"/>
          <w:b/>
          <w:bCs/>
          <w:sz w:val="22"/>
          <w:szCs w:val="22"/>
          <w:lang w:eastAsia="en-US"/>
        </w:rPr>
        <w:t>WYPEŁNIA POTENCJALNY UCZESTNIK PROJEKTU</w:t>
      </w:r>
    </w:p>
    <w:p w14:paraId="5AE07D99" w14:textId="713F49BE" w:rsidR="003D0C25" w:rsidRDefault="003D0C25" w:rsidP="003D0C25">
      <w:pPr>
        <w:jc w:val="center"/>
        <w:rPr>
          <w:rFonts w:asciiTheme="minorHAnsi" w:eastAsia="Calibri" w:hAnsiTheme="minorHAnsi" w:cstheme="minorHAnsi"/>
          <w:b/>
          <w:bCs/>
          <w:sz w:val="22"/>
          <w:szCs w:val="22"/>
          <w:lang w:eastAsia="en-US"/>
        </w:rPr>
      </w:pPr>
    </w:p>
    <w:p w14:paraId="23FD0532" w14:textId="254A28D3" w:rsidR="003D0C25" w:rsidRDefault="003D0C25" w:rsidP="003D0C25">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OBYWATELSTWO</w:t>
      </w:r>
    </w:p>
    <w:p w14:paraId="290CE153" w14:textId="4877CD67" w:rsidR="003D0C25" w:rsidRDefault="003D0C25" w:rsidP="003D0C25">
      <w:pPr>
        <w:rPr>
          <w:rFonts w:asciiTheme="minorHAnsi" w:eastAsia="Calibri" w:hAnsiTheme="minorHAnsi" w:cstheme="minorHAnsi"/>
          <w:bCs/>
          <w:sz w:val="22"/>
          <w:szCs w:val="22"/>
          <w:lang w:eastAsia="en-US"/>
        </w:rPr>
      </w:pPr>
      <w:r w:rsidRPr="003D0C25">
        <w:rPr>
          <w:rFonts w:asciiTheme="minorHAnsi" w:eastAsia="Calibri" w:hAnsiTheme="minorHAnsi" w:cstheme="minorHAnsi"/>
          <w:bCs/>
          <w:sz w:val="22"/>
          <w:szCs w:val="22"/>
          <w:lang w:eastAsia="en-US"/>
        </w:rPr>
        <w:t>(należy zaznaczyć X jedną, właściwą odpowiedź)</w:t>
      </w:r>
    </w:p>
    <w:tbl>
      <w:tblPr>
        <w:tblStyle w:val="Tabela-Siatka"/>
        <w:tblW w:w="0" w:type="auto"/>
        <w:tblLook w:val="04A0" w:firstRow="1" w:lastRow="0" w:firstColumn="1" w:lastColumn="0" w:noHBand="0" w:noVBand="1"/>
        <w:tblCaption w:val="Tabela numer 3"/>
        <w:tblDescription w:val="Prosimy o uzupełnienie tabeli, wybierając właściwe dane dotyczące obywatelstwa."/>
      </w:tblPr>
      <w:tblGrid>
        <w:gridCol w:w="6799"/>
        <w:gridCol w:w="2261"/>
      </w:tblGrid>
      <w:tr w:rsidR="003D0C25" w14:paraId="660DED10" w14:textId="77777777" w:rsidTr="00351DF5">
        <w:tc>
          <w:tcPr>
            <w:tcW w:w="6799" w:type="dxa"/>
            <w:shd w:val="clear" w:color="auto" w:fill="F2F2F2" w:themeFill="background1" w:themeFillShade="F2"/>
          </w:tcPr>
          <w:p w14:paraId="2CE2CE78" w14:textId="7507DD0D" w:rsidR="003D0C25" w:rsidRPr="00DC6D3B" w:rsidRDefault="003D0C25" w:rsidP="003D0C25">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Obywatelstwo polskie</w:t>
            </w:r>
          </w:p>
        </w:tc>
        <w:tc>
          <w:tcPr>
            <w:tcW w:w="2261" w:type="dxa"/>
          </w:tcPr>
          <w:p w14:paraId="141789CB" w14:textId="1A180EE4" w:rsidR="003D0C25" w:rsidRDefault="003D0C25" w:rsidP="008224F2">
            <w:pPr>
              <w:jc w:val="center"/>
              <w:rPr>
                <w:rFonts w:asciiTheme="minorHAnsi" w:eastAsia="Calibri" w:hAnsiTheme="minorHAnsi" w:cstheme="minorHAnsi"/>
                <w:bCs/>
                <w:sz w:val="22"/>
                <w:szCs w:val="22"/>
                <w:lang w:eastAsia="en-US"/>
              </w:rPr>
            </w:pPr>
          </w:p>
        </w:tc>
      </w:tr>
      <w:tr w:rsidR="003D0C25" w14:paraId="7AE730A3" w14:textId="77777777" w:rsidTr="00351DF5">
        <w:tc>
          <w:tcPr>
            <w:tcW w:w="6799" w:type="dxa"/>
            <w:shd w:val="clear" w:color="auto" w:fill="F2F2F2" w:themeFill="background1" w:themeFillShade="F2"/>
          </w:tcPr>
          <w:p w14:paraId="3F4C611E" w14:textId="3A759524" w:rsidR="00351DF5" w:rsidRPr="00DC6D3B" w:rsidRDefault="003D0C25" w:rsidP="003D0C25">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Brak polskiego obywatelstwa – obywatel kraju UE</w:t>
            </w:r>
          </w:p>
        </w:tc>
        <w:tc>
          <w:tcPr>
            <w:tcW w:w="2261" w:type="dxa"/>
          </w:tcPr>
          <w:p w14:paraId="7036A1B9" w14:textId="3701852A" w:rsidR="003D0C25" w:rsidRDefault="003D0C25" w:rsidP="008224F2">
            <w:pPr>
              <w:jc w:val="center"/>
              <w:rPr>
                <w:rFonts w:asciiTheme="minorHAnsi" w:eastAsia="Calibri" w:hAnsiTheme="minorHAnsi" w:cstheme="minorHAnsi"/>
                <w:bCs/>
                <w:sz w:val="22"/>
                <w:szCs w:val="22"/>
                <w:lang w:eastAsia="en-US"/>
              </w:rPr>
            </w:pPr>
          </w:p>
        </w:tc>
      </w:tr>
      <w:tr w:rsidR="003D0C25" w14:paraId="0259E7B2" w14:textId="77777777" w:rsidTr="00351DF5">
        <w:tc>
          <w:tcPr>
            <w:tcW w:w="6799" w:type="dxa"/>
            <w:shd w:val="clear" w:color="auto" w:fill="F2F2F2" w:themeFill="background1" w:themeFillShade="F2"/>
          </w:tcPr>
          <w:p w14:paraId="1241D5ED" w14:textId="168969F9" w:rsidR="003D0C25" w:rsidRPr="00DC6D3B" w:rsidRDefault="003D0C25" w:rsidP="003D0C25">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Brak polskiego obywatelstwa lub UE – obywatel kraju spoza UE/ bezpaństwowiec</w:t>
            </w:r>
          </w:p>
        </w:tc>
        <w:tc>
          <w:tcPr>
            <w:tcW w:w="2261" w:type="dxa"/>
          </w:tcPr>
          <w:p w14:paraId="02B8B08E" w14:textId="5EB7998D" w:rsidR="003D0C25" w:rsidRDefault="003D0C25" w:rsidP="008224F2">
            <w:pPr>
              <w:jc w:val="center"/>
              <w:rPr>
                <w:rFonts w:asciiTheme="minorHAnsi" w:eastAsia="Calibri" w:hAnsiTheme="minorHAnsi" w:cstheme="minorHAnsi"/>
                <w:bCs/>
                <w:sz w:val="22"/>
                <w:szCs w:val="22"/>
                <w:lang w:eastAsia="en-US"/>
              </w:rPr>
            </w:pPr>
          </w:p>
        </w:tc>
      </w:tr>
    </w:tbl>
    <w:p w14:paraId="370FD07F" w14:textId="77777777" w:rsidR="003D0C25" w:rsidRPr="003D0C25" w:rsidRDefault="003D0C25" w:rsidP="003D0C25">
      <w:pPr>
        <w:rPr>
          <w:rFonts w:asciiTheme="minorHAnsi" w:eastAsia="Calibri" w:hAnsiTheme="minorHAnsi" w:cstheme="minorHAnsi"/>
          <w:bCs/>
          <w:sz w:val="22"/>
          <w:szCs w:val="22"/>
          <w:lang w:eastAsia="en-US"/>
        </w:rPr>
      </w:pPr>
    </w:p>
    <w:p w14:paraId="1E10C024" w14:textId="6D6C4B84" w:rsidR="003D0C25" w:rsidRDefault="008224F2"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WYKSZTAŁCENIE</w:t>
      </w:r>
    </w:p>
    <w:p w14:paraId="6E99E97B" w14:textId="37042508" w:rsidR="008224F2" w:rsidRPr="008224F2" w:rsidRDefault="008224F2" w:rsidP="009B7DAD">
      <w:pPr>
        <w:rPr>
          <w:rFonts w:asciiTheme="minorHAnsi" w:eastAsia="Calibri" w:hAnsiTheme="minorHAnsi" w:cstheme="minorHAnsi"/>
          <w:bCs/>
          <w:sz w:val="22"/>
          <w:szCs w:val="22"/>
          <w:lang w:eastAsia="en-US"/>
        </w:rPr>
      </w:pPr>
      <w:r w:rsidRPr="008224F2">
        <w:rPr>
          <w:rFonts w:asciiTheme="minorHAnsi" w:eastAsia="Calibri" w:hAnsiTheme="minorHAnsi" w:cstheme="minorHAnsi"/>
          <w:bCs/>
          <w:sz w:val="22"/>
          <w:szCs w:val="22"/>
          <w:lang w:eastAsia="en-US"/>
        </w:rPr>
        <w:t>(należy zaznaczyć X jedną właściwą odpowiedź – najwyższy posiadany poziom wykształcenia)</w:t>
      </w:r>
    </w:p>
    <w:tbl>
      <w:tblPr>
        <w:tblStyle w:val="Tabela-Siatka"/>
        <w:tblW w:w="0" w:type="auto"/>
        <w:tblLook w:val="04A0" w:firstRow="1" w:lastRow="0" w:firstColumn="1" w:lastColumn="0" w:noHBand="0" w:noVBand="1"/>
        <w:tblCaption w:val="Tabela numer 4"/>
        <w:tblDescription w:val="Prosimy o uzupełnienie tabeli wybierając właściwe dane dotyczące wykształcenia&#10;"/>
      </w:tblPr>
      <w:tblGrid>
        <w:gridCol w:w="6799"/>
        <w:gridCol w:w="2261"/>
      </w:tblGrid>
      <w:tr w:rsidR="00351DF5" w14:paraId="20E9D165" w14:textId="77777777" w:rsidTr="00351DF5">
        <w:tc>
          <w:tcPr>
            <w:tcW w:w="6799" w:type="dxa"/>
            <w:shd w:val="clear" w:color="auto" w:fill="F2F2F2" w:themeFill="background1" w:themeFillShade="F2"/>
          </w:tcPr>
          <w:p w14:paraId="5B65CD82" w14:textId="7240938D" w:rsidR="00351DF5" w:rsidRPr="00DC6D3B" w:rsidRDefault="00351DF5"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Średnie I stopnia lub niższe – podstawowe i gimnazjalne (ISCED 0-2)</w:t>
            </w:r>
          </w:p>
        </w:tc>
        <w:tc>
          <w:tcPr>
            <w:tcW w:w="2261" w:type="dxa"/>
          </w:tcPr>
          <w:p w14:paraId="6B89CF7D" w14:textId="307C1CC6" w:rsidR="00351DF5" w:rsidRDefault="00351DF5" w:rsidP="00351DF5">
            <w:pPr>
              <w:jc w:val="center"/>
              <w:rPr>
                <w:rFonts w:asciiTheme="minorHAnsi" w:eastAsia="Calibri" w:hAnsiTheme="minorHAnsi" w:cstheme="minorHAnsi"/>
                <w:bCs/>
                <w:sz w:val="22"/>
                <w:szCs w:val="22"/>
                <w:lang w:eastAsia="en-US"/>
              </w:rPr>
            </w:pPr>
          </w:p>
        </w:tc>
      </w:tr>
      <w:tr w:rsidR="00351DF5" w14:paraId="2C94C77B" w14:textId="77777777" w:rsidTr="00351DF5">
        <w:tc>
          <w:tcPr>
            <w:tcW w:w="6799" w:type="dxa"/>
            <w:shd w:val="clear" w:color="auto" w:fill="F2F2F2" w:themeFill="background1" w:themeFillShade="F2"/>
          </w:tcPr>
          <w:p w14:paraId="4512C138" w14:textId="4990A1FA" w:rsidR="00351DF5" w:rsidRPr="00DC6D3B" w:rsidRDefault="00351DF5"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Ponadgimnazjalne (ISCED 3) i policealne (ISCED 4)</w:t>
            </w:r>
          </w:p>
        </w:tc>
        <w:tc>
          <w:tcPr>
            <w:tcW w:w="2261" w:type="dxa"/>
          </w:tcPr>
          <w:p w14:paraId="7B8B5DA7" w14:textId="5BB49036" w:rsidR="00351DF5" w:rsidRDefault="00351DF5" w:rsidP="00351DF5">
            <w:pPr>
              <w:jc w:val="center"/>
              <w:rPr>
                <w:rFonts w:asciiTheme="minorHAnsi" w:eastAsia="Calibri" w:hAnsiTheme="minorHAnsi" w:cstheme="minorHAnsi"/>
                <w:bCs/>
                <w:sz w:val="22"/>
                <w:szCs w:val="22"/>
                <w:lang w:eastAsia="en-US"/>
              </w:rPr>
            </w:pPr>
          </w:p>
        </w:tc>
      </w:tr>
      <w:tr w:rsidR="00351DF5" w14:paraId="3D2BD623" w14:textId="77777777" w:rsidTr="00351DF5">
        <w:tc>
          <w:tcPr>
            <w:tcW w:w="6799" w:type="dxa"/>
            <w:shd w:val="clear" w:color="auto" w:fill="F2F2F2" w:themeFill="background1" w:themeFillShade="F2"/>
          </w:tcPr>
          <w:p w14:paraId="62B57E3E" w14:textId="44A5D577" w:rsidR="00351DF5" w:rsidRPr="00DC6D3B" w:rsidRDefault="00351DF5" w:rsidP="009B7DAD">
            <w:pPr>
              <w:rPr>
                <w:rFonts w:asciiTheme="minorHAnsi" w:eastAsia="Calibri" w:hAnsiTheme="minorHAnsi" w:cstheme="minorHAnsi"/>
                <w:b/>
                <w:bCs/>
                <w:sz w:val="22"/>
                <w:szCs w:val="22"/>
                <w:lang w:eastAsia="en-US"/>
              </w:rPr>
            </w:pPr>
            <w:r w:rsidRPr="00DC6D3B">
              <w:rPr>
                <w:rFonts w:asciiTheme="minorHAnsi" w:eastAsia="Calibri" w:hAnsiTheme="minorHAnsi" w:cstheme="minorHAnsi"/>
                <w:b/>
                <w:bCs/>
                <w:sz w:val="22"/>
                <w:szCs w:val="22"/>
                <w:lang w:eastAsia="en-US"/>
              </w:rPr>
              <w:t>Wyższe (ISCED 5-8)</w:t>
            </w:r>
          </w:p>
        </w:tc>
        <w:tc>
          <w:tcPr>
            <w:tcW w:w="2261" w:type="dxa"/>
          </w:tcPr>
          <w:p w14:paraId="67B8F214" w14:textId="77A2B8BC" w:rsidR="00351DF5" w:rsidRDefault="00351DF5" w:rsidP="00351DF5">
            <w:pPr>
              <w:jc w:val="center"/>
              <w:rPr>
                <w:rFonts w:asciiTheme="minorHAnsi" w:eastAsia="Calibri" w:hAnsiTheme="minorHAnsi" w:cstheme="minorHAnsi"/>
                <w:bCs/>
                <w:sz w:val="22"/>
                <w:szCs w:val="22"/>
                <w:lang w:eastAsia="en-US"/>
              </w:rPr>
            </w:pPr>
          </w:p>
        </w:tc>
      </w:tr>
    </w:tbl>
    <w:p w14:paraId="35DB41BA" w14:textId="41BA8A58" w:rsidR="003D0C25" w:rsidRDefault="003D0C25" w:rsidP="009B7DAD">
      <w:pPr>
        <w:rPr>
          <w:rFonts w:asciiTheme="minorHAnsi" w:eastAsia="Calibri" w:hAnsiTheme="minorHAnsi" w:cstheme="minorHAnsi"/>
          <w:bCs/>
          <w:sz w:val="22"/>
          <w:szCs w:val="22"/>
          <w:lang w:eastAsia="en-US"/>
        </w:rPr>
      </w:pPr>
    </w:p>
    <w:p w14:paraId="2C5A1960" w14:textId="3511BC66" w:rsidR="002B1888" w:rsidRPr="002B1888" w:rsidRDefault="002B1888" w:rsidP="009B7DAD">
      <w:pPr>
        <w:rPr>
          <w:rFonts w:asciiTheme="minorHAnsi" w:eastAsia="Calibri" w:hAnsiTheme="minorHAnsi" w:cstheme="minorHAnsi"/>
          <w:b/>
          <w:bCs/>
          <w:sz w:val="22"/>
          <w:szCs w:val="22"/>
          <w:lang w:eastAsia="en-US"/>
        </w:rPr>
      </w:pPr>
      <w:r w:rsidRPr="002B1888">
        <w:rPr>
          <w:rFonts w:asciiTheme="minorHAnsi" w:eastAsia="Calibri" w:hAnsiTheme="minorHAnsi" w:cstheme="minorHAnsi"/>
          <w:b/>
          <w:bCs/>
          <w:sz w:val="22"/>
          <w:szCs w:val="22"/>
          <w:lang w:eastAsia="en-US"/>
        </w:rPr>
        <w:t>STATUS NA RYNKU PRACY</w:t>
      </w:r>
    </w:p>
    <w:p w14:paraId="04755AF7" w14:textId="41959C48" w:rsidR="002B1888" w:rsidRDefault="006F545F"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(należy zaznaczyć X jedną z</w:t>
      </w:r>
      <w:r w:rsidR="002B1888">
        <w:rPr>
          <w:rFonts w:asciiTheme="minorHAnsi" w:eastAsia="Calibri" w:hAnsiTheme="minorHAnsi" w:cstheme="minorHAnsi"/>
          <w:bCs/>
          <w:sz w:val="22"/>
          <w:szCs w:val="22"/>
          <w:lang w:eastAsia="en-US"/>
        </w:rPr>
        <w:t xml:space="preserve"> kategorii dotyczącej statusu na rynku pracy</w:t>
      </w:r>
      <w:r>
        <w:rPr>
          <w:rFonts w:asciiTheme="minorHAnsi" w:eastAsia="Calibri" w:hAnsiTheme="minorHAnsi" w:cstheme="minorHAnsi"/>
          <w:bCs/>
          <w:sz w:val="22"/>
          <w:szCs w:val="22"/>
          <w:lang w:eastAsia="en-US"/>
        </w:rPr>
        <w:t xml:space="preserve"> oraz zaznaczyć X przy właściwej podkategorii - jeżeli dotyczy</w:t>
      </w:r>
      <w:r w:rsidR="002B1888">
        <w:rPr>
          <w:rFonts w:asciiTheme="minorHAnsi" w:eastAsia="Calibri" w:hAnsiTheme="minorHAnsi" w:cstheme="minorHAnsi"/>
          <w:bCs/>
          <w:sz w:val="22"/>
          <w:szCs w:val="22"/>
          <w:lang w:eastAsia="en-US"/>
        </w:rPr>
        <w:t>)</w:t>
      </w:r>
    </w:p>
    <w:tbl>
      <w:tblPr>
        <w:tblStyle w:val="Tabela-Siatka"/>
        <w:tblW w:w="0" w:type="auto"/>
        <w:tblLook w:val="04A0" w:firstRow="1" w:lastRow="0" w:firstColumn="1" w:lastColumn="0" w:noHBand="0" w:noVBand="1"/>
        <w:tblCaption w:val="Tabela numer 5"/>
        <w:tblDescription w:val="Prosimy o uzupełnienie tabeli wybierając właściwe dane dotyczące statusu zatrudnienia na rynku pracy"/>
      </w:tblPr>
      <w:tblGrid>
        <w:gridCol w:w="6799"/>
        <w:gridCol w:w="2261"/>
      </w:tblGrid>
      <w:tr w:rsidR="00DC6D3B" w14:paraId="124DD350" w14:textId="77777777" w:rsidTr="006F545F">
        <w:tc>
          <w:tcPr>
            <w:tcW w:w="6799" w:type="dxa"/>
            <w:shd w:val="clear" w:color="auto" w:fill="F2F2F2" w:themeFill="background1" w:themeFillShade="F2"/>
          </w:tcPr>
          <w:p w14:paraId="0BB06BDE" w14:textId="138BF3BD" w:rsidR="00DC6D3B" w:rsidRPr="006F545F" w:rsidRDefault="00DC6D3B" w:rsidP="009B7DAD">
            <w:pPr>
              <w:rPr>
                <w:rFonts w:asciiTheme="minorHAnsi" w:eastAsia="Calibri" w:hAnsiTheme="minorHAnsi" w:cstheme="minorHAnsi"/>
                <w:b/>
                <w:bCs/>
                <w:sz w:val="22"/>
                <w:szCs w:val="22"/>
                <w:lang w:eastAsia="en-US"/>
              </w:rPr>
            </w:pPr>
            <w:r w:rsidRPr="006F545F">
              <w:rPr>
                <w:rFonts w:asciiTheme="minorHAnsi" w:eastAsia="Calibri" w:hAnsiTheme="minorHAnsi" w:cstheme="minorHAnsi"/>
                <w:b/>
                <w:bCs/>
                <w:sz w:val="22"/>
                <w:szCs w:val="22"/>
                <w:lang w:eastAsia="en-US"/>
              </w:rPr>
              <w:t>Jestem osobą aktualnie zatrudnioną</w:t>
            </w:r>
          </w:p>
        </w:tc>
        <w:tc>
          <w:tcPr>
            <w:tcW w:w="2261" w:type="dxa"/>
          </w:tcPr>
          <w:p w14:paraId="0A26EC8F" w14:textId="609DB602" w:rsidR="00DC6D3B" w:rsidRDefault="00DC6D3B" w:rsidP="00DC6D3B">
            <w:pPr>
              <w:jc w:val="center"/>
              <w:rPr>
                <w:rFonts w:asciiTheme="minorHAnsi" w:eastAsia="Calibri" w:hAnsiTheme="minorHAnsi" w:cstheme="minorHAnsi"/>
                <w:bCs/>
                <w:sz w:val="22"/>
                <w:szCs w:val="22"/>
                <w:lang w:eastAsia="en-US"/>
              </w:rPr>
            </w:pPr>
          </w:p>
        </w:tc>
      </w:tr>
      <w:tr w:rsidR="00F532E0" w14:paraId="41A6D665" w14:textId="77777777" w:rsidTr="006F545F">
        <w:tc>
          <w:tcPr>
            <w:tcW w:w="6799" w:type="dxa"/>
            <w:shd w:val="clear" w:color="auto" w:fill="F2F2F2" w:themeFill="background1" w:themeFillShade="F2"/>
          </w:tcPr>
          <w:p w14:paraId="2F2C6C5A" w14:textId="59D3C95D" w:rsidR="00F532E0" w:rsidRPr="006F545F" w:rsidRDefault="00C7720C"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xml:space="preserve">Jestem osobą </w:t>
            </w:r>
            <w:r w:rsidR="00142DF3" w:rsidRPr="00142DF3">
              <w:rPr>
                <w:rFonts w:asciiTheme="minorHAnsi" w:eastAsia="Calibri" w:hAnsiTheme="minorHAnsi" w:cstheme="minorHAnsi"/>
                <w:b/>
                <w:bCs/>
                <w:sz w:val="22"/>
                <w:szCs w:val="22"/>
                <w:lang w:eastAsia="en-US"/>
              </w:rPr>
              <w:t xml:space="preserve">z obowiązkami opiekuńczymi i trudnościami </w:t>
            </w:r>
            <w:r>
              <w:rPr>
                <w:rFonts w:asciiTheme="minorHAnsi" w:eastAsia="Calibri" w:hAnsiTheme="minorHAnsi" w:cstheme="minorHAnsi"/>
                <w:b/>
                <w:bCs/>
                <w:sz w:val="22"/>
                <w:szCs w:val="22"/>
                <w:lang w:eastAsia="en-US"/>
              </w:rPr>
              <w:br/>
            </w:r>
            <w:r w:rsidR="00142DF3" w:rsidRPr="00142DF3">
              <w:rPr>
                <w:rFonts w:asciiTheme="minorHAnsi" w:eastAsia="Calibri" w:hAnsiTheme="minorHAnsi" w:cstheme="minorHAnsi"/>
                <w:b/>
                <w:bCs/>
                <w:sz w:val="22"/>
                <w:szCs w:val="22"/>
                <w:lang w:eastAsia="en-US"/>
              </w:rPr>
              <w:t xml:space="preserve">w znalezieniu elastycznych form </w:t>
            </w:r>
            <w:r w:rsidR="00517D5C">
              <w:rPr>
                <w:rFonts w:asciiTheme="minorHAnsi" w:eastAsia="Calibri" w:hAnsiTheme="minorHAnsi" w:cstheme="minorHAnsi"/>
                <w:b/>
                <w:bCs/>
                <w:sz w:val="22"/>
                <w:szCs w:val="22"/>
                <w:lang w:eastAsia="en-US"/>
              </w:rPr>
              <w:t>zatrudnienia</w:t>
            </w:r>
          </w:p>
        </w:tc>
        <w:tc>
          <w:tcPr>
            <w:tcW w:w="2261" w:type="dxa"/>
          </w:tcPr>
          <w:p w14:paraId="56457503" w14:textId="77777777" w:rsidR="00F532E0" w:rsidRDefault="00F532E0" w:rsidP="00DC6D3B">
            <w:pPr>
              <w:jc w:val="center"/>
              <w:rPr>
                <w:rFonts w:asciiTheme="minorHAnsi" w:eastAsia="Calibri" w:hAnsiTheme="minorHAnsi" w:cstheme="minorHAnsi"/>
                <w:bCs/>
                <w:sz w:val="22"/>
                <w:szCs w:val="22"/>
                <w:lang w:eastAsia="en-US"/>
              </w:rPr>
            </w:pPr>
          </w:p>
        </w:tc>
      </w:tr>
      <w:tr w:rsidR="00DC6D3B" w14:paraId="66486B5B" w14:textId="77777777" w:rsidTr="006F545F">
        <w:tc>
          <w:tcPr>
            <w:tcW w:w="6799" w:type="dxa"/>
            <w:shd w:val="clear" w:color="auto" w:fill="F2F2F2" w:themeFill="background1" w:themeFillShade="F2"/>
          </w:tcPr>
          <w:p w14:paraId="4EB061BA" w14:textId="1611BD4E" w:rsidR="00DC6D3B" w:rsidRPr="006F545F" w:rsidRDefault="00DC6D3B" w:rsidP="009B7DAD">
            <w:pPr>
              <w:rPr>
                <w:rFonts w:asciiTheme="minorHAnsi" w:eastAsia="Calibri" w:hAnsiTheme="minorHAnsi" w:cstheme="minorHAnsi"/>
                <w:b/>
                <w:bCs/>
                <w:sz w:val="22"/>
                <w:szCs w:val="22"/>
                <w:lang w:eastAsia="en-US"/>
              </w:rPr>
            </w:pPr>
            <w:r w:rsidRPr="006F545F">
              <w:rPr>
                <w:rFonts w:asciiTheme="minorHAnsi" w:eastAsia="Calibri" w:hAnsiTheme="minorHAnsi" w:cstheme="minorHAnsi"/>
                <w:b/>
                <w:bCs/>
                <w:sz w:val="22"/>
                <w:szCs w:val="22"/>
                <w:lang w:eastAsia="en-US"/>
              </w:rPr>
              <w:t>Jestem osobą bezrobotną zarejestrowaną w Gdańskim Urzędzie Pracy (GUP)</w:t>
            </w:r>
          </w:p>
        </w:tc>
        <w:tc>
          <w:tcPr>
            <w:tcW w:w="2261" w:type="dxa"/>
          </w:tcPr>
          <w:p w14:paraId="5FA20937" w14:textId="79B30613" w:rsidR="00DC6D3B" w:rsidRDefault="00DC6D3B" w:rsidP="00DC6D3B">
            <w:pPr>
              <w:jc w:val="center"/>
              <w:rPr>
                <w:rFonts w:asciiTheme="minorHAnsi" w:eastAsia="Calibri" w:hAnsiTheme="minorHAnsi" w:cstheme="minorHAnsi"/>
                <w:bCs/>
                <w:sz w:val="22"/>
                <w:szCs w:val="22"/>
                <w:lang w:eastAsia="en-US"/>
              </w:rPr>
            </w:pPr>
          </w:p>
        </w:tc>
      </w:tr>
      <w:tr w:rsidR="00DC6D3B" w14:paraId="3705E30B" w14:textId="77777777" w:rsidTr="00DC6D3B">
        <w:tc>
          <w:tcPr>
            <w:tcW w:w="6799" w:type="dxa"/>
          </w:tcPr>
          <w:p w14:paraId="034B5CE0" w14:textId="6DB7E0F2" w:rsidR="00DC6D3B" w:rsidRDefault="00DC6D3B" w:rsidP="00DC6D3B">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powyżej 12 miesięcy</w:t>
            </w:r>
          </w:p>
        </w:tc>
        <w:tc>
          <w:tcPr>
            <w:tcW w:w="2261" w:type="dxa"/>
          </w:tcPr>
          <w:p w14:paraId="7D36B68B" w14:textId="0EC665D8" w:rsidR="00DC6D3B" w:rsidRDefault="00DC6D3B" w:rsidP="006F545F">
            <w:pPr>
              <w:jc w:val="center"/>
              <w:rPr>
                <w:rFonts w:asciiTheme="minorHAnsi" w:eastAsia="Calibri" w:hAnsiTheme="minorHAnsi" w:cstheme="minorHAnsi"/>
                <w:bCs/>
                <w:sz w:val="22"/>
                <w:szCs w:val="22"/>
                <w:lang w:eastAsia="en-US"/>
              </w:rPr>
            </w:pPr>
          </w:p>
        </w:tc>
      </w:tr>
      <w:tr w:rsidR="00DC6D3B" w14:paraId="77D9BD0A" w14:textId="77777777" w:rsidTr="00DC6D3B">
        <w:tc>
          <w:tcPr>
            <w:tcW w:w="6799" w:type="dxa"/>
          </w:tcPr>
          <w:p w14:paraId="77E3E0CE" w14:textId="0BD214F4" w:rsidR="00DC6D3B" w:rsidRDefault="00DC6D3B"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 </w:t>
            </w:r>
            <w:r>
              <w:rPr>
                <w:rStyle w:val="normaltextrun"/>
                <w:rFonts w:ascii="Calibri" w:hAnsi="Calibri" w:cs="Calibri"/>
                <w:color w:val="000000"/>
                <w:shd w:val="clear" w:color="auto" w:fill="FFFFFF"/>
              </w:rPr>
              <w:t>poni</w:t>
            </w:r>
            <w:r>
              <w:rPr>
                <w:rStyle w:val="normaltextrun"/>
                <w:rFonts w:ascii="Calibri" w:hAnsi="Calibri" w:cs="Calibri"/>
                <w:color w:val="000000"/>
                <w:sz w:val="22"/>
                <w:szCs w:val="22"/>
                <w:shd w:val="clear" w:color="auto" w:fill="FFFFFF"/>
              </w:rPr>
              <w:t>żej 12 miesięcy</w:t>
            </w:r>
            <w:r>
              <w:rPr>
                <w:rStyle w:val="eop"/>
                <w:rFonts w:ascii="Calibri" w:hAnsi="Calibri" w:cs="Calibri"/>
                <w:color w:val="000000"/>
                <w:sz w:val="22"/>
                <w:szCs w:val="22"/>
                <w:shd w:val="clear" w:color="auto" w:fill="FFFFFF"/>
              </w:rPr>
              <w:t> </w:t>
            </w:r>
          </w:p>
        </w:tc>
        <w:tc>
          <w:tcPr>
            <w:tcW w:w="2261" w:type="dxa"/>
          </w:tcPr>
          <w:p w14:paraId="7C34276F" w14:textId="0C7FAD87" w:rsidR="00DC6D3B" w:rsidRDefault="00DC6D3B" w:rsidP="006F545F">
            <w:pPr>
              <w:jc w:val="center"/>
              <w:rPr>
                <w:rFonts w:asciiTheme="minorHAnsi" w:eastAsia="Calibri" w:hAnsiTheme="minorHAnsi" w:cstheme="minorHAnsi"/>
                <w:bCs/>
                <w:sz w:val="22"/>
                <w:szCs w:val="22"/>
                <w:lang w:eastAsia="en-US"/>
              </w:rPr>
            </w:pPr>
          </w:p>
        </w:tc>
      </w:tr>
      <w:tr w:rsidR="00DC6D3B" w14:paraId="2CFD7CF8" w14:textId="77777777" w:rsidTr="006F545F">
        <w:tc>
          <w:tcPr>
            <w:tcW w:w="6799" w:type="dxa"/>
            <w:shd w:val="clear" w:color="auto" w:fill="F2F2F2" w:themeFill="background1" w:themeFillShade="F2"/>
          </w:tcPr>
          <w:p w14:paraId="06C7AAD2" w14:textId="44A89428" w:rsidR="00DC6D3B" w:rsidRPr="00862F50" w:rsidRDefault="006F545F" w:rsidP="009B7DAD">
            <w:pPr>
              <w:rPr>
                <w:rFonts w:asciiTheme="minorHAnsi" w:eastAsia="Calibri" w:hAnsiTheme="minorHAnsi" w:cstheme="minorHAnsi"/>
                <w:b/>
                <w:bCs/>
                <w:sz w:val="22"/>
                <w:szCs w:val="22"/>
                <w:lang w:eastAsia="en-US"/>
              </w:rPr>
            </w:pPr>
            <w:r w:rsidRPr="00862F50">
              <w:rPr>
                <w:rFonts w:asciiTheme="minorHAnsi" w:eastAsia="Calibri" w:hAnsiTheme="minorHAnsi" w:cstheme="minorHAnsi"/>
                <w:b/>
                <w:bCs/>
                <w:sz w:val="22"/>
                <w:szCs w:val="22"/>
                <w:lang w:eastAsia="en-US"/>
              </w:rPr>
              <w:t xml:space="preserve">Jestem osoba </w:t>
            </w:r>
            <w:r w:rsidR="003E6083">
              <w:rPr>
                <w:rFonts w:asciiTheme="minorHAnsi" w:eastAsia="Calibri" w:hAnsiTheme="minorHAnsi" w:cstheme="minorHAnsi"/>
                <w:b/>
                <w:bCs/>
                <w:sz w:val="22"/>
                <w:szCs w:val="22"/>
                <w:lang w:eastAsia="en-US"/>
              </w:rPr>
              <w:t>nieaktywną</w:t>
            </w:r>
            <w:r w:rsidRPr="00862F50">
              <w:rPr>
                <w:rFonts w:asciiTheme="minorHAnsi" w:eastAsia="Calibri" w:hAnsiTheme="minorHAnsi" w:cstheme="minorHAnsi"/>
                <w:b/>
                <w:bCs/>
                <w:sz w:val="22"/>
                <w:szCs w:val="22"/>
                <w:lang w:eastAsia="en-US"/>
              </w:rPr>
              <w:t xml:space="preserve"> zawodowo</w:t>
            </w:r>
          </w:p>
          <w:p w14:paraId="7692EFC5" w14:textId="1501C3C7" w:rsidR="006F545F" w:rsidRPr="00862F50" w:rsidRDefault="006F545F" w:rsidP="006F545F">
            <w:pPr>
              <w:rPr>
                <w:rFonts w:asciiTheme="minorHAnsi" w:eastAsia="Calibri" w:hAnsiTheme="minorHAnsi" w:cstheme="minorHAnsi"/>
                <w:bCs/>
                <w:sz w:val="22"/>
                <w:szCs w:val="22"/>
                <w:lang w:eastAsia="en-US"/>
              </w:rPr>
            </w:pPr>
            <w:r w:rsidRPr="00862F50">
              <w:rPr>
                <w:rStyle w:val="normaltextrun"/>
                <w:rFonts w:ascii="Calibri" w:hAnsi="Calibri" w:cs="Calibri"/>
                <w:iCs/>
                <w:color w:val="000000"/>
                <w:sz w:val="22"/>
                <w:szCs w:val="22"/>
                <w:shd w:val="clear" w:color="auto" w:fill="F2F2F2" w:themeFill="background1" w:themeFillShade="F2"/>
              </w:rPr>
              <w:t>osoba bierna zawodowo – osoba pozostająca bez pracy, która nie jest zarejestrowana w GUP jako osoba bezrobotna</w:t>
            </w:r>
            <w:r w:rsidRPr="00862F50">
              <w:rPr>
                <w:rStyle w:val="eop"/>
                <w:rFonts w:ascii="Calibri" w:hAnsi="Calibri" w:cs="Calibri"/>
                <w:color w:val="000000"/>
                <w:sz w:val="22"/>
                <w:szCs w:val="22"/>
                <w:shd w:val="clear" w:color="auto" w:fill="FFFFFF"/>
              </w:rPr>
              <w:t> </w:t>
            </w:r>
          </w:p>
        </w:tc>
        <w:tc>
          <w:tcPr>
            <w:tcW w:w="2261" w:type="dxa"/>
          </w:tcPr>
          <w:p w14:paraId="7E0550E6" w14:textId="70828C98" w:rsidR="00DC6D3B" w:rsidRPr="00862F50" w:rsidRDefault="00DC6D3B" w:rsidP="006F545F">
            <w:pPr>
              <w:jc w:val="center"/>
              <w:rPr>
                <w:rFonts w:asciiTheme="minorHAnsi" w:eastAsia="Calibri" w:hAnsiTheme="minorHAnsi" w:cstheme="minorHAnsi"/>
                <w:bCs/>
                <w:sz w:val="22"/>
                <w:szCs w:val="22"/>
                <w:lang w:eastAsia="en-US"/>
              </w:rPr>
            </w:pPr>
          </w:p>
        </w:tc>
      </w:tr>
      <w:tr w:rsidR="00DC6D3B" w14:paraId="142F33A8" w14:textId="77777777" w:rsidTr="006F545F">
        <w:tc>
          <w:tcPr>
            <w:tcW w:w="6799" w:type="dxa"/>
            <w:shd w:val="clear" w:color="auto" w:fill="F2F2F2" w:themeFill="background1" w:themeFillShade="F2"/>
          </w:tcPr>
          <w:p w14:paraId="7414AFBD" w14:textId="7D109839" w:rsidR="00DC6D3B" w:rsidRPr="006F545F" w:rsidRDefault="006F545F" w:rsidP="009B7DAD">
            <w:pPr>
              <w:rPr>
                <w:rFonts w:asciiTheme="minorHAnsi" w:eastAsia="Calibri" w:hAnsiTheme="minorHAnsi" w:cstheme="minorHAnsi"/>
                <w:b/>
                <w:bCs/>
                <w:sz w:val="22"/>
                <w:szCs w:val="22"/>
                <w:lang w:eastAsia="en-US"/>
              </w:rPr>
            </w:pPr>
            <w:r w:rsidRPr="006F545F">
              <w:rPr>
                <w:rFonts w:asciiTheme="minorHAnsi" w:eastAsia="Calibri" w:hAnsiTheme="minorHAnsi" w:cstheme="minorHAnsi"/>
                <w:b/>
                <w:bCs/>
                <w:sz w:val="22"/>
                <w:szCs w:val="22"/>
                <w:lang w:eastAsia="en-US"/>
              </w:rPr>
              <w:t>Jestem osobą powracającą na rynek pracy po przerwie</w:t>
            </w:r>
          </w:p>
        </w:tc>
        <w:tc>
          <w:tcPr>
            <w:tcW w:w="2261" w:type="dxa"/>
          </w:tcPr>
          <w:p w14:paraId="58A6DB12" w14:textId="7A6B246C" w:rsidR="00DC6D3B" w:rsidRDefault="00DC6D3B" w:rsidP="006F545F">
            <w:pPr>
              <w:jc w:val="center"/>
              <w:rPr>
                <w:rFonts w:asciiTheme="minorHAnsi" w:eastAsia="Calibri" w:hAnsiTheme="minorHAnsi" w:cstheme="minorHAnsi"/>
                <w:bCs/>
                <w:sz w:val="22"/>
                <w:szCs w:val="22"/>
                <w:lang w:eastAsia="en-US"/>
              </w:rPr>
            </w:pPr>
          </w:p>
        </w:tc>
      </w:tr>
    </w:tbl>
    <w:p w14:paraId="110831AF" w14:textId="5AF9F6C3" w:rsidR="002B1888" w:rsidRDefault="002B1888" w:rsidP="009B7DAD">
      <w:pPr>
        <w:rPr>
          <w:rFonts w:asciiTheme="minorHAnsi" w:eastAsia="Calibri" w:hAnsiTheme="minorHAnsi" w:cstheme="minorHAnsi"/>
          <w:bCs/>
          <w:sz w:val="22"/>
          <w:szCs w:val="22"/>
          <w:lang w:eastAsia="en-US"/>
        </w:rPr>
      </w:pPr>
    </w:p>
    <w:p w14:paraId="427C8E0D" w14:textId="6EE82E7B" w:rsidR="00653A71" w:rsidRDefault="00653A71" w:rsidP="009B7DAD">
      <w:pPr>
        <w:rPr>
          <w:rFonts w:asciiTheme="minorHAnsi" w:eastAsia="Calibri" w:hAnsiTheme="minorHAnsi" w:cstheme="minorHAnsi"/>
          <w:bCs/>
          <w:sz w:val="22"/>
          <w:szCs w:val="22"/>
          <w:lang w:eastAsia="en-US"/>
        </w:rPr>
      </w:pPr>
    </w:p>
    <w:p w14:paraId="5C4C1766" w14:textId="4D70629F" w:rsidR="00653A71" w:rsidRDefault="00653A71" w:rsidP="009B7DAD">
      <w:pPr>
        <w:rPr>
          <w:rFonts w:asciiTheme="minorHAnsi" w:eastAsia="Calibri" w:hAnsiTheme="minorHAnsi" w:cstheme="minorHAnsi"/>
          <w:bCs/>
          <w:sz w:val="22"/>
          <w:szCs w:val="22"/>
          <w:lang w:eastAsia="en-US"/>
        </w:rPr>
      </w:pPr>
    </w:p>
    <w:p w14:paraId="2D8D7E36" w14:textId="10DED003" w:rsidR="00E96041" w:rsidRDefault="00E96041" w:rsidP="0E6328EB">
      <w:pPr>
        <w:rPr>
          <w:rFonts w:asciiTheme="minorHAnsi" w:eastAsia="Calibri" w:hAnsiTheme="minorHAnsi" w:cstheme="minorBidi"/>
          <w:sz w:val="22"/>
          <w:szCs w:val="22"/>
          <w:lang w:eastAsia="en-US"/>
        </w:rPr>
      </w:pPr>
    </w:p>
    <w:p w14:paraId="2B612EA4" w14:textId="590B9CDC" w:rsidR="006F545F" w:rsidRPr="006555CB" w:rsidRDefault="001212FF" w:rsidP="009B7DAD">
      <w:pPr>
        <w:rPr>
          <w:rFonts w:asciiTheme="minorHAnsi" w:eastAsia="Calibri" w:hAnsiTheme="minorHAnsi" w:cstheme="minorHAnsi"/>
          <w:b/>
          <w:bCs/>
          <w:sz w:val="22"/>
          <w:szCs w:val="22"/>
          <w:lang w:eastAsia="en-US"/>
        </w:rPr>
      </w:pPr>
      <w:r w:rsidRPr="006555CB">
        <w:rPr>
          <w:rFonts w:asciiTheme="minorHAnsi" w:eastAsia="Calibri" w:hAnsiTheme="minorHAnsi" w:cstheme="minorHAnsi"/>
          <w:b/>
          <w:bCs/>
          <w:sz w:val="22"/>
          <w:szCs w:val="22"/>
          <w:lang w:eastAsia="en-US"/>
        </w:rPr>
        <w:t>INFORMACJE DODATKOWE</w:t>
      </w:r>
    </w:p>
    <w:p w14:paraId="16C02C4F" w14:textId="72E7A7FC" w:rsidR="001212FF" w:rsidRPr="006555CB" w:rsidRDefault="001212FF" w:rsidP="009B7DAD">
      <w:pPr>
        <w:rPr>
          <w:rFonts w:asciiTheme="minorHAnsi" w:eastAsia="Calibri" w:hAnsiTheme="minorHAnsi" w:cstheme="minorHAnsi"/>
          <w:bCs/>
          <w:sz w:val="22"/>
          <w:szCs w:val="22"/>
          <w:lang w:eastAsia="en-US"/>
        </w:rPr>
        <w:sectPr w:rsidR="001212FF" w:rsidRPr="006555CB" w:rsidSect="00757DA3">
          <w:headerReference w:type="default" r:id="rId12"/>
          <w:footerReference w:type="default" r:id="rId13"/>
          <w:headerReference w:type="first" r:id="rId14"/>
          <w:footerReference w:type="first" r:id="rId15"/>
          <w:footnotePr>
            <w:numStart w:val="2"/>
          </w:footnotePr>
          <w:pgSz w:w="11906" w:h="16838" w:code="9"/>
          <w:pgMar w:top="1468" w:right="1418" w:bottom="1134" w:left="1418" w:header="142" w:footer="716" w:gutter="0"/>
          <w:cols w:space="708"/>
          <w:docGrid w:linePitch="360"/>
        </w:sectPr>
      </w:pPr>
      <w:r w:rsidRPr="006555CB">
        <w:rPr>
          <w:rFonts w:asciiTheme="minorHAnsi" w:eastAsia="Calibri" w:hAnsiTheme="minorHAnsi" w:cstheme="minorHAnsi"/>
          <w:bCs/>
          <w:sz w:val="22"/>
          <w:szCs w:val="22"/>
          <w:lang w:eastAsia="en-US"/>
        </w:rPr>
        <w:t>(należy zaznaczyć X właściwą odpowiedź w każdym polu</w:t>
      </w:r>
      <w:r w:rsidR="0067668B" w:rsidRPr="006555CB">
        <w:rPr>
          <w:rFonts w:asciiTheme="minorHAnsi" w:eastAsia="Calibri" w:hAnsiTheme="minorHAnsi" w:cstheme="minorHAnsi"/>
          <w:bCs/>
          <w:sz w:val="22"/>
          <w:szCs w:val="22"/>
          <w:lang w:eastAsia="en-US"/>
        </w:rPr>
        <w:t>)</w:t>
      </w:r>
    </w:p>
    <w:p w14:paraId="2BF75A12" w14:textId="77777777" w:rsidR="001212FF" w:rsidRDefault="001212FF" w:rsidP="009B7DAD">
      <w:pPr>
        <w:rPr>
          <w:rFonts w:asciiTheme="minorHAnsi" w:eastAsia="Calibri" w:hAnsiTheme="minorHAnsi" w:cstheme="minorHAnsi"/>
          <w:b/>
          <w:bCs/>
          <w:sz w:val="22"/>
          <w:szCs w:val="22"/>
          <w:lang w:eastAsia="en-US"/>
        </w:rPr>
        <w:sectPr w:rsidR="001212FF" w:rsidSect="001212FF">
          <w:footnotePr>
            <w:numStart w:val="2"/>
          </w:footnotePr>
          <w:type w:val="continuous"/>
          <w:pgSz w:w="11906" w:h="16838" w:code="9"/>
          <w:pgMar w:top="1468" w:right="1418" w:bottom="1134" w:left="1418" w:header="142" w:footer="716" w:gutter="0"/>
          <w:cols w:space="708"/>
          <w:titlePg/>
          <w:docGrid w:linePitch="360"/>
        </w:sectPr>
      </w:pPr>
    </w:p>
    <w:tbl>
      <w:tblPr>
        <w:tblStyle w:val="Tabela-Siatka"/>
        <w:tblW w:w="0" w:type="auto"/>
        <w:tblLook w:val="04A0" w:firstRow="1" w:lastRow="0" w:firstColumn="1" w:lastColumn="0" w:noHBand="0" w:noVBand="1"/>
        <w:tblCaption w:val="Tabela numer 6"/>
        <w:tblDescription w:val="Tabela dotyczy informacji dodatkowych o Uczestniczce Projektu"/>
      </w:tblPr>
      <w:tblGrid>
        <w:gridCol w:w="5382"/>
        <w:gridCol w:w="3678"/>
      </w:tblGrid>
      <w:tr w:rsidR="001212FF" w14:paraId="0811F941" w14:textId="77777777" w:rsidTr="00C30012">
        <w:tc>
          <w:tcPr>
            <w:tcW w:w="5382" w:type="dxa"/>
            <w:shd w:val="clear" w:color="auto" w:fill="F2F2F2" w:themeFill="background1" w:themeFillShade="F2"/>
          </w:tcPr>
          <w:p w14:paraId="138C0159" w14:textId="65709B01" w:rsidR="001212FF" w:rsidRPr="001212FF" w:rsidRDefault="001212FF" w:rsidP="009B7DAD">
            <w:pPr>
              <w:rPr>
                <w:rFonts w:asciiTheme="minorHAnsi" w:eastAsia="Calibri" w:hAnsiTheme="minorHAnsi" w:cstheme="minorHAnsi"/>
                <w:b/>
                <w:bCs/>
                <w:sz w:val="22"/>
                <w:szCs w:val="22"/>
                <w:lang w:eastAsia="en-US"/>
              </w:rPr>
            </w:pPr>
            <w:r w:rsidRPr="001212FF">
              <w:rPr>
                <w:rFonts w:asciiTheme="minorHAnsi" w:eastAsia="Calibri" w:hAnsiTheme="minorHAnsi" w:cstheme="minorHAnsi"/>
                <w:b/>
                <w:bCs/>
                <w:sz w:val="22"/>
                <w:szCs w:val="22"/>
                <w:lang w:eastAsia="en-US"/>
              </w:rPr>
              <w:t>Jestem osobą z niepełnosprawnościami</w:t>
            </w:r>
          </w:p>
          <w:p w14:paraId="52BDE455" w14:textId="74A1E3E8" w:rsidR="001212FF" w:rsidRPr="001212FF" w:rsidRDefault="00C30012" w:rsidP="009B7DAD">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lastRenderedPageBreak/>
              <w:t>(</w:t>
            </w:r>
            <w:r w:rsidR="001212FF" w:rsidRPr="001212FF">
              <w:rPr>
                <w:rFonts w:asciiTheme="minorHAnsi" w:eastAsia="Calibri" w:hAnsiTheme="minorHAnsi" w:cstheme="minorHAnsi"/>
                <w:bCs/>
                <w:sz w:val="22"/>
                <w:szCs w:val="22"/>
                <w:lang w:eastAsia="en-US"/>
              </w:rPr>
              <w:t>należy przedłożyć orzeczenie o niepełnosprawności</w:t>
            </w:r>
            <w:r>
              <w:rPr>
                <w:rFonts w:asciiTheme="minorHAnsi" w:eastAsia="Calibri" w:hAnsiTheme="minorHAnsi" w:cstheme="minorHAnsi"/>
                <w:bCs/>
                <w:sz w:val="22"/>
                <w:szCs w:val="22"/>
                <w:lang w:eastAsia="en-US"/>
              </w:rPr>
              <w:t>)</w:t>
            </w:r>
          </w:p>
        </w:tc>
        <w:tc>
          <w:tcPr>
            <w:tcW w:w="3678" w:type="dxa"/>
          </w:tcPr>
          <w:p w14:paraId="6871F643" w14:textId="0998F704" w:rsidR="005F5230" w:rsidRDefault="00585A64" w:rsidP="001212FF">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lastRenderedPageBreak/>
              <w:t>□</w:t>
            </w:r>
            <w:r w:rsidR="001212FF">
              <w:rPr>
                <w:rStyle w:val="normaltextrun"/>
                <w:rFonts w:ascii="Calibri" w:hAnsi="Calibri" w:cs="Calibri"/>
                <w:color w:val="000000"/>
                <w:sz w:val="22"/>
                <w:szCs w:val="22"/>
                <w:bdr w:val="none" w:sz="0" w:space="0" w:color="auto" w:frame="1"/>
              </w:rPr>
              <w:t xml:space="preserve"> TAK</w:t>
            </w:r>
            <w:r w:rsidR="001212FF">
              <w:rPr>
                <w:rStyle w:val="Odwoanieprzypisudolnego"/>
                <w:rFonts w:ascii="Calibri" w:hAnsi="Calibri" w:cs="Calibri"/>
                <w:color w:val="000000"/>
                <w:sz w:val="22"/>
                <w:szCs w:val="22"/>
                <w:bdr w:val="none" w:sz="0" w:space="0" w:color="auto" w:frame="1"/>
              </w:rPr>
              <w:footnoteReference w:id="1"/>
            </w:r>
            <w:r w:rsidR="005F5230">
              <w:rPr>
                <w:rStyle w:val="normaltextrun"/>
                <w:rFonts w:ascii="Calibri" w:hAnsi="Calibri" w:cs="Calibri"/>
                <w:color w:val="000000"/>
                <w:sz w:val="22"/>
                <w:szCs w:val="22"/>
                <w:bdr w:val="none" w:sz="0" w:space="0" w:color="auto" w:frame="1"/>
              </w:rPr>
              <w:t xml:space="preserve">          </w:t>
            </w:r>
          </w:p>
          <w:p w14:paraId="1A9F8075" w14:textId="51A2AA74" w:rsidR="001212FF" w:rsidRDefault="005F5230" w:rsidP="001212FF">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lastRenderedPageBreak/>
              <w:t xml:space="preserve">                    </w:t>
            </w:r>
          </w:p>
          <w:p w14:paraId="75D8419C" w14:textId="798019A5" w:rsidR="005F5230" w:rsidRDefault="00585A64" w:rsidP="001212FF">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w:t>
            </w:r>
            <w:r w:rsidR="005F5230">
              <w:rPr>
                <w:rStyle w:val="normaltextrun"/>
                <w:rFonts w:ascii="Calibri" w:hAnsi="Calibri" w:cs="Calibri"/>
                <w:color w:val="000000"/>
                <w:sz w:val="22"/>
                <w:szCs w:val="22"/>
                <w:bdr w:val="none" w:sz="0" w:space="0" w:color="auto" w:frame="1"/>
              </w:rPr>
              <w:t>NIE</w:t>
            </w:r>
          </w:p>
          <w:p w14:paraId="06C7AB37" w14:textId="77777777" w:rsidR="005F5230" w:rsidRDefault="005F5230" w:rsidP="001212FF">
            <w:pPr>
              <w:rPr>
                <w:rStyle w:val="normaltextrun"/>
                <w:rFonts w:ascii="Calibri" w:hAnsi="Calibri" w:cs="Calibri"/>
                <w:color w:val="000000"/>
                <w:sz w:val="22"/>
                <w:szCs w:val="22"/>
                <w:bdr w:val="none" w:sz="0" w:space="0" w:color="auto" w:frame="1"/>
              </w:rPr>
            </w:pPr>
          </w:p>
          <w:p w14:paraId="6100D9C9" w14:textId="77777777" w:rsidR="005F5230" w:rsidRDefault="00585A64" w:rsidP="001212FF">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w:t>
            </w:r>
            <w:r w:rsidR="005F5230">
              <w:rPr>
                <w:rStyle w:val="normaltextrun"/>
                <w:rFonts w:ascii="Calibri" w:hAnsi="Calibri" w:cs="Calibri"/>
                <w:color w:val="000000"/>
                <w:sz w:val="22"/>
                <w:szCs w:val="22"/>
                <w:bdr w:val="none" w:sz="0" w:space="0" w:color="auto" w:frame="1"/>
              </w:rPr>
              <w:t>ODMOWA PODANIA INFORMACJI</w:t>
            </w:r>
            <w:r w:rsidR="005F5230">
              <w:rPr>
                <w:rStyle w:val="Odwoanieprzypisudolnego"/>
                <w:rFonts w:ascii="Calibri" w:hAnsi="Calibri" w:cs="Calibri"/>
                <w:color w:val="000000"/>
                <w:sz w:val="22"/>
                <w:szCs w:val="22"/>
                <w:bdr w:val="none" w:sz="0" w:space="0" w:color="auto" w:frame="1"/>
              </w:rPr>
              <w:footnoteReference w:id="2"/>
            </w:r>
          </w:p>
          <w:p w14:paraId="59ED84F1" w14:textId="7FCC7065" w:rsidR="00585A64" w:rsidRDefault="00585A64" w:rsidP="001212FF">
            <w:pPr>
              <w:rPr>
                <w:rFonts w:asciiTheme="minorHAnsi" w:eastAsia="Calibri" w:hAnsiTheme="minorHAnsi" w:cstheme="minorHAnsi"/>
                <w:bCs/>
                <w:sz w:val="22"/>
                <w:szCs w:val="22"/>
                <w:lang w:eastAsia="en-US"/>
              </w:rPr>
            </w:pPr>
          </w:p>
        </w:tc>
      </w:tr>
      <w:tr w:rsidR="0059136E" w14:paraId="15E24215" w14:textId="77777777" w:rsidTr="00C30012">
        <w:tc>
          <w:tcPr>
            <w:tcW w:w="5382" w:type="dxa"/>
            <w:shd w:val="clear" w:color="auto" w:fill="F2F2F2" w:themeFill="background1" w:themeFillShade="F2"/>
          </w:tcPr>
          <w:p w14:paraId="6A9F10F5" w14:textId="3E18AF43" w:rsidR="0059136E" w:rsidRPr="005F5230" w:rsidRDefault="007E36A4" w:rsidP="0059136E">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lastRenderedPageBreak/>
              <w:t>Jestem obywatelką</w:t>
            </w:r>
            <w:r w:rsidR="0059136E" w:rsidRPr="005F5230">
              <w:rPr>
                <w:rFonts w:asciiTheme="minorHAnsi" w:eastAsia="Calibri" w:hAnsiTheme="minorHAnsi" w:cstheme="minorHAnsi"/>
                <w:b/>
                <w:bCs/>
                <w:sz w:val="22"/>
                <w:szCs w:val="22"/>
                <w:lang w:eastAsia="en-US"/>
              </w:rPr>
              <w:t xml:space="preserve"> państwa trzeciego</w:t>
            </w:r>
          </w:p>
          <w:p w14:paraId="735A791E" w14:textId="77777777" w:rsidR="0059136E" w:rsidRDefault="0059136E" w:rsidP="0059136E">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obywatelem kraju spoza Unii Europejskiej</w:t>
            </w:r>
          </w:p>
          <w:p w14:paraId="63A31235" w14:textId="77777777" w:rsidR="0059136E" w:rsidRPr="001212FF" w:rsidRDefault="0059136E" w:rsidP="009B7DAD">
            <w:pPr>
              <w:rPr>
                <w:rFonts w:asciiTheme="minorHAnsi" w:eastAsia="Calibri" w:hAnsiTheme="minorHAnsi" w:cstheme="minorHAnsi"/>
                <w:b/>
                <w:bCs/>
                <w:sz w:val="22"/>
                <w:szCs w:val="22"/>
                <w:lang w:eastAsia="en-US"/>
              </w:rPr>
            </w:pPr>
          </w:p>
        </w:tc>
        <w:tc>
          <w:tcPr>
            <w:tcW w:w="3678" w:type="dxa"/>
          </w:tcPr>
          <w:p w14:paraId="4F80FF64" w14:textId="53B299DF" w:rsidR="0059136E" w:rsidRDefault="00585A64" w:rsidP="0059136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w:t>
            </w:r>
            <w:r w:rsidR="0059136E">
              <w:rPr>
                <w:rStyle w:val="normaltextrun"/>
                <w:rFonts w:ascii="Calibri" w:hAnsi="Calibri" w:cs="Calibri"/>
                <w:color w:val="000000"/>
                <w:sz w:val="22"/>
                <w:szCs w:val="22"/>
                <w:bdr w:val="none" w:sz="0" w:space="0" w:color="auto" w:frame="1"/>
              </w:rPr>
              <w:t>TAK</w:t>
            </w:r>
          </w:p>
          <w:p w14:paraId="22D285FB" w14:textId="77777777" w:rsidR="0059136E" w:rsidRDefault="0059136E" w:rsidP="0059136E">
            <w:pPr>
              <w:rPr>
                <w:rStyle w:val="normaltextrun"/>
                <w:rFonts w:ascii="Calibri" w:hAnsi="Calibri" w:cs="Calibri"/>
                <w:color w:val="000000"/>
                <w:sz w:val="22"/>
                <w:szCs w:val="22"/>
                <w:bdr w:val="none" w:sz="0" w:space="0" w:color="auto" w:frame="1"/>
              </w:rPr>
            </w:pPr>
          </w:p>
          <w:p w14:paraId="016AC22F" w14:textId="279FAC16" w:rsidR="0059136E" w:rsidRDefault="00585A64" w:rsidP="0059136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w:t>
            </w:r>
            <w:r w:rsidR="0059136E">
              <w:rPr>
                <w:rStyle w:val="normaltextrun"/>
                <w:rFonts w:ascii="Calibri" w:hAnsi="Calibri" w:cs="Calibri"/>
                <w:color w:val="000000"/>
                <w:sz w:val="22"/>
                <w:szCs w:val="22"/>
                <w:bdr w:val="none" w:sz="0" w:space="0" w:color="auto" w:frame="1"/>
              </w:rPr>
              <w:t xml:space="preserve"> NIE</w:t>
            </w:r>
          </w:p>
          <w:p w14:paraId="01FE5A7E" w14:textId="77777777" w:rsidR="0059136E" w:rsidRDefault="0059136E" w:rsidP="001212FF">
            <w:pPr>
              <w:rPr>
                <w:rStyle w:val="normaltextrun"/>
                <w:rFonts w:ascii="Calibri" w:hAnsi="Calibri" w:cs="Calibri"/>
                <w:color w:val="000000"/>
                <w:sz w:val="22"/>
                <w:szCs w:val="22"/>
                <w:bdr w:val="none" w:sz="0" w:space="0" w:color="auto" w:frame="1"/>
              </w:rPr>
            </w:pPr>
          </w:p>
        </w:tc>
      </w:tr>
      <w:tr w:rsidR="001212FF" w14:paraId="13FEEA11" w14:textId="77777777" w:rsidTr="00C30012">
        <w:tc>
          <w:tcPr>
            <w:tcW w:w="5382" w:type="dxa"/>
            <w:shd w:val="clear" w:color="auto" w:fill="F2F2F2" w:themeFill="background1" w:themeFillShade="F2"/>
          </w:tcPr>
          <w:p w14:paraId="723ED380" w14:textId="776450B1" w:rsidR="00C30012" w:rsidRDefault="00C30012" w:rsidP="009B7DAD">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Jestem osobą</w:t>
            </w:r>
            <w:r w:rsidRPr="00C30012">
              <w:rPr>
                <w:rFonts w:asciiTheme="minorHAnsi" w:eastAsia="Calibri" w:hAnsiTheme="minorHAnsi" w:cstheme="minorHAnsi"/>
                <w:b/>
                <w:bCs/>
                <w:sz w:val="22"/>
                <w:szCs w:val="22"/>
                <w:lang w:eastAsia="en-US"/>
              </w:rPr>
              <w:t xml:space="preserve"> obcego pochodzenia</w:t>
            </w:r>
          </w:p>
          <w:p w14:paraId="3493F513" w14:textId="7FF0AD8C" w:rsidR="00C30012" w:rsidRPr="00C30012" w:rsidRDefault="00C30012" w:rsidP="004F13D1">
            <w:p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osoby obcego pochodzenia to cudzoziemcy – każda osoba, która nie posiada polskiego obywatelstwa, bez względu na fakt posiadania lub nie obywatelstwa (obywatelstw) innych krajów</w:t>
            </w:r>
          </w:p>
        </w:tc>
        <w:tc>
          <w:tcPr>
            <w:tcW w:w="3678" w:type="dxa"/>
          </w:tcPr>
          <w:p w14:paraId="3C2C8452" w14:textId="38C14EC7" w:rsidR="00C30012" w:rsidRDefault="00585A64" w:rsidP="00C30012">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w:t>
            </w:r>
            <w:r w:rsidR="00C30012">
              <w:rPr>
                <w:rStyle w:val="normaltextrun"/>
                <w:rFonts w:ascii="Calibri" w:hAnsi="Calibri" w:cs="Calibri"/>
                <w:color w:val="000000"/>
                <w:sz w:val="22"/>
                <w:szCs w:val="22"/>
                <w:bdr w:val="none" w:sz="0" w:space="0" w:color="auto" w:frame="1"/>
              </w:rPr>
              <w:t>TAK</w:t>
            </w:r>
          </w:p>
          <w:p w14:paraId="12DCFF6E" w14:textId="77777777" w:rsidR="00C30012" w:rsidRDefault="00C30012" w:rsidP="00C30012">
            <w:pPr>
              <w:rPr>
                <w:rStyle w:val="normaltextrun"/>
                <w:rFonts w:ascii="Calibri" w:hAnsi="Calibri" w:cs="Calibri"/>
                <w:color w:val="000000"/>
                <w:bdr w:val="none" w:sz="0" w:space="0" w:color="auto" w:frame="1"/>
              </w:rPr>
            </w:pPr>
          </w:p>
          <w:p w14:paraId="433FD6EF" w14:textId="77777777" w:rsidR="00C30012" w:rsidRDefault="00C30012" w:rsidP="00C30012">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NIE</w:t>
            </w:r>
          </w:p>
          <w:p w14:paraId="2B2DB82A" w14:textId="5C6A52CB" w:rsidR="005F5230" w:rsidRDefault="005F5230" w:rsidP="009B7DAD">
            <w:pPr>
              <w:rPr>
                <w:rFonts w:asciiTheme="minorHAnsi" w:eastAsia="Calibri" w:hAnsiTheme="minorHAnsi" w:cstheme="minorHAnsi"/>
                <w:bCs/>
                <w:sz w:val="22"/>
                <w:szCs w:val="22"/>
                <w:lang w:eastAsia="en-US"/>
              </w:rPr>
            </w:pPr>
          </w:p>
        </w:tc>
      </w:tr>
      <w:tr w:rsidR="001212FF" w14:paraId="71C72195" w14:textId="77777777" w:rsidTr="006E38B2">
        <w:tc>
          <w:tcPr>
            <w:tcW w:w="5382" w:type="dxa"/>
            <w:shd w:val="clear" w:color="auto" w:fill="F2F2F2" w:themeFill="background1" w:themeFillShade="F2"/>
          </w:tcPr>
          <w:p w14:paraId="1F943BE1" w14:textId="77777777" w:rsidR="001212FF" w:rsidRPr="00C30012" w:rsidRDefault="00C30012" w:rsidP="009B7DAD">
            <w:pPr>
              <w:rPr>
                <w:rFonts w:asciiTheme="minorHAnsi" w:eastAsia="Calibri" w:hAnsiTheme="minorHAnsi" w:cstheme="minorHAnsi"/>
                <w:b/>
                <w:bCs/>
                <w:sz w:val="22"/>
                <w:szCs w:val="22"/>
                <w:lang w:eastAsia="en-US"/>
              </w:rPr>
            </w:pPr>
            <w:r w:rsidRPr="00C30012">
              <w:rPr>
                <w:rFonts w:asciiTheme="minorHAnsi" w:eastAsia="Calibri" w:hAnsiTheme="minorHAnsi" w:cstheme="minorHAnsi"/>
                <w:b/>
                <w:bCs/>
                <w:sz w:val="22"/>
                <w:szCs w:val="22"/>
                <w:lang w:eastAsia="en-US"/>
              </w:rPr>
              <w:t>Jestem osobą należącą do mniejszości narodowej lub etnicznej</w:t>
            </w:r>
          </w:p>
          <w:p w14:paraId="35665A9B" w14:textId="79C0C1FA" w:rsidR="00C30012" w:rsidRDefault="00C30012" w:rsidP="004F13D1">
            <w:p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zgodnie z prawem krajowym mniejszości narodowe to mniejszość: białoruska, czeska, litewska, niemiecka, ormiańska, rosyjska, słowacka, ukraińska, żydowska. Mniejszości etniczne: karaimska, łemkowska, romska, tatarska. Definicja wg ustawy z dnia 6 stycznia 2005 r. </w:t>
            </w:r>
            <w:r w:rsidR="009E6495">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o mniejszościach narodowych i etnicznych oraz o języku regionalnym</w:t>
            </w:r>
          </w:p>
        </w:tc>
        <w:tc>
          <w:tcPr>
            <w:tcW w:w="3678" w:type="dxa"/>
          </w:tcPr>
          <w:p w14:paraId="1BA7BC3B" w14:textId="18F50456" w:rsidR="006E38B2" w:rsidRDefault="006E38B2" w:rsidP="006E38B2">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TAK         </w:t>
            </w:r>
          </w:p>
          <w:p w14:paraId="0CECDD48" w14:textId="77777777" w:rsidR="006E38B2" w:rsidRDefault="006E38B2" w:rsidP="006E38B2">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w:t>
            </w:r>
          </w:p>
          <w:p w14:paraId="75F1DAD2" w14:textId="77777777" w:rsidR="006E38B2" w:rsidRDefault="006E38B2" w:rsidP="006E38B2">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NIE</w:t>
            </w:r>
          </w:p>
          <w:p w14:paraId="5A64B3AB" w14:textId="77777777" w:rsidR="006E38B2" w:rsidRDefault="006E38B2" w:rsidP="006E38B2">
            <w:pPr>
              <w:rPr>
                <w:rStyle w:val="normaltextrun"/>
                <w:rFonts w:ascii="Calibri" w:hAnsi="Calibri" w:cs="Calibri"/>
                <w:color w:val="000000"/>
                <w:sz w:val="22"/>
                <w:szCs w:val="22"/>
                <w:bdr w:val="none" w:sz="0" w:space="0" w:color="auto" w:frame="1"/>
              </w:rPr>
            </w:pPr>
          </w:p>
          <w:p w14:paraId="32AEAA47" w14:textId="644D95A3" w:rsidR="001212FF" w:rsidRDefault="006E38B2" w:rsidP="006E38B2">
            <w:pPr>
              <w:rPr>
                <w:rFonts w:asciiTheme="minorHAnsi" w:eastAsia="Calibri" w:hAnsiTheme="minorHAnsi" w:cstheme="minorHAnsi"/>
                <w:bCs/>
                <w:sz w:val="22"/>
                <w:szCs w:val="22"/>
                <w:lang w:eastAsia="en-US"/>
              </w:rPr>
            </w:pPr>
            <w:r>
              <w:rPr>
                <w:rStyle w:val="normaltextrun"/>
                <w:rFonts w:ascii="Calibri" w:hAnsi="Calibri" w:cs="Calibri"/>
                <w:color w:val="000000"/>
                <w:sz w:val="22"/>
                <w:szCs w:val="22"/>
                <w:bdr w:val="none" w:sz="0" w:space="0" w:color="auto" w:frame="1"/>
              </w:rPr>
              <w:t>□ ODMOWA PODANIA INFORMACJI</w:t>
            </w:r>
            <w:r>
              <w:rPr>
                <w:rStyle w:val="Odwoanieprzypisudolnego"/>
                <w:rFonts w:ascii="Calibri" w:hAnsi="Calibri" w:cs="Calibri"/>
                <w:color w:val="000000"/>
                <w:sz w:val="22"/>
                <w:szCs w:val="22"/>
                <w:bdr w:val="none" w:sz="0" w:space="0" w:color="auto" w:frame="1"/>
              </w:rPr>
              <w:footnoteReference w:id="3"/>
            </w:r>
          </w:p>
        </w:tc>
      </w:tr>
      <w:tr w:rsidR="001212FF" w:rsidRPr="00FC0157" w14:paraId="18C74867" w14:textId="77777777" w:rsidTr="006E38B2">
        <w:tc>
          <w:tcPr>
            <w:tcW w:w="5382" w:type="dxa"/>
            <w:shd w:val="clear" w:color="auto" w:fill="F2F2F2" w:themeFill="background1" w:themeFillShade="F2"/>
          </w:tcPr>
          <w:p w14:paraId="7F604F61" w14:textId="6CE71557" w:rsidR="001212FF" w:rsidRPr="00CD09FA" w:rsidRDefault="00C30012" w:rsidP="009B7DAD">
            <w:pPr>
              <w:rPr>
                <w:rFonts w:asciiTheme="minorHAnsi" w:eastAsia="Calibri" w:hAnsiTheme="minorHAnsi" w:cstheme="minorHAnsi"/>
                <w:b/>
                <w:bCs/>
                <w:sz w:val="22"/>
                <w:szCs w:val="22"/>
                <w:lang w:eastAsia="en-US"/>
              </w:rPr>
            </w:pPr>
            <w:r w:rsidRPr="00CD09FA">
              <w:rPr>
                <w:rFonts w:asciiTheme="minorHAnsi" w:eastAsia="Calibri" w:hAnsiTheme="minorHAnsi" w:cstheme="minorHAnsi"/>
                <w:b/>
                <w:bCs/>
                <w:sz w:val="22"/>
                <w:szCs w:val="22"/>
                <w:lang w:eastAsia="en-US"/>
              </w:rPr>
              <w:t>Jestem osobą w kryzysie bezdomności lub dotkniętą wykluczeniem</w:t>
            </w:r>
            <w:r w:rsidR="006E38B2" w:rsidRPr="00CD09FA">
              <w:rPr>
                <w:rFonts w:asciiTheme="minorHAnsi" w:eastAsia="Calibri" w:hAnsiTheme="minorHAnsi" w:cstheme="minorHAnsi"/>
                <w:b/>
                <w:bCs/>
                <w:sz w:val="22"/>
                <w:szCs w:val="22"/>
                <w:lang w:eastAsia="en-US"/>
              </w:rPr>
              <w:t xml:space="preserve"> z dostępu do mieszkań</w:t>
            </w:r>
          </w:p>
        </w:tc>
        <w:tc>
          <w:tcPr>
            <w:tcW w:w="3678" w:type="dxa"/>
          </w:tcPr>
          <w:p w14:paraId="0A9AE04D" w14:textId="3E6D445E" w:rsidR="006E38B2" w:rsidRPr="00CD09FA" w:rsidRDefault="006E38B2" w:rsidP="006E38B2">
            <w:pPr>
              <w:rPr>
                <w:rStyle w:val="normaltextrun"/>
                <w:rFonts w:ascii="Calibri" w:hAnsi="Calibri" w:cs="Calibri"/>
                <w:sz w:val="22"/>
                <w:szCs w:val="22"/>
                <w:bdr w:val="none" w:sz="0" w:space="0" w:color="auto" w:frame="1"/>
              </w:rPr>
            </w:pPr>
            <w:r w:rsidRPr="00CD09FA">
              <w:rPr>
                <w:rStyle w:val="normaltextrun"/>
                <w:rFonts w:ascii="Calibri" w:hAnsi="Calibri" w:cs="Calibri"/>
                <w:sz w:val="22"/>
                <w:szCs w:val="22"/>
                <w:bdr w:val="none" w:sz="0" w:space="0" w:color="auto" w:frame="1"/>
              </w:rPr>
              <w:t>□ TAK</w:t>
            </w:r>
          </w:p>
          <w:p w14:paraId="729BAE74" w14:textId="77777777" w:rsidR="006E38B2" w:rsidRPr="00CD09FA" w:rsidRDefault="006E38B2" w:rsidP="006E38B2">
            <w:pPr>
              <w:rPr>
                <w:rStyle w:val="normaltextrun"/>
                <w:rFonts w:ascii="Calibri" w:hAnsi="Calibri" w:cs="Calibri"/>
                <w:bdr w:val="none" w:sz="0" w:space="0" w:color="auto" w:frame="1"/>
              </w:rPr>
            </w:pPr>
          </w:p>
          <w:p w14:paraId="59809917" w14:textId="12B5E536" w:rsidR="006E38B2" w:rsidRPr="00CD09FA" w:rsidRDefault="006E38B2" w:rsidP="006E38B2">
            <w:pPr>
              <w:rPr>
                <w:rStyle w:val="normaltextrun"/>
                <w:rFonts w:ascii="Calibri" w:hAnsi="Calibri" w:cs="Calibri"/>
                <w:sz w:val="22"/>
                <w:szCs w:val="22"/>
                <w:bdr w:val="none" w:sz="0" w:space="0" w:color="auto" w:frame="1"/>
              </w:rPr>
            </w:pPr>
            <w:r w:rsidRPr="00CD09FA">
              <w:rPr>
                <w:rStyle w:val="normaltextrun"/>
                <w:rFonts w:ascii="Calibri" w:hAnsi="Calibri" w:cs="Calibri"/>
                <w:sz w:val="22"/>
                <w:szCs w:val="22"/>
                <w:bdr w:val="none" w:sz="0" w:space="0" w:color="auto" w:frame="1"/>
              </w:rPr>
              <w:t>□ NIE</w:t>
            </w:r>
          </w:p>
          <w:p w14:paraId="672701EF" w14:textId="37EB57E3" w:rsidR="00862F50" w:rsidRPr="00CD09FA" w:rsidRDefault="00862F50" w:rsidP="006E38B2">
            <w:pPr>
              <w:rPr>
                <w:rStyle w:val="normaltextrun"/>
                <w:rFonts w:ascii="Calibri" w:hAnsi="Calibri" w:cs="Calibri"/>
                <w:sz w:val="22"/>
                <w:szCs w:val="22"/>
                <w:bdr w:val="none" w:sz="0" w:space="0" w:color="auto" w:frame="1"/>
              </w:rPr>
            </w:pPr>
          </w:p>
          <w:p w14:paraId="5A976512" w14:textId="2626D34E" w:rsidR="00862F50" w:rsidRPr="00CD09FA" w:rsidRDefault="00862F50" w:rsidP="006E38B2">
            <w:pPr>
              <w:rPr>
                <w:rStyle w:val="normaltextrun"/>
                <w:rFonts w:ascii="Calibri" w:hAnsi="Calibri" w:cs="Calibri"/>
                <w:sz w:val="22"/>
                <w:szCs w:val="22"/>
                <w:bdr w:val="none" w:sz="0" w:space="0" w:color="auto" w:frame="1"/>
              </w:rPr>
            </w:pPr>
            <w:r w:rsidRPr="00CD09FA">
              <w:rPr>
                <w:rStyle w:val="normaltextrun"/>
                <w:rFonts w:ascii="Calibri" w:hAnsi="Calibri" w:cs="Calibri"/>
                <w:sz w:val="22"/>
                <w:szCs w:val="22"/>
                <w:bdr w:val="none" w:sz="0" w:space="0" w:color="auto" w:frame="1"/>
              </w:rPr>
              <w:t>□ ODMOWA PODANIA INFORMACJI</w:t>
            </w:r>
            <w:r w:rsidRPr="00CD09FA">
              <w:rPr>
                <w:rStyle w:val="Odwoanieprzypisudolnego"/>
                <w:rFonts w:ascii="Calibri" w:hAnsi="Calibri" w:cs="Calibri"/>
                <w:sz w:val="22"/>
                <w:szCs w:val="22"/>
                <w:bdr w:val="none" w:sz="0" w:space="0" w:color="auto" w:frame="1"/>
              </w:rPr>
              <w:footnoteReference w:id="4"/>
            </w:r>
          </w:p>
          <w:p w14:paraId="2CD23EFD" w14:textId="77777777" w:rsidR="001212FF" w:rsidRPr="00CD09FA" w:rsidRDefault="001212FF" w:rsidP="009B7DAD">
            <w:pPr>
              <w:rPr>
                <w:rFonts w:asciiTheme="minorHAnsi" w:eastAsia="Calibri" w:hAnsiTheme="minorHAnsi" w:cstheme="minorHAnsi"/>
                <w:bCs/>
                <w:sz w:val="22"/>
                <w:szCs w:val="22"/>
                <w:lang w:eastAsia="en-US"/>
              </w:rPr>
            </w:pPr>
          </w:p>
        </w:tc>
      </w:tr>
    </w:tbl>
    <w:p w14:paraId="606FFA62" w14:textId="3790F0B7" w:rsidR="00653A71" w:rsidRPr="00FC0157" w:rsidRDefault="00653A71" w:rsidP="009B7DAD">
      <w:pPr>
        <w:rPr>
          <w:rFonts w:asciiTheme="minorHAnsi" w:eastAsia="Calibri" w:hAnsiTheme="minorHAnsi" w:cstheme="minorHAnsi"/>
          <w:bCs/>
          <w:color w:val="EE0000"/>
          <w:sz w:val="22"/>
          <w:szCs w:val="22"/>
          <w:lang w:eastAsia="en-US"/>
        </w:rPr>
      </w:pPr>
    </w:p>
    <w:p w14:paraId="22483485" w14:textId="4FDE5E9D" w:rsidR="00653A71" w:rsidRDefault="00653A71" w:rsidP="009B7DAD">
      <w:pPr>
        <w:rPr>
          <w:rFonts w:asciiTheme="minorHAnsi" w:eastAsia="Calibri" w:hAnsiTheme="minorHAnsi" w:cstheme="minorHAnsi"/>
          <w:bCs/>
          <w:sz w:val="22"/>
          <w:szCs w:val="22"/>
          <w:lang w:eastAsia="en-US"/>
        </w:rPr>
      </w:pPr>
    </w:p>
    <w:p w14:paraId="20E08275" w14:textId="0CF3F25E" w:rsidR="00653A71" w:rsidRDefault="00653A71" w:rsidP="009B7DAD">
      <w:pPr>
        <w:rPr>
          <w:rFonts w:asciiTheme="minorHAnsi" w:eastAsia="Calibri" w:hAnsiTheme="minorHAnsi" w:cstheme="minorHAnsi"/>
          <w:bCs/>
          <w:sz w:val="22"/>
          <w:szCs w:val="22"/>
          <w:lang w:eastAsia="en-US"/>
        </w:rPr>
      </w:pPr>
    </w:p>
    <w:p w14:paraId="05A5B73A" w14:textId="11994BA4" w:rsidR="00653A71" w:rsidRDefault="00653A71" w:rsidP="009B7DAD">
      <w:pPr>
        <w:rPr>
          <w:rFonts w:asciiTheme="minorHAnsi" w:eastAsia="Calibri" w:hAnsiTheme="minorHAnsi" w:cstheme="minorHAnsi"/>
          <w:bCs/>
          <w:sz w:val="22"/>
          <w:szCs w:val="22"/>
          <w:lang w:eastAsia="en-US"/>
        </w:rPr>
      </w:pPr>
    </w:p>
    <w:p w14:paraId="40F79A49" w14:textId="3E9A5298" w:rsidR="00653A71" w:rsidRDefault="00653A71" w:rsidP="009B7DAD">
      <w:pPr>
        <w:rPr>
          <w:rFonts w:asciiTheme="minorHAnsi" w:eastAsia="Calibri" w:hAnsiTheme="minorHAnsi" w:cstheme="minorHAnsi"/>
          <w:bCs/>
          <w:sz w:val="22"/>
          <w:szCs w:val="22"/>
          <w:lang w:eastAsia="en-US"/>
        </w:rPr>
      </w:pPr>
    </w:p>
    <w:p w14:paraId="415F7985" w14:textId="1D9B86D6" w:rsidR="00653A71" w:rsidRDefault="00653A71" w:rsidP="009B7DAD">
      <w:pPr>
        <w:rPr>
          <w:rFonts w:asciiTheme="minorHAnsi" w:eastAsia="Calibri" w:hAnsiTheme="minorHAnsi" w:cstheme="minorHAnsi"/>
          <w:bCs/>
          <w:sz w:val="22"/>
          <w:szCs w:val="22"/>
          <w:lang w:eastAsia="en-US"/>
        </w:rPr>
      </w:pPr>
    </w:p>
    <w:p w14:paraId="72908A85" w14:textId="014B57F5" w:rsidR="00653A71" w:rsidRDefault="00653A71" w:rsidP="009B7DAD">
      <w:pPr>
        <w:rPr>
          <w:rFonts w:asciiTheme="minorHAnsi" w:eastAsia="Calibri" w:hAnsiTheme="minorHAnsi" w:cstheme="minorHAnsi"/>
          <w:bCs/>
          <w:sz w:val="22"/>
          <w:szCs w:val="22"/>
          <w:lang w:eastAsia="en-US"/>
        </w:rPr>
      </w:pPr>
    </w:p>
    <w:p w14:paraId="427A101F" w14:textId="1A48679E" w:rsidR="00653A71" w:rsidRDefault="00653A71" w:rsidP="009B7DAD">
      <w:pPr>
        <w:rPr>
          <w:rFonts w:asciiTheme="minorHAnsi" w:eastAsia="Calibri" w:hAnsiTheme="minorHAnsi" w:cstheme="minorHAnsi"/>
          <w:bCs/>
          <w:sz w:val="22"/>
          <w:szCs w:val="22"/>
          <w:lang w:eastAsia="en-US"/>
        </w:rPr>
      </w:pPr>
    </w:p>
    <w:p w14:paraId="5E1BC6D9" w14:textId="77777777" w:rsidR="00E96041" w:rsidRDefault="00E96041" w:rsidP="0074062B">
      <w:pPr>
        <w:jc w:val="center"/>
        <w:rPr>
          <w:rFonts w:asciiTheme="minorHAnsi" w:eastAsia="Calibri" w:hAnsiTheme="minorHAnsi" w:cstheme="minorHAnsi"/>
          <w:bCs/>
          <w:sz w:val="22"/>
          <w:szCs w:val="22"/>
          <w:lang w:eastAsia="en-US"/>
        </w:rPr>
      </w:pPr>
    </w:p>
    <w:p w14:paraId="38A8D882" w14:textId="1F38B8F1" w:rsidR="0074062B" w:rsidRDefault="0074062B" w:rsidP="0074062B">
      <w:pPr>
        <w:jc w:val="center"/>
        <w:rPr>
          <w:rFonts w:asciiTheme="minorHAnsi" w:eastAsia="Calibri" w:hAnsiTheme="minorHAnsi" w:cstheme="minorHAnsi"/>
          <w:b/>
          <w:bCs/>
          <w:sz w:val="22"/>
          <w:szCs w:val="22"/>
          <w:lang w:eastAsia="en-US"/>
        </w:rPr>
      </w:pPr>
      <w:r w:rsidRPr="0074062B">
        <w:rPr>
          <w:rFonts w:asciiTheme="minorHAnsi" w:eastAsia="Calibri" w:hAnsiTheme="minorHAnsi" w:cstheme="minorHAnsi"/>
          <w:b/>
          <w:bCs/>
          <w:sz w:val="22"/>
          <w:szCs w:val="22"/>
          <w:lang w:eastAsia="en-US"/>
        </w:rPr>
        <w:t>ANKIETA USPRAWNIEŃ DLA OSÓB Z NIEPEŁNOSPRAWNOŚCIAMI</w:t>
      </w:r>
    </w:p>
    <w:p w14:paraId="517547A8" w14:textId="77777777" w:rsidR="00647706" w:rsidRDefault="00647706" w:rsidP="0074062B">
      <w:pPr>
        <w:jc w:val="center"/>
        <w:rPr>
          <w:rFonts w:asciiTheme="minorHAnsi" w:eastAsia="Calibri" w:hAnsiTheme="minorHAnsi" w:cstheme="minorHAnsi"/>
          <w:b/>
          <w:bCs/>
          <w:sz w:val="22"/>
          <w:szCs w:val="22"/>
          <w:lang w:eastAsia="en-US"/>
        </w:rPr>
      </w:pPr>
    </w:p>
    <w:tbl>
      <w:tblPr>
        <w:tblStyle w:val="Tabela-Siatka"/>
        <w:tblW w:w="0" w:type="auto"/>
        <w:tblLook w:val="04A0" w:firstRow="1" w:lastRow="0" w:firstColumn="1" w:lastColumn="0" w:noHBand="0" w:noVBand="1"/>
        <w:tblCaption w:val="Tabela 7"/>
        <w:tblDescription w:val="Ankieta usprawnień dla osób z niepełnosprawnościami"/>
      </w:tblPr>
      <w:tblGrid>
        <w:gridCol w:w="3020"/>
        <w:gridCol w:w="3020"/>
        <w:gridCol w:w="3020"/>
      </w:tblGrid>
      <w:tr w:rsidR="0006651A" w14:paraId="40710A95" w14:textId="77777777" w:rsidTr="0067668B">
        <w:tc>
          <w:tcPr>
            <w:tcW w:w="9060" w:type="dxa"/>
            <w:gridSpan w:val="3"/>
            <w:shd w:val="clear" w:color="auto" w:fill="F2F2F2" w:themeFill="background1" w:themeFillShade="F2"/>
          </w:tcPr>
          <w:p w14:paraId="56B031BD" w14:textId="2F259C80" w:rsidR="0006651A" w:rsidRDefault="0006651A" w:rsidP="0074062B">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Stopień niepełnosprawności</w:t>
            </w:r>
          </w:p>
        </w:tc>
      </w:tr>
      <w:tr w:rsidR="0067668B" w14:paraId="08325055" w14:textId="77777777" w:rsidTr="0006651A">
        <w:tc>
          <w:tcPr>
            <w:tcW w:w="3020" w:type="dxa"/>
          </w:tcPr>
          <w:p w14:paraId="4BAFD7AF" w14:textId="7933E7B1" w:rsidR="0006651A" w:rsidRDefault="0006651A" w:rsidP="0074062B">
            <w:pPr>
              <w:rPr>
                <w:rFonts w:asciiTheme="minorHAnsi" w:eastAsia="Calibri" w:hAnsiTheme="minorHAnsi" w:cstheme="minorHAnsi"/>
                <w:b/>
                <w:bCs/>
                <w:sz w:val="22"/>
                <w:szCs w:val="22"/>
                <w:lang w:eastAsia="en-US"/>
              </w:rPr>
            </w:pPr>
            <w:r>
              <w:rPr>
                <w:rStyle w:val="normaltextrun"/>
                <w:rFonts w:ascii="Calibri" w:hAnsi="Calibri" w:cs="Calibri"/>
                <w:color w:val="000000"/>
                <w:sz w:val="22"/>
                <w:szCs w:val="22"/>
                <w:bdr w:val="none" w:sz="0" w:space="0" w:color="auto" w:frame="1"/>
              </w:rPr>
              <w:t>□ lekki</w:t>
            </w:r>
          </w:p>
        </w:tc>
        <w:tc>
          <w:tcPr>
            <w:tcW w:w="3020" w:type="dxa"/>
          </w:tcPr>
          <w:p w14:paraId="33F24172" w14:textId="3E83D191" w:rsidR="0006651A" w:rsidRDefault="0006651A" w:rsidP="0074062B">
            <w:pPr>
              <w:rPr>
                <w:rFonts w:asciiTheme="minorHAnsi" w:eastAsia="Calibri" w:hAnsiTheme="minorHAnsi" w:cstheme="minorHAnsi"/>
                <w:b/>
                <w:bCs/>
                <w:sz w:val="22"/>
                <w:szCs w:val="22"/>
                <w:lang w:eastAsia="en-US"/>
              </w:rPr>
            </w:pPr>
            <w:r>
              <w:rPr>
                <w:rStyle w:val="normaltextrun"/>
                <w:rFonts w:ascii="Calibri" w:hAnsi="Calibri" w:cs="Calibri"/>
                <w:color w:val="000000"/>
                <w:sz w:val="22"/>
                <w:szCs w:val="22"/>
                <w:bdr w:val="none" w:sz="0" w:space="0" w:color="auto" w:frame="1"/>
              </w:rPr>
              <w:t>□ umiarkowany</w:t>
            </w:r>
          </w:p>
        </w:tc>
        <w:tc>
          <w:tcPr>
            <w:tcW w:w="3020" w:type="dxa"/>
          </w:tcPr>
          <w:p w14:paraId="6FC58954" w14:textId="2F861B16" w:rsidR="0006651A" w:rsidRDefault="0006651A" w:rsidP="0074062B">
            <w:pPr>
              <w:rPr>
                <w:rFonts w:asciiTheme="minorHAnsi" w:eastAsia="Calibri" w:hAnsiTheme="minorHAnsi" w:cstheme="minorHAnsi"/>
                <w:b/>
                <w:bCs/>
                <w:sz w:val="22"/>
                <w:szCs w:val="22"/>
                <w:lang w:eastAsia="en-US"/>
              </w:rPr>
            </w:pPr>
            <w:r>
              <w:rPr>
                <w:rStyle w:val="normaltextrun"/>
                <w:rFonts w:ascii="Calibri" w:hAnsi="Calibri" w:cs="Calibri"/>
                <w:color w:val="000000"/>
                <w:sz w:val="22"/>
                <w:szCs w:val="22"/>
                <w:bdr w:val="none" w:sz="0" w:space="0" w:color="auto" w:frame="1"/>
              </w:rPr>
              <w:t>□ znaczny</w:t>
            </w:r>
          </w:p>
        </w:tc>
      </w:tr>
      <w:tr w:rsidR="0006651A" w14:paraId="3B24A81C" w14:textId="77777777" w:rsidTr="006B2CDA">
        <w:tc>
          <w:tcPr>
            <w:tcW w:w="9060" w:type="dxa"/>
            <w:gridSpan w:val="3"/>
          </w:tcPr>
          <w:p w14:paraId="6A3BF34C" w14:textId="423D42EA" w:rsidR="0006651A" w:rsidRDefault="007E36A4" w:rsidP="0074062B">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 xml:space="preserve">Czy potrzebuje </w:t>
            </w:r>
            <w:r w:rsidR="0065329B">
              <w:rPr>
                <w:rFonts w:asciiTheme="minorHAnsi" w:eastAsia="Calibri" w:hAnsiTheme="minorHAnsi" w:cstheme="minorHAnsi"/>
                <w:b/>
                <w:bCs/>
                <w:sz w:val="22"/>
                <w:szCs w:val="22"/>
                <w:lang w:eastAsia="en-US"/>
              </w:rPr>
              <w:t xml:space="preserve">Pani wsparcia w ramach udziału w niniejszym Projekcie? </w:t>
            </w:r>
            <w:r w:rsidR="0065329B" w:rsidRPr="0065329B">
              <w:rPr>
                <w:rFonts w:asciiTheme="minorHAnsi" w:eastAsia="Calibri" w:hAnsiTheme="minorHAnsi" w:cstheme="minorHAnsi"/>
                <w:b/>
                <w:bCs/>
                <w:sz w:val="22"/>
                <w:szCs w:val="22"/>
                <w:lang w:eastAsia="en-US"/>
              </w:rPr>
              <w:t>Jeśli tak, proszę określić, jakiego rodzaju wsparcie byłoby najbardziej potrzebne</w:t>
            </w:r>
            <w:r w:rsidR="00EE1067">
              <w:rPr>
                <w:rFonts w:asciiTheme="minorHAnsi" w:eastAsia="Calibri" w:hAnsiTheme="minorHAnsi" w:cstheme="minorHAnsi"/>
                <w:b/>
                <w:bCs/>
                <w:sz w:val="22"/>
                <w:szCs w:val="22"/>
                <w:lang w:eastAsia="en-US"/>
              </w:rPr>
              <w:t>.</w:t>
            </w:r>
          </w:p>
          <w:p w14:paraId="42ACB1FC" w14:textId="77777777" w:rsidR="0067668B" w:rsidRDefault="0067668B" w:rsidP="0074062B">
            <w:pPr>
              <w:rPr>
                <w:rFonts w:asciiTheme="minorHAnsi" w:eastAsia="Calibri" w:hAnsiTheme="minorHAnsi" w:cstheme="minorHAnsi"/>
                <w:b/>
                <w:bCs/>
                <w:sz w:val="22"/>
                <w:szCs w:val="22"/>
                <w:lang w:eastAsia="en-US"/>
              </w:rPr>
            </w:pPr>
          </w:p>
          <w:p w14:paraId="648D977C" w14:textId="7AE975A2" w:rsidR="0067668B" w:rsidRDefault="0067668B" w:rsidP="0074062B">
            <w:pPr>
              <w:rPr>
                <w:rFonts w:asciiTheme="minorHAnsi" w:eastAsia="Calibri" w:hAnsiTheme="minorHAnsi" w:cstheme="minorHAnsi"/>
                <w:bCs/>
                <w:sz w:val="22"/>
                <w:szCs w:val="22"/>
                <w:lang w:eastAsia="en-US"/>
              </w:rPr>
            </w:pPr>
          </w:p>
          <w:p w14:paraId="6952B026" w14:textId="7A0012CF" w:rsidR="00C6261A" w:rsidRDefault="00C6261A" w:rsidP="0074062B">
            <w:pPr>
              <w:rPr>
                <w:rFonts w:asciiTheme="minorHAnsi" w:eastAsia="Calibri" w:hAnsiTheme="minorHAnsi" w:cstheme="minorHAnsi"/>
                <w:bCs/>
                <w:sz w:val="22"/>
                <w:szCs w:val="22"/>
                <w:lang w:eastAsia="en-US"/>
              </w:rPr>
            </w:pPr>
          </w:p>
          <w:p w14:paraId="601E1429" w14:textId="1A02D551" w:rsidR="00C6261A" w:rsidRDefault="00C6261A" w:rsidP="0074062B">
            <w:pPr>
              <w:rPr>
                <w:rFonts w:asciiTheme="minorHAnsi" w:eastAsia="Calibri" w:hAnsiTheme="minorHAnsi" w:cstheme="minorHAnsi"/>
                <w:bCs/>
                <w:sz w:val="22"/>
                <w:szCs w:val="22"/>
                <w:lang w:eastAsia="en-US"/>
              </w:rPr>
            </w:pPr>
          </w:p>
          <w:p w14:paraId="79BE4802" w14:textId="77777777" w:rsidR="00C6261A" w:rsidRDefault="00C6261A" w:rsidP="0074062B">
            <w:pPr>
              <w:rPr>
                <w:rFonts w:asciiTheme="minorHAnsi" w:eastAsia="Calibri" w:hAnsiTheme="minorHAnsi" w:cstheme="minorHAnsi"/>
                <w:bCs/>
                <w:sz w:val="22"/>
                <w:szCs w:val="22"/>
                <w:lang w:eastAsia="en-US"/>
              </w:rPr>
            </w:pPr>
          </w:p>
          <w:p w14:paraId="54A88D51" w14:textId="6CE31099" w:rsidR="0006651A" w:rsidRPr="0067668B" w:rsidRDefault="0067668B" w:rsidP="0074062B">
            <w:pPr>
              <w:rPr>
                <w:rFonts w:asciiTheme="minorHAnsi" w:eastAsia="Calibri" w:hAnsiTheme="minorHAnsi" w:cstheme="minorHAnsi"/>
                <w:b/>
                <w:bCs/>
                <w:sz w:val="22"/>
                <w:szCs w:val="22"/>
                <w:lang w:eastAsia="en-US"/>
              </w:rPr>
            </w:pPr>
            <w:r w:rsidRPr="0067668B">
              <w:rPr>
                <w:rFonts w:asciiTheme="minorHAnsi" w:eastAsia="Calibri" w:hAnsiTheme="minorHAnsi" w:cstheme="minorHAnsi"/>
                <w:b/>
                <w:bCs/>
                <w:sz w:val="22"/>
                <w:szCs w:val="22"/>
                <w:lang w:eastAsia="en-US"/>
              </w:rPr>
              <w:t>Jakie bariery wynikające z posiadanej nie</w:t>
            </w:r>
            <w:r w:rsidR="007E36A4">
              <w:rPr>
                <w:rFonts w:asciiTheme="minorHAnsi" w:eastAsia="Calibri" w:hAnsiTheme="minorHAnsi" w:cstheme="minorHAnsi"/>
                <w:b/>
                <w:bCs/>
                <w:sz w:val="22"/>
                <w:szCs w:val="22"/>
                <w:lang w:eastAsia="en-US"/>
              </w:rPr>
              <w:t xml:space="preserve">pełnosprawności dostrzega </w:t>
            </w:r>
            <w:r w:rsidRPr="0067668B">
              <w:rPr>
                <w:rFonts w:asciiTheme="minorHAnsi" w:eastAsia="Calibri" w:hAnsiTheme="minorHAnsi" w:cstheme="minorHAnsi"/>
                <w:b/>
                <w:bCs/>
                <w:sz w:val="22"/>
                <w:szCs w:val="22"/>
                <w:lang w:eastAsia="en-US"/>
              </w:rPr>
              <w:t>Pan</w:t>
            </w:r>
            <w:r w:rsidR="007E36A4">
              <w:rPr>
                <w:rFonts w:asciiTheme="minorHAnsi" w:eastAsia="Calibri" w:hAnsiTheme="minorHAnsi" w:cstheme="minorHAnsi"/>
                <w:b/>
                <w:bCs/>
                <w:sz w:val="22"/>
                <w:szCs w:val="22"/>
                <w:lang w:eastAsia="en-US"/>
              </w:rPr>
              <w:t>i</w:t>
            </w:r>
            <w:r w:rsidRPr="0067668B">
              <w:rPr>
                <w:rFonts w:asciiTheme="minorHAnsi" w:eastAsia="Calibri" w:hAnsiTheme="minorHAnsi" w:cstheme="minorHAnsi"/>
                <w:b/>
                <w:bCs/>
                <w:sz w:val="22"/>
                <w:szCs w:val="22"/>
                <w:lang w:eastAsia="en-US"/>
              </w:rPr>
              <w:t xml:space="preserve"> w związku ze swoim udziałem w projekcie?</w:t>
            </w:r>
            <w:r w:rsidR="00B51137">
              <w:rPr>
                <w:rStyle w:val="Odwoanieprzypisudolnego"/>
                <w:rFonts w:ascii="Calibri" w:hAnsi="Calibri" w:cs="Calibri"/>
                <w:color w:val="000000"/>
                <w:sz w:val="22"/>
                <w:szCs w:val="22"/>
                <w:bdr w:val="none" w:sz="0" w:space="0" w:color="auto" w:frame="1"/>
              </w:rPr>
              <w:t xml:space="preserve"> </w:t>
            </w:r>
            <w:r w:rsidR="00B51137">
              <w:rPr>
                <w:rStyle w:val="Odwoanieprzypisudolnego"/>
                <w:rFonts w:ascii="Calibri" w:hAnsi="Calibri" w:cs="Calibri"/>
                <w:color w:val="000000"/>
                <w:sz w:val="22"/>
                <w:szCs w:val="22"/>
                <w:bdr w:val="none" w:sz="0" w:space="0" w:color="auto" w:frame="1"/>
              </w:rPr>
              <w:footnoteReference w:id="5"/>
            </w:r>
          </w:p>
          <w:p w14:paraId="483091F2" w14:textId="77777777" w:rsidR="0067668B" w:rsidRDefault="0067668B" w:rsidP="0074062B">
            <w:pPr>
              <w:rPr>
                <w:rFonts w:asciiTheme="minorHAnsi" w:eastAsia="Calibri" w:hAnsiTheme="minorHAnsi" w:cstheme="minorHAnsi"/>
                <w:bCs/>
                <w:sz w:val="22"/>
                <w:szCs w:val="22"/>
                <w:lang w:eastAsia="en-US"/>
              </w:rPr>
            </w:pPr>
          </w:p>
          <w:p w14:paraId="04778DE8" w14:textId="77777777" w:rsidR="0067668B" w:rsidRDefault="0067668B" w:rsidP="0074062B">
            <w:pPr>
              <w:rPr>
                <w:rFonts w:asciiTheme="minorHAnsi" w:eastAsia="Calibri" w:hAnsiTheme="minorHAnsi" w:cstheme="minorHAnsi"/>
                <w:bCs/>
                <w:sz w:val="22"/>
                <w:szCs w:val="22"/>
                <w:lang w:eastAsia="en-US"/>
              </w:rPr>
            </w:pPr>
          </w:p>
          <w:p w14:paraId="5C15BA56" w14:textId="77777777" w:rsidR="00C6261A" w:rsidRDefault="00C6261A" w:rsidP="0074062B">
            <w:pPr>
              <w:rPr>
                <w:rFonts w:asciiTheme="minorHAnsi" w:eastAsia="Calibri" w:hAnsiTheme="minorHAnsi" w:cstheme="minorHAnsi"/>
                <w:bCs/>
                <w:sz w:val="22"/>
                <w:szCs w:val="22"/>
                <w:lang w:eastAsia="en-US"/>
              </w:rPr>
            </w:pPr>
          </w:p>
          <w:p w14:paraId="2055AD2A" w14:textId="77777777" w:rsidR="00C6261A" w:rsidRDefault="00C6261A" w:rsidP="0074062B">
            <w:pPr>
              <w:rPr>
                <w:rFonts w:asciiTheme="minorHAnsi" w:eastAsia="Calibri" w:hAnsiTheme="minorHAnsi" w:cstheme="minorHAnsi"/>
                <w:bCs/>
                <w:sz w:val="22"/>
                <w:szCs w:val="22"/>
                <w:lang w:eastAsia="en-US"/>
              </w:rPr>
            </w:pPr>
          </w:p>
          <w:p w14:paraId="086F9145" w14:textId="1F01BA52" w:rsidR="00C6261A" w:rsidRPr="0067668B" w:rsidRDefault="00C6261A" w:rsidP="0074062B">
            <w:pPr>
              <w:rPr>
                <w:rFonts w:asciiTheme="minorHAnsi" w:eastAsia="Calibri" w:hAnsiTheme="minorHAnsi" w:cstheme="minorHAnsi"/>
                <w:bCs/>
                <w:sz w:val="22"/>
                <w:szCs w:val="22"/>
                <w:lang w:eastAsia="en-US"/>
              </w:rPr>
            </w:pPr>
          </w:p>
        </w:tc>
      </w:tr>
    </w:tbl>
    <w:p w14:paraId="1D1B89CC" w14:textId="3C245832" w:rsidR="0074062B" w:rsidRDefault="0074062B" w:rsidP="0074062B">
      <w:pPr>
        <w:rPr>
          <w:rFonts w:asciiTheme="minorHAnsi" w:eastAsia="Calibri" w:hAnsiTheme="minorHAnsi" w:cstheme="minorHAnsi"/>
          <w:b/>
          <w:bCs/>
          <w:sz w:val="22"/>
          <w:szCs w:val="22"/>
          <w:lang w:eastAsia="en-US"/>
        </w:rPr>
      </w:pPr>
    </w:p>
    <w:p w14:paraId="5958547F" w14:textId="552B9F45" w:rsidR="0067668B" w:rsidRDefault="0067668B" w:rsidP="0074062B">
      <w:pPr>
        <w:rPr>
          <w:rFonts w:asciiTheme="minorHAnsi" w:eastAsia="Calibri" w:hAnsiTheme="minorHAnsi" w:cstheme="minorHAnsi"/>
          <w:b/>
          <w:bCs/>
          <w:sz w:val="22"/>
          <w:szCs w:val="22"/>
          <w:lang w:eastAsia="en-US"/>
        </w:rPr>
      </w:pPr>
    </w:p>
    <w:p w14:paraId="0589F15D" w14:textId="0585D53C" w:rsidR="006B2CDA" w:rsidRDefault="006B2CDA" w:rsidP="0074062B">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OŚWIADCZENIA:</w:t>
      </w:r>
    </w:p>
    <w:p w14:paraId="66DB926E" w14:textId="77777777" w:rsidR="00C448B3" w:rsidRDefault="00C448B3" w:rsidP="0074062B">
      <w:pPr>
        <w:rPr>
          <w:rFonts w:asciiTheme="minorHAnsi" w:eastAsia="Calibri" w:hAnsiTheme="minorHAnsi" w:cstheme="minorHAnsi"/>
          <w:b/>
          <w:bCs/>
          <w:sz w:val="22"/>
          <w:szCs w:val="22"/>
          <w:lang w:eastAsia="en-US"/>
        </w:rPr>
      </w:pPr>
    </w:p>
    <w:p w14:paraId="67A51512" w14:textId="6AAD6F81" w:rsidR="000E47F7" w:rsidRDefault="006B2CDA" w:rsidP="00E36645">
      <w:pPr>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Ja niżej podpisana oświadczam, że:</w:t>
      </w:r>
    </w:p>
    <w:p w14:paraId="23808958" w14:textId="77777777" w:rsidR="00CD581C" w:rsidRPr="00E36645" w:rsidRDefault="00CD581C" w:rsidP="00E36645">
      <w:pPr>
        <w:rPr>
          <w:rFonts w:asciiTheme="minorHAnsi" w:eastAsia="Calibri" w:hAnsiTheme="minorHAnsi" w:cstheme="minorHAnsi"/>
          <w:bCs/>
          <w:sz w:val="22"/>
          <w:szCs w:val="22"/>
          <w:lang w:eastAsia="en-US"/>
        </w:rPr>
      </w:pPr>
    </w:p>
    <w:p w14:paraId="72383B2B" w14:textId="53C1A4A1" w:rsidR="006B2CDA" w:rsidRDefault="006B2CDA" w:rsidP="00D146FF">
      <w:pPr>
        <w:pStyle w:val="Akapitzlist"/>
        <w:numPr>
          <w:ilvl w:val="0"/>
          <w:numId w:val="25"/>
        </w:numPr>
        <w:jc w:val="both"/>
        <w:rPr>
          <w:rFonts w:asciiTheme="minorHAnsi" w:eastAsia="Calibri" w:hAnsiTheme="minorHAnsi" w:cstheme="minorHAnsi"/>
          <w:bCs/>
          <w:sz w:val="22"/>
          <w:szCs w:val="22"/>
          <w:lang w:eastAsia="en-US"/>
        </w:rPr>
      </w:pPr>
      <w:r w:rsidRPr="006B2CDA">
        <w:rPr>
          <w:rFonts w:asciiTheme="minorHAnsi" w:eastAsia="Calibri" w:hAnsiTheme="minorHAnsi" w:cstheme="minorHAnsi"/>
          <w:bCs/>
          <w:sz w:val="22"/>
          <w:szCs w:val="22"/>
          <w:lang w:eastAsia="en-US"/>
        </w:rPr>
        <w:t>Zapozna</w:t>
      </w:r>
      <w:r>
        <w:rPr>
          <w:rFonts w:asciiTheme="minorHAnsi" w:eastAsia="Calibri" w:hAnsiTheme="minorHAnsi" w:cstheme="minorHAnsi"/>
          <w:bCs/>
          <w:sz w:val="22"/>
          <w:szCs w:val="22"/>
          <w:lang w:eastAsia="en-US"/>
        </w:rPr>
        <w:t xml:space="preserve">łam się z Regulaminem rekrutacji i </w:t>
      </w:r>
      <w:r w:rsidR="00DA6231">
        <w:rPr>
          <w:rFonts w:asciiTheme="minorHAnsi" w:eastAsia="Calibri" w:hAnsiTheme="minorHAnsi" w:cstheme="minorHAnsi"/>
          <w:bCs/>
          <w:sz w:val="22"/>
          <w:szCs w:val="22"/>
          <w:lang w:eastAsia="en-US"/>
        </w:rPr>
        <w:t>u</w:t>
      </w:r>
      <w:r>
        <w:rPr>
          <w:rFonts w:asciiTheme="minorHAnsi" w:eastAsia="Calibri" w:hAnsiTheme="minorHAnsi" w:cstheme="minorHAnsi"/>
          <w:bCs/>
          <w:sz w:val="22"/>
          <w:szCs w:val="22"/>
          <w:lang w:eastAsia="en-US"/>
        </w:rPr>
        <w:t>czestnictwa w projekcie „Kobieta w Równowadze: Zdrowie i Rozwój Zawodowy” i akceptuję wszystkie jego zapisy i postanowienia.</w:t>
      </w:r>
    </w:p>
    <w:p w14:paraId="07D71EA8" w14:textId="5501AF61" w:rsidR="006B2CDA" w:rsidRDefault="006B2CDA" w:rsidP="00D146FF">
      <w:pPr>
        <w:pStyle w:val="Akapitzlist"/>
        <w:numPr>
          <w:ilvl w:val="0"/>
          <w:numId w:val="25"/>
        </w:num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Jestem świadoma, że złożenie niniejszego formularza wraz z załącznikami nie jest równoznaczne z zakwalifikowaniem się do objęcia wsparciem w ramach projektu „Kobieta </w:t>
      </w:r>
      <w:r w:rsidR="00D146FF">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w Równowadze: Zdrowie i Rozwój Zawodowy”.</w:t>
      </w:r>
    </w:p>
    <w:p w14:paraId="2BEDAC7B" w14:textId="67FCF372" w:rsidR="006B2CDA" w:rsidRDefault="006B2CDA" w:rsidP="00D146FF">
      <w:pPr>
        <w:pStyle w:val="Akapitzlist"/>
        <w:numPr>
          <w:ilvl w:val="0"/>
          <w:numId w:val="25"/>
        </w:num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Mam świadomość, iż wszelkie dokumenty przekazane do </w:t>
      </w:r>
      <w:r w:rsidR="00EB6DB0">
        <w:rPr>
          <w:rFonts w:asciiTheme="minorHAnsi" w:eastAsia="Calibri" w:hAnsiTheme="minorHAnsi" w:cstheme="minorHAnsi"/>
          <w:bCs/>
          <w:sz w:val="22"/>
          <w:szCs w:val="22"/>
          <w:lang w:eastAsia="en-US"/>
        </w:rPr>
        <w:t>Partnera</w:t>
      </w:r>
      <w:r>
        <w:rPr>
          <w:rFonts w:asciiTheme="minorHAnsi" w:eastAsia="Calibri" w:hAnsiTheme="minorHAnsi" w:cstheme="minorHAnsi"/>
          <w:bCs/>
          <w:sz w:val="22"/>
          <w:szCs w:val="22"/>
          <w:lang w:eastAsia="en-US"/>
        </w:rPr>
        <w:t xml:space="preserve"> projektu stają się </w:t>
      </w:r>
      <w:r w:rsidR="00EB6DB0">
        <w:rPr>
          <w:rFonts w:asciiTheme="minorHAnsi" w:eastAsia="Calibri" w:hAnsiTheme="minorHAnsi" w:cstheme="minorHAnsi"/>
          <w:bCs/>
          <w:sz w:val="22"/>
          <w:szCs w:val="22"/>
          <w:lang w:eastAsia="en-US"/>
        </w:rPr>
        <w:t xml:space="preserve">jego </w:t>
      </w:r>
      <w:r>
        <w:rPr>
          <w:rFonts w:asciiTheme="minorHAnsi" w:eastAsia="Calibri" w:hAnsiTheme="minorHAnsi" w:cstheme="minorHAnsi"/>
          <w:bCs/>
          <w:sz w:val="22"/>
          <w:szCs w:val="22"/>
          <w:lang w:eastAsia="en-US"/>
        </w:rPr>
        <w:t>własnością</w:t>
      </w:r>
      <w:r w:rsidR="006C03C0">
        <w:rPr>
          <w:rFonts w:asciiTheme="minorHAnsi" w:eastAsia="Calibri" w:hAnsiTheme="minorHAnsi" w:cstheme="minorHAnsi"/>
          <w:bCs/>
          <w:sz w:val="22"/>
          <w:szCs w:val="22"/>
          <w:lang w:eastAsia="en-US"/>
        </w:rPr>
        <w:t xml:space="preserve"> </w:t>
      </w:r>
      <w:r>
        <w:rPr>
          <w:rFonts w:asciiTheme="minorHAnsi" w:eastAsia="Calibri" w:hAnsiTheme="minorHAnsi" w:cstheme="minorHAnsi"/>
          <w:bCs/>
          <w:sz w:val="22"/>
          <w:szCs w:val="22"/>
          <w:lang w:eastAsia="en-US"/>
        </w:rPr>
        <w:t>i nie mam prawa żądać ich zwrotu.</w:t>
      </w:r>
    </w:p>
    <w:p w14:paraId="0D2CDD11" w14:textId="3CB20477" w:rsidR="006B2CDA" w:rsidRDefault="006B2CDA" w:rsidP="00D146FF">
      <w:pPr>
        <w:pStyle w:val="Akapitzlist"/>
        <w:numPr>
          <w:ilvl w:val="0"/>
          <w:numId w:val="25"/>
        </w:num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Oświadczam, że jestem osoba dorosłą, która z własnej inicjatywy występuję o wsparcie </w:t>
      </w:r>
      <w:r w:rsidR="00D146FF">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w projekcie „Kobieta w Równowadze: Zdrowie i Rozwój Zawodowy”.</w:t>
      </w:r>
    </w:p>
    <w:p w14:paraId="63CAE356" w14:textId="0922ECA9" w:rsidR="006B2CDA" w:rsidRDefault="00DC1973" w:rsidP="00D146FF">
      <w:pPr>
        <w:pStyle w:val="Akapitzlist"/>
        <w:numPr>
          <w:ilvl w:val="0"/>
          <w:numId w:val="25"/>
        </w:num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Oświadczam, że wszystkie podane w Formularzu rekrutacyjnym dane są zgodne ze stanem faktycznym i prawnym w tym dane dotyczące wykształcenia.</w:t>
      </w:r>
    </w:p>
    <w:p w14:paraId="1BDDD288" w14:textId="1462161C" w:rsidR="00DC1973" w:rsidRDefault="00DC1973" w:rsidP="00D146FF">
      <w:pPr>
        <w:pStyle w:val="Akapitzlist"/>
        <w:numPr>
          <w:ilvl w:val="0"/>
          <w:numId w:val="25"/>
        </w:num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 xml:space="preserve">Zobowiązuję się do informowania Realizatora projektu o wszelkich zaistniałych zmianach, </w:t>
      </w:r>
      <w:r w:rsidR="00D146FF">
        <w:rPr>
          <w:rFonts w:asciiTheme="minorHAnsi" w:eastAsia="Calibri" w:hAnsiTheme="minorHAnsi" w:cstheme="minorHAnsi"/>
          <w:bCs/>
          <w:sz w:val="22"/>
          <w:szCs w:val="22"/>
          <w:lang w:eastAsia="en-US"/>
        </w:rPr>
        <w:br/>
      </w:r>
      <w:r>
        <w:rPr>
          <w:rFonts w:asciiTheme="minorHAnsi" w:eastAsia="Calibri" w:hAnsiTheme="minorHAnsi" w:cstheme="minorHAnsi"/>
          <w:bCs/>
          <w:sz w:val="22"/>
          <w:szCs w:val="22"/>
          <w:lang w:eastAsia="en-US"/>
        </w:rPr>
        <w:t>w szczególności mających wpływ na treść wydanych oświadczeń i danych kontaktowych.</w:t>
      </w:r>
    </w:p>
    <w:p w14:paraId="6566BDA0" w14:textId="70FF204E" w:rsidR="00DC1973" w:rsidRDefault="00DC1973" w:rsidP="00D146FF">
      <w:pPr>
        <w:pStyle w:val="Akapitzlist"/>
        <w:numPr>
          <w:ilvl w:val="0"/>
          <w:numId w:val="25"/>
        </w:numPr>
        <w:jc w:val="both"/>
        <w:rPr>
          <w:rFonts w:asciiTheme="minorHAnsi" w:eastAsia="Calibri" w:hAnsiTheme="minorHAnsi" w:cstheme="minorHAnsi"/>
          <w:bCs/>
          <w:sz w:val="22"/>
          <w:szCs w:val="22"/>
          <w:lang w:eastAsia="en-US"/>
        </w:rPr>
      </w:pPr>
      <w:r>
        <w:rPr>
          <w:rFonts w:asciiTheme="minorHAnsi" w:eastAsia="Calibri" w:hAnsiTheme="minorHAnsi" w:cstheme="minorHAnsi"/>
          <w:bCs/>
          <w:sz w:val="22"/>
          <w:szCs w:val="22"/>
          <w:lang w:eastAsia="en-US"/>
        </w:rPr>
        <w:t>Jestem świadoma odpowiedzialności karnej wynikającej z art. 233 §1 w zw. z §6 Kodeksu karnego oraz w zw. z art. 47 ust. 2 ustawy z dnia 28 kwietnia 2022, o zasadach realizacji zadań finansowanych ze środków europejskich w perspektywie finansowej 2021-2027 (Dz. U. z 2022 r. poz. 1079) oświadczam, że informacje zawarte w niniejszym formularzu i załącznikach stanowiących jego integralną część są zgodne z prawdą.</w:t>
      </w:r>
    </w:p>
    <w:p w14:paraId="19206691" w14:textId="6E6284A8" w:rsidR="005158F8" w:rsidRPr="000279D2" w:rsidRDefault="000279D2" w:rsidP="008F779C">
      <w:pPr>
        <w:pStyle w:val="Akapitzlist"/>
        <w:numPr>
          <w:ilvl w:val="0"/>
          <w:numId w:val="25"/>
        </w:numPr>
        <w:jc w:val="both"/>
        <w:rPr>
          <w:rFonts w:asciiTheme="minorHAnsi" w:eastAsia="Calibri" w:hAnsiTheme="minorHAnsi" w:cstheme="minorHAnsi"/>
          <w:bCs/>
          <w:sz w:val="22"/>
          <w:szCs w:val="22"/>
          <w:lang w:eastAsia="en-US"/>
        </w:rPr>
      </w:pPr>
      <w:r w:rsidRPr="000279D2">
        <w:rPr>
          <w:rFonts w:asciiTheme="minorHAnsi" w:eastAsia="Calibri" w:hAnsiTheme="minorHAnsi" w:cstheme="minorHAnsi"/>
          <w:bCs/>
          <w:sz w:val="22"/>
          <w:szCs w:val="22"/>
          <w:lang w:eastAsia="en-US"/>
        </w:rPr>
        <w:t>Udział w</w:t>
      </w:r>
      <w:r w:rsidR="00F54F67" w:rsidRPr="000279D2">
        <w:rPr>
          <w:rFonts w:asciiTheme="minorHAnsi" w:eastAsia="Calibri" w:hAnsiTheme="minorHAnsi" w:cstheme="minorHAnsi"/>
          <w:bCs/>
          <w:sz w:val="22"/>
          <w:szCs w:val="22"/>
          <w:lang w:eastAsia="en-US"/>
        </w:rPr>
        <w:t xml:space="preserve"> projekcie</w:t>
      </w:r>
      <w:r w:rsidR="006F5905" w:rsidRPr="000279D2">
        <w:rPr>
          <w:rFonts w:asciiTheme="minorHAnsi" w:eastAsia="Calibri" w:hAnsiTheme="minorHAnsi" w:cstheme="minorHAnsi"/>
          <w:bCs/>
          <w:sz w:val="22"/>
          <w:szCs w:val="22"/>
          <w:lang w:eastAsia="en-US"/>
        </w:rPr>
        <w:t xml:space="preserve"> </w:t>
      </w:r>
      <w:r w:rsidRPr="000279D2">
        <w:rPr>
          <w:rFonts w:asciiTheme="minorHAnsi" w:eastAsia="Calibri" w:hAnsiTheme="minorHAnsi" w:cstheme="minorHAnsi"/>
          <w:bCs/>
          <w:sz w:val="22"/>
          <w:szCs w:val="22"/>
          <w:lang w:eastAsia="en-US"/>
        </w:rPr>
        <w:t>będzie</w:t>
      </w:r>
      <w:r w:rsidR="007B0BAC" w:rsidRPr="000279D2">
        <w:rPr>
          <w:rFonts w:asciiTheme="minorHAnsi" w:eastAsia="Calibri" w:hAnsiTheme="minorHAnsi" w:cstheme="minorHAnsi"/>
          <w:bCs/>
          <w:sz w:val="22"/>
          <w:szCs w:val="22"/>
          <w:lang w:eastAsia="en-US"/>
        </w:rPr>
        <w:t xml:space="preserve"> wiązał si</w:t>
      </w:r>
      <w:r w:rsidRPr="000279D2">
        <w:rPr>
          <w:rFonts w:asciiTheme="minorHAnsi" w:eastAsia="Calibri" w:hAnsiTheme="minorHAnsi" w:cstheme="minorHAnsi"/>
          <w:bCs/>
          <w:sz w:val="22"/>
          <w:szCs w:val="22"/>
          <w:lang w:eastAsia="en-US"/>
        </w:rPr>
        <w:t xml:space="preserve">ę z udzieleniem </w:t>
      </w:r>
      <w:r w:rsidR="006F5905" w:rsidRPr="000279D2">
        <w:rPr>
          <w:rFonts w:asciiTheme="minorHAnsi" w:eastAsia="Calibri" w:hAnsiTheme="minorHAnsi" w:cstheme="minorHAnsi"/>
          <w:bCs/>
          <w:sz w:val="22"/>
          <w:szCs w:val="22"/>
          <w:lang w:eastAsia="en-US"/>
        </w:rPr>
        <w:t xml:space="preserve">niezbędnych informacji </w:t>
      </w:r>
      <w:bookmarkStart w:id="3" w:name="_Hlk213141455"/>
      <w:r w:rsidR="006F5905" w:rsidRPr="000279D2">
        <w:rPr>
          <w:rFonts w:asciiTheme="minorHAnsi" w:eastAsia="Calibri" w:hAnsiTheme="minorHAnsi" w:cstheme="minorHAnsi"/>
          <w:bCs/>
          <w:sz w:val="22"/>
          <w:szCs w:val="22"/>
          <w:lang w:eastAsia="en-US"/>
        </w:rPr>
        <w:t>na potrzeby</w:t>
      </w:r>
      <w:r w:rsidR="00B71F77" w:rsidRPr="000279D2">
        <w:rPr>
          <w:rFonts w:asciiTheme="minorHAnsi" w:eastAsia="Calibri" w:hAnsiTheme="minorHAnsi" w:cstheme="minorHAnsi"/>
          <w:bCs/>
          <w:sz w:val="22"/>
          <w:szCs w:val="22"/>
          <w:lang w:eastAsia="en-US"/>
        </w:rPr>
        <w:t xml:space="preserve"> </w:t>
      </w:r>
      <w:r w:rsidR="006F5905" w:rsidRPr="000279D2">
        <w:rPr>
          <w:rFonts w:asciiTheme="minorHAnsi" w:eastAsia="Calibri" w:hAnsiTheme="minorHAnsi" w:cstheme="minorHAnsi"/>
          <w:bCs/>
          <w:sz w:val="22"/>
          <w:szCs w:val="22"/>
          <w:lang w:eastAsia="en-US"/>
        </w:rPr>
        <w:t xml:space="preserve">badań </w:t>
      </w:r>
      <w:r w:rsidR="00015FB8" w:rsidRPr="000279D2">
        <w:rPr>
          <w:rFonts w:asciiTheme="minorHAnsi" w:eastAsia="Calibri" w:hAnsiTheme="minorHAnsi" w:cstheme="minorHAnsi"/>
          <w:bCs/>
          <w:sz w:val="22"/>
          <w:szCs w:val="22"/>
          <w:lang w:eastAsia="en-US"/>
        </w:rPr>
        <w:br/>
      </w:r>
      <w:r w:rsidR="006F5905" w:rsidRPr="000279D2">
        <w:rPr>
          <w:rFonts w:asciiTheme="minorHAnsi" w:eastAsia="Calibri" w:hAnsiTheme="minorHAnsi" w:cstheme="minorHAnsi"/>
          <w:bCs/>
          <w:sz w:val="22"/>
          <w:szCs w:val="22"/>
          <w:lang w:eastAsia="en-US"/>
        </w:rPr>
        <w:t>do pr</w:t>
      </w:r>
      <w:r w:rsidR="00F51D5A" w:rsidRPr="000279D2">
        <w:rPr>
          <w:rFonts w:asciiTheme="minorHAnsi" w:eastAsia="Calibri" w:hAnsiTheme="minorHAnsi" w:cstheme="minorHAnsi"/>
          <w:bCs/>
          <w:sz w:val="22"/>
          <w:szCs w:val="22"/>
          <w:lang w:eastAsia="en-US"/>
        </w:rPr>
        <w:t xml:space="preserve">zeprowadzenia </w:t>
      </w:r>
      <w:r w:rsidR="008F779C" w:rsidRPr="000279D2">
        <w:rPr>
          <w:rFonts w:asciiTheme="minorHAnsi" w:eastAsia="Calibri" w:hAnsiTheme="minorHAnsi" w:cstheme="minorHAnsi"/>
          <w:bCs/>
          <w:sz w:val="22"/>
          <w:szCs w:val="22"/>
          <w:lang w:eastAsia="en-US"/>
        </w:rPr>
        <w:t>ewaluacji i</w:t>
      </w:r>
      <w:r w:rsidR="006F5905" w:rsidRPr="000279D2">
        <w:rPr>
          <w:rFonts w:asciiTheme="minorHAnsi" w:eastAsia="Calibri" w:hAnsiTheme="minorHAnsi" w:cstheme="minorHAnsi"/>
          <w:bCs/>
          <w:sz w:val="22"/>
          <w:szCs w:val="22"/>
          <w:lang w:eastAsia="en-US"/>
        </w:rPr>
        <w:t xml:space="preserve"> monitoringu</w:t>
      </w:r>
      <w:bookmarkEnd w:id="3"/>
      <w:r w:rsidR="008F779C" w:rsidRPr="000279D2">
        <w:rPr>
          <w:rFonts w:asciiTheme="minorHAnsi" w:eastAsia="Calibri" w:hAnsiTheme="minorHAnsi" w:cstheme="minorHAnsi"/>
          <w:bCs/>
          <w:sz w:val="22"/>
          <w:szCs w:val="22"/>
          <w:lang w:eastAsia="en-US"/>
        </w:rPr>
        <w:t>.</w:t>
      </w:r>
    </w:p>
    <w:p w14:paraId="38D6D83E" w14:textId="77777777" w:rsidR="0023589C" w:rsidRPr="000279D2" w:rsidRDefault="0023589C" w:rsidP="00C448B3">
      <w:pPr>
        <w:jc w:val="both"/>
        <w:rPr>
          <w:rFonts w:asciiTheme="minorHAnsi" w:eastAsia="Calibri" w:hAnsiTheme="minorHAnsi" w:cstheme="minorHAnsi"/>
          <w:b/>
          <w:bCs/>
          <w:sz w:val="22"/>
          <w:szCs w:val="22"/>
          <w:lang w:eastAsia="en-US"/>
        </w:rPr>
      </w:pPr>
    </w:p>
    <w:p w14:paraId="5C594944" w14:textId="77777777" w:rsidR="00E36645" w:rsidRDefault="00E36645" w:rsidP="006E2BC9">
      <w:pPr>
        <w:rPr>
          <w:rFonts w:asciiTheme="minorHAnsi" w:eastAsia="Calibri" w:hAnsiTheme="minorHAnsi" w:cstheme="minorHAnsi"/>
          <w:b/>
          <w:bCs/>
          <w:sz w:val="22"/>
          <w:szCs w:val="22"/>
          <w:lang w:eastAsia="en-US"/>
        </w:rPr>
      </w:pPr>
    </w:p>
    <w:p w14:paraId="78664E26" w14:textId="77777777" w:rsidR="007924B9" w:rsidRDefault="007924B9" w:rsidP="00862F50">
      <w:pPr>
        <w:ind w:left="360"/>
        <w:rPr>
          <w:rFonts w:asciiTheme="minorHAnsi" w:eastAsia="Calibri" w:hAnsiTheme="minorHAnsi" w:cstheme="minorHAnsi"/>
          <w:b/>
          <w:bCs/>
          <w:sz w:val="22"/>
          <w:szCs w:val="22"/>
          <w:lang w:eastAsia="en-US"/>
        </w:rPr>
      </w:pPr>
    </w:p>
    <w:p w14:paraId="75F9CB67" w14:textId="77777777" w:rsidR="007924B9" w:rsidRDefault="007924B9" w:rsidP="00862F50">
      <w:pPr>
        <w:ind w:left="360"/>
        <w:rPr>
          <w:rFonts w:asciiTheme="minorHAnsi" w:eastAsia="Calibri" w:hAnsiTheme="minorHAnsi" w:cstheme="minorHAnsi"/>
          <w:b/>
          <w:bCs/>
          <w:sz w:val="22"/>
          <w:szCs w:val="22"/>
          <w:lang w:eastAsia="en-US"/>
        </w:rPr>
      </w:pPr>
    </w:p>
    <w:p w14:paraId="67B33777" w14:textId="33BAF2DA" w:rsidR="00862F50" w:rsidRDefault="004F05FE" w:rsidP="00862F50">
      <w:pPr>
        <w:ind w:left="360"/>
        <w:rPr>
          <w:rFonts w:asciiTheme="minorHAnsi" w:eastAsia="Calibri" w:hAnsiTheme="minorHAnsi" w:cstheme="minorHAnsi"/>
          <w:b/>
          <w:bCs/>
          <w:sz w:val="22"/>
          <w:szCs w:val="22"/>
          <w:lang w:eastAsia="en-US"/>
        </w:rPr>
      </w:pPr>
      <w:r w:rsidRPr="004F05FE">
        <w:rPr>
          <w:rFonts w:asciiTheme="minorHAnsi" w:eastAsia="Calibri" w:hAnsiTheme="minorHAnsi" w:cstheme="minorHAnsi"/>
          <w:b/>
          <w:bCs/>
          <w:sz w:val="22"/>
          <w:szCs w:val="22"/>
          <w:lang w:eastAsia="en-US"/>
        </w:rPr>
        <w:t>W ZAŁĄCZENIU</w:t>
      </w:r>
    </w:p>
    <w:p w14:paraId="793BF5ED" w14:textId="6A6E7A33" w:rsidR="004F05FE" w:rsidRDefault="004F05FE" w:rsidP="00862F50">
      <w:pPr>
        <w:ind w:left="360"/>
        <w:rPr>
          <w:rFonts w:asciiTheme="minorHAnsi" w:eastAsia="Calibri" w:hAnsiTheme="minorHAnsi" w:cstheme="minorHAnsi"/>
          <w:b/>
          <w:bCs/>
          <w:sz w:val="22"/>
          <w:szCs w:val="22"/>
          <w:lang w:eastAsia="en-US"/>
        </w:rPr>
      </w:pPr>
    </w:p>
    <w:tbl>
      <w:tblPr>
        <w:tblStyle w:val="Tabela-Siatka"/>
        <w:tblW w:w="0" w:type="auto"/>
        <w:tblInd w:w="360" w:type="dxa"/>
        <w:tblLook w:val="04A0" w:firstRow="1" w:lastRow="0" w:firstColumn="1" w:lastColumn="0" w:noHBand="0" w:noVBand="1"/>
        <w:tblCaption w:val="Tabela numer 8"/>
        <w:tblDescription w:val="Prosimy o uzupełnienie tabeli dotyczącej załączników do formularza wybierając tak lub nie."/>
      </w:tblPr>
      <w:tblGrid>
        <w:gridCol w:w="4391"/>
        <w:gridCol w:w="4309"/>
      </w:tblGrid>
      <w:tr w:rsidR="004F05FE" w14:paraId="08ADFDC9" w14:textId="77777777" w:rsidTr="004F05FE">
        <w:tc>
          <w:tcPr>
            <w:tcW w:w="4530" w:type="dxa"/>
            <w:shd w:val="clear" w:color="auto" w:fill="F2F2F2" w:themeFill="background1" w:themeFillShade="F2"/>
          </w:tcPr>
          <w:p w14:paraId="78F9C193" w14:textId="27C2852F" w:rsidR="004F05FE" w:rsidRPr="004F05FE" w:rsidRDefault="004F05FE" w:rsidP="00862F50">
            <w:pPr>
              <w:rPr>
                <w:rFonts w:asciiTheme="minorHAnsi" w:eastAsia="Calibri" w:hAnsiTheme="minorHAnsi" w:cstheme="minorHAnsi"/>
                <w:b/>
                <w:bCs/>
                <w:sz w:val="22"/>
                <w:szCs w:val="22"/>
                <w:lang w:eastAsia="en-US"/>
              </w:rPr>
            </w:pPr>
            <w:r w:rsidRPr="004F05FE">
              <w:rPr>
                <w:rFonts w:asciiTheme="minorHAnsi" w:eastAsia="Calibri" w:hAnsiTheme="minorHAnsi" w:cstheme="minorHAnsi"/>
                <w:b/>
                <w:bCs/>
                <w:sz w:val="22"/>
                <w:szCs w:val="22"/>
                <w:lang w:eastAsia="en-US"/>
              </w:rPr>
              <w:t>Orzeczenie o niepełnosprawności lub inny dokument poświadczający stan zdrowia (jeśli dotyczy)</w:t>
            </w:r>
          </w:p>
        </w:tc>
        <w:tc>
          <w:tcPr>
            <w:tcW w:w="4530" w:type="dxa"/>
          </w:tcPr>
          <w:p w14:paraId="1DBFB52D"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TAK         </w:t>
            </w:r>
          </w:p>
          <w:p w14:paraId="5E96324C"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w:t>
            </w:r>
          </w:p>
          <w:p w14:paraId="43147B3B"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NIE</w:t>
            </w:r>
          </w:p>
          <w:p w14:paraId="208425E1" w14:textId="77777777" w:rsidR="004F05FE" w:rsidRDefault="004F05FE" w:rsidP="00862F50">
            <w:pPr>
              <w:rPr>
                <w:rFonts w:asciiTheme="minorHAnsi" w:eastAsia="Calibri" w:hAnsiTheme="minorHAnsi" w:cstheme="minorHAnsi"/>
                <w:b/>
                <w:bCs/>
                <w:sz w:val="22"/>
                <w:szCs w:val="22"/>
                <w:lang w:eastAsia="en-US"/>
              </w:rPr>
            </w:pPr>
          </w:p>
        </w:tc>
      </w:tr>
      <w:tr w:rsidR="004F05FE" w14:paraId="307EDB84" w14:textId="77777777" w:rsidTr="004F05FE">
        <w:tc>
          <w:tcPr>
            <w:tcW w:w="4530" w:type="dxa"/>
            <w:shd w:val="clear" w:color="auto" w:fill="F2F2F2" w:themeFill="background1" w:themeFillShade="F2"/>
          </w:tcPr>
          <w:p w14:paraId="15EDC1B8" w14:textId="6BF37524" w:rsidR="004F05FE" w:rsidRDefault="004F05FE" w:rsidP="00862F50">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lastRenderedPageBreak/>
              <w:t>Załącznik nr 1 do formularza rekrutacyjnego – klauzula informacyjna</w:t>
            </w:r>
          </w:p>
        </w:tc>
        <w:tc>
          <w:tcPr>
            <w:tcW w:w="4530" w:type="dxa"/>
          </w:tcPr>
          <w:p w14:paraId="03C85650"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TAK         </w:t>
            </w:r>
          </w:p>
          <w:p w14:paraId="37A3E04D"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w:t>
            </w:r>
          </w:p>
          <w:p w14:paraId="24E0CE61"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NIE</w:t>
            </w:r>
          </w:p>
          <w:p w14:paraId="5D2D5E13" w14:textId="77777777" w:rsidR="004F05FE" w:rsidRDefault="004F05FE" w:rsidP="00862F50">
            <w:pPr>
              <w:rPr>
                <w:rFonts w:asciiTheme="minorHAnsi" w:eastAsia="Calibri" w:hAnsiTheme="minorHAnsi" w:cstheme="minorHAnsi"/>
                <w:b/>
                <w:bCs/>
                <w:sz w:val="22"/>
                <w:szCs w:val="22"/>
                <w:lang w:eastAsia="en-US"/>
              </w:rPr>
            </w:pPr>
          </w:p>
        </w:tc>
      </w:tr>
      <w:tr w:rsidR="004F05FE" w14:paraId="689D7ED0" w14:textId="77777777" w:rsidTr="004F05FE">
        <w:tc>
          <w:tcPr>
            <w:tcW w:w="4530" w:type="dxa"/>
            <w:shd w:val="clear" w:color="auto" w:fill="F2F2F2" w:themeFill="background1" w:themeFillShade="F2"/>
          </w:tcPr>
          <w:p w14:paraId="0DB81DEA" w14:textId="7C9B9453" w:rsidR="004F05FE" w:rsidRDefault="004F05FE" w:rsidP="00862F50">
            <w:pPr>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t>Załącznik nr 2 do formularza rekrutacyjnego – zgoda na wykorzystanie wizerunku</w:t>
            </w:r>
          </w:p>
        </w:tc>
        <w:tc>
          <w:tcPr>
            <w:tcW w:w="4530" w:type="dxa"/>
          </w:tcPr>
          <w:p w14:paraId="5F5A21FF"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TAK         </w:t>
            </w:r>
          </w:p>
          <w:p w14:paraId="1FD72DC6"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                    </w:t>
            </w:r>
          </w:p>
          <w:p w14:paraId="1D03BB41" w14:textId="77777777" w:rsidR="004F05FE" w:rsidRDefault="004F05FE" w:rsidP="004F05FE">
            <w:pPr>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NIE</w:t>
            </w:r>
          </w:p>
          <w:p w14:paraId="6B604E01" w14:textId="77777777" w:rsidR="004F05FE" w:rsidRDefault="004F05FE" w:rsidP="00862F50">
            <w:pPr>
              <w:rPr>
                <w:rFonts w:asciiTheme="minorHAnsi" w:eastAsia="Calibri" w:hAnsiTheme="minorHAnsi" w:cstheme="minorHAnsi"/>
                <w:b/>
                <w:bCs/>
                <w:sz w:val="22"/>
                <w:szCs w:val="22"/>
                <w:lang w:eastAsia="en-US"/>
              </w:rPr>
            </w:pPr>
          </w:p>
        </w:tc>
      </w:tr>
    </w:tbl>
    <w:p w14:paraId="2B52D47D" w14:textId="5A6450CD" w:rsidR="004F05FE" w:rsidRPr="004F05FE" w:rsidRDefault="004F05FE" w:rsidP="00862F50">
      <w:pPr>
        <w:ind w:left="360"/>
        <w:rPr>
          <w:rFonts w:asciiTheme="minorHAnsi" w:eastAsia="Calibri" w:hAnsiTheme="minorHAnsi" w:cstheme="minorHAnsi"/>
          <w:b/>
          <w:bCs/>
          <w:sz w:val="22"/>
          <w:szCs w:val="22"/>
          <w:lang w:eastAsia="en-US"/>
        </w:rPr>
      </w:pPr>
    </w:p>
    <w:p w14:paraId="7A211045" w14:textId="276B7EC2" w:rsidR="004F05FE" w:rsidRDefault="004F05FE" w:rsidP="004A1858">
      <w:pPr>
        <w:jc w:val="right"/>
        <w:outlineLvl w:val="1"/>
        <w:rPr>
          <w:rFonts w:ascii="Calibri" w:hAnsi="Calibri" w:cs="Calibri"/>
          <w:sz w:val="22"/>
          <w:szCs w:val="22"/>
        </w:rPr>
      </w:pPr>
    </w:p>
    <w:p w14:paraId="61EA8FD9" w14:textId="77777777" w:rsidR="00C65A6A" w:rsidRDefault="00C65A6A" w:rsidP="004A1858">
      <w:pPr>
        <w:jc w:val="right"/>
        <w:outlineLvl w:val="1"/>
        <w:rPr>
          <w:rFonts w:ascii="Calibri" w:hAnsi="Calibri" w:cs="Calibri"/>
          <w:sz w:val="22"/>
          <w:szCs w:val="22"/>
        </w:rPr>
      </w:pPr>
    </w:p>
    <w:tbl>
      <w:tblPr>
        <w:tblStyle w:val="Tabela-Siatka"/>
        <w:tblW w:w="0" w:type="auto"/>
        <w:tblInd w:w="421" w:type="dxa"/>
        <w:tblLook w:val="04A0" w:firstRow="1" w:lastRow="0" w:firstColumn="1" w:lastColumn="0" w:noHBand="0" w:noVBand="1"/>
      </w:tblPr>
      <w:tblGrid>
        <w:gridCol w:w="4394"/>
        <w:gridCol w:w="4245"/>
      </w:tblGrid>
      <w:tr w:rsidR="00E70C2D" w14:paraId="0199F00B" w14:textId="77777777" w:rsidTr="00B52D61">
        <w:tc>
          <w:tcPr>
            <w:tcW w:w="4394" w:type="dxa"/>
          </w:tcPr>
          <w:p w14:paraId="596C8A10" w14:textId="0026BDF9" w:rsidR="00E70C2D" w:rsidRPr="00E70C2D" w:rsidRDefault="00E70C2D" w:rsidP="00E70C2D">
            <w:pPr>
              <w:outlineLvl w:val="1"/>
              <w:rPr>
                <w:rFonts w:ascii="Calibri" w:hAnsi="Calibri" w:cs="Arial"/>
                <w:b/>
                <w:sz w:val="22"/>
                <w:szCs w:val="22"/>
              </w:rPr>
            </w:pPr>
            <w:r w:rsidRPr="00E70C2D">
              <w:rPr>
                <w:rFonts w:ascii="Calibri" w:hAnsi="Calibri" w:cs="Arial"/>
                <w:b/>
                <w:sz w:val="22"/>
                <w:szCs w:val="22"/>
              </w:rPr>
              <w:t>Data i</w:t>
            </w:r>
            <w:r>
              <w:rPr>
                <w:rFonts w:ascii="Calibri" w:hAnsi="Calibri" w:cs="Arial"/>
                <w:b/>
                <w:sz w:val="22"/>
                <w:szCs w:val="22"/>
              </w:rPr>
              <w:t xml:space="preserve"> czytelny podpis</w:t>
            </w:r>
          </w:p>
        </w:tc>
        <w:tc>
          <w:tcPr>
            <w:tcW w:w="4245" w:type="dxa"/>
          </w:tcPr>
          <w:p w14:paraId="2D448C15" w14:textId="453C3C2F" w:rsidR="00E70C2D" w:rsidRDefault="00585A64" w:rsidP="00585A64">
            <w:pPr>
              <w:outlineLvl w:val="1"/>
              <w:rPr>
                <w:rFonts w:ascii="Calibri" w:hAnsi="Calibri" w:cs="Arial"/>
                <w:sz w:val="18"/>
                <w:szCs w:val="18"/>
              </w:rPr>
            </w:pPr>
            <w:r w:rsidRPr="00585A64">
              <w:rPr>
                <w:rFonts w:ascii="Calibri" w:hAnsi="Calibri" w:cs="Arial"/>
                <w:sz w:val="18"/>
                <w:szCs w:val="18"/>
              </w:rPr>
              <w:t>Wpisz datę</w:t>
            </w:r>
            <w:r>
              <w:rPr>
                <w:rFonts w:ascii="Calibri" w:hAnsi="Calibri" w:cs="Arial"/>
                <w:sz w:val="18"/>
                <w:szCs w:val="18"/>
              </w:rPr>
              <w:t xml:space="preserve"> i podpisz się czytelnie</w:t>
            </w:r>
          </w:p>
          <w:p w14:paraId="666AA600" w14:textId="77777777" w:rsidR="00604B2E" w:rsidRDefault="00604B2E" w:rsidP="00585A64">
            <w:pPr>
              <w:outlineLvl w:val="1"/>
              <w:rPr>
                <w:rFonts w:ascii="Calibri" w:hAnsi="Calibri" w:cs="Arial"/>
                <w:sz w:val="18"/>
                <w:szCs w:val="18"/>
              </w:rPr>
            </w:pPr>
          </w:p>
          <w:p w14:paraId="1F1AD848" w14:textId="77777777" w:rsidR="00647706" w:rsidRPr="00585A64" w:rsidRDefault="00647706" w:rsidP="00585A64">
            <w:pPr>
              <w:outlineLvl w:val="1"/>
              <w:rPr>
                <w:rFonts w:ascii="Calibri" w:hAnsi="Calibri" w:cs="Arial"/>
                <w:sz w:val="18"/>
                <w:szCs w:val="18"/>
              </w:rPr>
            </w:pPr>
          </w:p>
          <w:p w14:paraId="33F964BA" w14:textId="61845883" w:rsidR="00E70C2D" w:rsidRDefault="00E70C2D" w:rsidP="00E70C2D">
            <w:pPr>
              <w:outlineLvl w:val="1"/>
              <w:rPr>
                <w:rFonts w:ascii="Calibri" w:hAnsi="Calibri" w:cs="Arial"/>
                <w:sz w:val="22"/>
                <w:szCs w:val="22"/>
              </w:rPr>
            </w:pPr>
          </w:p>
        </w:tc>
      </w:tr>
    </w:tbl>
    <w:p w14:paraId="1205F0AE" w14:textId="2166157D" w:rsidR="004A1858" w:rsidRDefault="004A1858" w:rsidP="00E70C2D">
      <w:pPr>
        <w:outlineLvl w:val="1"/>
        <w:rPr>
          <w:rFonts w:ascii="Calibri" w:hAnsi="Calibri" w:cs="Arial"/>
          <w:sz w:val="22"/>
          <w:szCs w:val="22"/>
        </w:rPr>
      </w:pPr>
    </w:p>
    <w:p w14:paraId="769DF1C3" w14:textId="02D532B6" w:rsidR="0017442E" w:rsidRDefault="0017442E" w:rsidP="00497441">
      <w:pPr>
        <w:jc w:val="right"/>
        <w:outlineLvl w:val="1"/>
        <w:rPr>
          <w:rFonts w:ascii="Calibri" w:hAnsi="Calibri" w:cs="Arial"/>
          <w:sz w:val="22"/>
          <w:szCs w:val="22"/>
        </w:rPr>
      </w:pPr>
    </w:p>
    <w:p w14:paraId="480718A7" w14:textId="4330AE5A" w:rsidR="0017442E" w:rsidRDefault="0017442E" w:rsidP="00497441">
      <w:pPr>
        <w:jc w:val="right"/>
        <w:outlineLvl w:val="1"/>
        <w:rPr>
          <w:rFonts w:ascii="Calibri" w:hAnsi="Calibri" w:cs="Arial"/>
          <w:sz w:val="22"/>
          <w:szCs w:val="22"/>
        </w:rPr>
      </w:pPr>
    </w:p>
    <w:p w14:paraId="3D9D8EA2" w14:textId="54B8FD37" w:rsidR="0017442E" w:rsidRDefault="0017442E" w:rsidP="00497441">
      <w:pPr>
        <w:jc w:val="right"/>
        <w:outlineLvl w:val="1"/>
        <w:rPr>
          <w:rFonts w:ascii="Calibri" w:hAnsi="Calibri" w:cs="Arial"/>
          <w:sz w:val="22"/>
          <w:szCs w:val="22"/>
        </w:rPr>
      </w:pPr>
    </w:p>
    <w:p w14:paraId="57D715F3" w14:textId="23AA0CED" w:rsidR="0017442E" w:rsidRDefault="0017442E" w:rsidP="00497441">
      <w:pPr>
        <w:jc w:val="right"/>
        <w:outlineLvl w:val="1"/>
        <w:rPr>
          <w:rFonts w:ascii="Calibri" w:hAnsi="Calibri" w:cs="Arial"/>
          <w:sz w:val="22"/>
          <w:szCs w:val="22"/>
        </w:rPr>
      </w:pPr>
    </w:p>
    <w:p w14:paraId="4DBEB883" w14:textId="15947E97" w:rsidR="0017442E" w:rsidRDefault="0017442E" w:rsidP="00497441">
      <w:pPr>
        <w:jc w:val="right"/>
        <w:outlineLvl w:val="1"/>
        <w:rPr>
          <w:rFonts w:ascii="Calibri" w:hAnsi="Calibri" w:cs="Arial"/>
          <w:sz w:val="22"/>
          <w:szCs w:val="22"/>
        </w:rPr>
      </w:pPr>
    </w:p>
    <w:p w14:paraId="7CC9123C" w14:textId="2E90111B" w:rsidR="00653A71" w:rsidRDefault="00653A71" w:rsidP="00497441">
      <w:pPr>
        <w:jc w:val="right"/>
        <w:outlineLvl w:val="1"/>
        <w:rPr>
          <w:rFonts w:ascii="Calibri" w:hAnsi="Calibri" w:cs="Arial"/>
          <w:sz w:val="22"/>
          <w:szCs w:val="22"/>
        </w:rPr>
      </w:pPr>
    </w:p>
    <w:p w14:paraId="67ECF905" w14:textId="38419A07" w:rsidR="00653A71" w:rsidRDefault="00653A71" w:rsidP="00497441">
      <w:pPr>
        <w:jc w:val="right"/>
        <w:outlineLvl w:val="1"/>
        <w:rPr>
          <w:rFonts w:ascii="Calibri" w:hAnsi="Calibri" w:cs="Arial"/>
          <w:sz w:val="22"/>
          <w:szCs w:val="22"/>
        </w:rPr>
      </w:pPr>
    </w:p>
    <w:p w14:paraId="47BEBEAE" w14:textId="40176E9B" w:rsidR="00653A71" w:rsidRDefault="00653A71" w:rsidP="00497441">
      <w:pPr>
        <w:jc w:val="right"/>
        <w:outlineLvl w:val="1"/>
        <w:rPr>
          <w:rFonts w:ascii="Calibri" w:hAnsi="Calibri" w:cs="Arial"/>
          <w:sz w:val="22"/>
          <w:szCs w:val="22"/>
        </w:rPr>
      </w:pPr>
    </w:p>
    <w:p w14:paraId="5DFAF53E" w14:textId="3B262B12" w:rsidR="00653A71" w:rsidRDefault="00653A71" w:rsidP="00497441">
      <w:pPr>
        <w:jc w:val="right"/>
        <w:outlineLvl w:val="1"/>
        <w:rPr>
          <w:rFonts w:ascii="Calibri" w:hAnsi="Calibri" w:cs="Arial"/>
          <w:sz w:val="22"/>
          <w:szCs w:val="22"/>
        </w:rPr>
      </w:pPr>
    </w:p>
    <w:p w14:paraId="424F1B45" w14:textId="101DDC93" w:rsidR="00653A71" w:rsidRDefault="00653A71" w:rsidP="00497441">
      <w:pPr>
        <w:jc w:val="right"/>
        <w:outlineLvl w:val="1"/>
        <w:rPr>
          <w:rFonts w:ascii="Calibri" w:hAnsi="Calibri" w:cs="Arial"/>
          <w:sz w:val="22"/>
          <w:szCs w:val="22"/>
        </w:rPr>
      </w:pPr>
    </w:p>
    <w:p w14:paraId="64A3BDCE" w14:textId="3DDB1291" w:rsidR="00653A71" w:rsidRDefault="00653A71" w:rsidP="00497441">
      <w:pPr>
        <w:jc w:val="right"/>
        <w:outlineLvl w:val="1"/>
        <w:rPr>
          <w:rFonts w:ascii="Calibri" w:hAnsi="Calibri" w:cs="Arial"/>
          <w:sz w:val="22"/>
          <w:szCs w:val="22"/>
        </w:rPr>
      </w:pPr>
    </w:p>
    <w:p w14:paraId="186423C3" w14:textId="062370AA" w:rsidR="00653A71" w:rsidRDefault="00653A71" w:rsidP="00497441">
      <w:pPr>
        <w:jc w:val="right"/>
        <w:outlineLvl w:val="1"/>
        <w:rPr>
          <w:rFonts w:ascii="Calibri" w:hAnsi="Calibri" w:cs="Arial"/>
          <w:sz w:val="22"/>
          <w:szCs w:val="22"/>
        </w:rPr>
      </w:pPr>
    </w:p>
    <w:p w14:paraId="18A5CDF3" w14:textId="66AC9259" w:rsidR="00653A71" w:rsidRDefault="00653A71" w:rsidP="00497441">
      <w:pPr>
        <w:jc w:val="right"/>
        <w:outlineLvl w:val="1"/>
        <w:rPr>
          <w:rFonts w:ascii="Calibri" w:hAnsi="Calibri" w:cs="Arial"/>
          <w:sz w:val="22"/>
          <w:szCs w:val="22"/>
        </w:rPr>
      </w:pPr>
    </w:p>
    <w:p w14:paraId="05774BEF" w14:textId="38091EF4" w:rsidR="00653A71" w:rsidRDefault="00653A71" w:rsidP="00497441">
      <w:pPr>
        <w:jc w:val="right"/>
        <w:outlineLvl w:val="1"/>
        <w:rPr>
          <w:rFonts w:ascii="Calibri" w:hAnsi="Calibri" w:cs="Arial"/>
          <w:sz w:val="22"/>
          <w:szCs w:val="22"/>
        </w:rPr>
      </w:pPr>
    </w:p>
    <w:p w14:paraId="50F54251" w14:textId="72AC658E" w:rsidR="00653A71" w:rsidRDefault="00653A71" w:rsidP="00497441">
      <w:pPr>
        <w:jc w:val="right"/>
        <w:outlineLvl w:val="1"/>
        <w:rPr>
          <w:rFonts w:ascii="Calibri" w:hAnsi="Calibri" w:cs="Arial"/>
          <w:sz w:val="22"/>
          <w:szCs w:val="22"/>
        </w:rPr>
      </w:pPr>
    </w:p>
    <w:p w14:paraId="0B6C06A4" w14:textId="77777777" w:rsidR="008305DE" w:rsidRDefault="008305DE" w:rsidP="00497441">
      <w:pPr>
        <w:jc w:val="right"/>
        <w:outlineLvl w:val="1"/>
        <w:rPr>
          <w:rFonts w:ascii="Calibri" w:hAnsi="Calibri" w:cs="Arial"/>
          <w:sz w:val="22"/>
          <w:szCs w:val="22"/>
        </w:rPr>
      </w:pPr>
    </w:p>
    <w:p w14:paraId="333FC1CD" w14:textId="77777777" w:rsidR="008305DE" w:rsidRDefault="008305DE" w:rsidP="00497441">
      <w:pPr>
        <w:jc w:val="right"/>
        <w:outlineLvl w:val="1"/>
        <w:rPr>
          <w:rFonts w:ascii="Calibri" w:hAnsi="Calibri" w:cs="Arial"/>
          <w:sz w:val="22"/>
          <w:szCs w:val="22"/>
        </w:rPr>
      </w:pPr>
    </w:p>
    <w:p w14:paraId="3D83947D" w14:textId="77777777" w:rsidR="008305DE" w:rsidRDefault="008305DE" w:rsidP="00497441">
      <w:pPr>
        <w:jc w:val="right"/>
        <w:outlineLvl w:val="1"/>
        <w:rPr>
          <w:rFonts w:ascii="Calibri" w:hAnsi="Calibri" w:cs="Arial"/>
          <w:sz w:val="22"/>
          <w:szCs w:val="22"/>
        </w:rPr>
      </w:pPr>
    </w:p>
    <w:p w14:paraId="7FBFBAC2" w14:textId="77777777" w:rsidR="008305DE" w:rsidRDefault="008305DE" w:rsidP="00497441">
      <w:pPr>
        <w:jc w:val="right"/>
        <w:outlineLvl w:val="1"/>
        <w:rPr>
          <w:rFonts w:ascii="Calibri" w:hAnsi="Calibri" w:cs="Arial"/>
          <w:sz w:val="22"/>
          <w:szCs w:val="22"/>
        </w:rPr>
      </w:pPr>
    </w:p>
    <w:p w14:paraId="57A5FC94" w14:textId="77777777" w:rsidR="008305DE" w:rsidRDefault="008305DE" w:rsidP="00497441">
      <w:pPr>
        <w:jc w:val="right"/>
        <w:outlineLvl w:val="1"/>
        <w:rPr>
          <w:rFonts w:ascii="Calibri" w:hAnsi="Calibri" w:cs="Arial"/>
          <w:sz w:val="22"/>
          <w:szCs w:val="22"/>
        </w:rPr>
      </w:pPr>
    </w:p>
    <w:p w14:paraId="0B4EE716" w14:textId="77777777" w:rsidR="008305DE" w:rsidRDefault="008305DE" w:rsidP="00497441">
      <w:pPr>
        <w:jc w:val="right"/>
        <w:outlineLvl w:val="1"/>
        <w:rPr>
          <w:rFonts w:ascii="Calibri" w:hAnsi="Calibri" w:cs="Arial"/>
          <w:sz w:val="22"/>
          <w:szCs w:val="22"/>
        </w:rPr>
      </w:pPr>
    </w:p>
    <w:p w14:paraId="4AE20848" w14:textId="77777777" w:rsidR="008305DE" w:rsidRDefault="008305DE" w:rsidP="00497441">
      <w:pPr>
        <w:jc w:val="right"/>
        <w:outlineLvl w:val="1"/>
        <w:rPr>
          <w:rFonts w:ascii="Calibri" w:hAnsi="Calibri" w:cs="Arial"/>
          <w:sz w:val="22"/>
          <w:szCs w:val="22"/>
        </w:rPr>
      </w:pPr>
    </w:p>
    <w:p w14:paraId="196F7AE5" w14:textId="77777777" w:rsidR="008305DE" w:rsidRDefault="008305DE" w:rsidP="00497441">
      <w:pPr>
        <w:jc w:val="right"/>
        <w:outlineLvl w:val="1"/>
        <w:rPr>
          <w:rFonts w:ascii="Calibri" w:hAnsi="Calibri" w:cs="Arial"/>
          <w:sz w:val="22"/>
          <w:szCs w:val="22"/>
        </w:rPr>
      </w:pPr>
    </w:p>
    <w:p w14:paraId="454E430C" w14:textId="77777777" w:rsidR="008305DE" w:rsidRDefault="008305DE" w:rsidP="00497441">
      <w:pPr>
        <w:jc w:val="right"/>
        <w:outlineLvl w:val="1"/>
        <w:rPr>
          <w:rFonts w:ascii="Calibri" w:hAnsi="Calibri" w:cs="Arial"/>
          <w:sz w:val="22"/>
          <w:szCs w:val="22"/>
        </w:rPr>
      </w:pPr>
    </w:p>
    <w:p w14:paraId="58F8EF98" w14:textId="77777777" w:rsidR="00E56F17" w:rsidRDefault="00E56F17" w:rsidP="00497441">
      <w:pPr>
        <w:jc w:val="right"/>
        <w:outlineLvl w:val="1"/>
        <w:rPr>
          <w:rFonts w:ascii="Calibri" w:hAnsi="Calibri" w:cs="Arial"/>
          <w:sz w:val="22"/>
          <w:szCs w:val="22"/>
        </w:rPr>
      </w:pPr>
    </w:p>
    <w:p w14:paraId="0B846C0B" w14:textId="77777777" w:rsidR="00A2665E" w:rsidRDefault="00A2665E" w:rsidP="00497441">
      <w:pPr>
        <w:jc w:val="right"/>
        <w:outlineLvl w:val="1"/>
        <w:rPr>
          <w:rFonts w:ascii="Calibri" w:hAnsi="Calibri" w:cs="Arial"/>
          <w:sz w:val="22"/>
          <w:szCs w:val="22"/>
        </w:rPr>
      </w:pPr>
    </w:p>
    <w:p w14:paraId="72AD7B39" w14:textId="77777777" w:rsidR="00A2665E" w:rsidRDefault="00A2665E" w:rsidP="00497441">
      <w:pPr>
        <w:jc w:val="right"/>
        <w:outlineLvl w:val="1"/>
        <w:rPr>
          <w:rFonts w:ascii="Calibri" w:hAnsi="Calibri" w:cs="Arial"/>
          <w:sz w:val="22"/>
          <w:szCs w:val="22"/>
        </w:rPr>
      </w:pPr>
    </w:p>
    <w:p w14:paraId="04759492" w14:textId="77777777" w:rsidR="00A2665E" w:rsidRDefault="00A2665E" w:rsidP="00497441">
      <w:pPr>
        <w:jc w:val="right"/>
        <w:outlineLvl w:val="1"/>
        <w:rPr>
          <w:rFonts w:ascii="Calibri" w:hAnsi="Calibri" w:cs="Arial"/>
          <w:sz w:val="22"/>
          <w:szCs w:val="22"/>
        </w:rPr>
      </w:pPr>
    </w:p>
    <w:p w14:paraId="557997E3" w14:textId="77777777" w:rsidR="00A2665E" w:rsidRDefault="00A2665E" w:rsidP="00497441">
      <w:pPr>
        <w:jc w:val="right"/>
        <w:outlineLvl w:val="1"/>
        <w:rPr>
          <w:rFonts w:ascii="Calibri" w:hAnsi="Calibri" w:cs="Arial"/>
          <w:sz w:val="22"/>
          <w:szCs w:val="22"/>
        </w:rPr>
      </w:pPr>
    </w:p>
    <w:p w14:paraId="7D896E86" w14:textId="77777777" w:rsidR="00A2665E" w:rsidRDefault="00A2665E" w:rsidP="00497441">
      <w:pPr>
        <w:jc w:val="right"/>
        <w:outlineLvl w:val="1"/>
        <w:rPr>
          <w:rFonts w:ascii="Calibri" w:hAnsi="Calibri" w:cs="Arial"/>
          <w:sz w:val="22"/>
          <w:szCs w:val="22"/>
        </w:rPr>
      </w:pPr>
    </w:p>
    <w:p w14:paraId="696070B0" w14:textId="77777777" w:rsidR="003251C0" w:rsidRDefault="003251C0" w:rsidP="00497441">
      <w:pPr>
        <w:jc w:val="right"/>
        <w:outlineLvl w:val="1"/>
        <w:rPr>
          <w:rFonts w:ascii="Calibri" w:hAnsi="Calibri" w:cs="Arial"/>
          <w:sz w:val="22"/>
          <w:szCs w:val="22"/>
        </w:rPr>
      </w:pPr>
    </w:p>
    <w:p w14:paraId="4BE0769A" w14:textId="77777777" w:rsidR="003251C0" w:rsidRDefault="003251C0" w:rsidP="00497441">
      <w:pPr>
        <w:jc w:val="right"/>
        <w:outlineLvl w:val="1"/>
        <w:rPr>
          <w:rFonts w:ascii="Calibri" w:hAnsi="Calibri" w:cs="Arial"/>
          <w:sz w:val="22"/>
          <w:szCs w:val="22"/>
        </w:rPr>
      </w:pPr>
    </w:p>
    <w:p w14:paraId="5608FABB" w14:textId="77777777" w:rsidR="007924B9" w:rsidRDefault="007924B9" w:rsidP="0017442E">
      <w:pPr>
        <w:tabs>
          <w:tab w:val="right" w:pos="9072"/>
        </w:tabs>
        <w:spacing w:after="240"/>
        <w:rPr>
          <w:rFonts w:ascii="Calibri" w:hAnsi="Calibri" w:cs="Calibri"/>
          <w:sz w:val="22"/>
          <w:szCs w:val="22"/>
        </w:rPr>
      </w:pPr>
    </w:p>
    <w:p w14:paraId="3D849CB5" w14:textId="76C78071" w:rsidR="00DE66B8" w:rsidRPr="009B721C" w:rsidRDefault="0017442E" w:rsidP="0017442E">
      <w:pPr>
        <w:tabs>
          <w:tab w:val="right" w:pos="9072"/>
        </w:tabs>
        <w:spacing w:after="240"/>
        <w:rPr>
          <w:rFonts w:ascii="Calibri" w:hAnsi="Calibri" w:cs="Calibri"/>
          <w:sz w:val="22"/>
          <w:szCs w:val="22"/>
        </w:rPr>
      </w:pPr>
      <w:r w:rsidRPr="00FD6757">
        <w:rPr>
          <w:rFonts w:ascii="Calibri" w:hAnsi="Calibri" w:cs="Calibri"/>
          <w:noProof/>
          <w:sz w:val="22"/>
          <w:szCs w:val="22"/>
        </w:rPr>
        <w:lastRenderedPageBreak/>
        <mc:AlternateContent>
          <mc:Choice Requires="wps">
            <w:drawing>
              <wp:anchor distT="0" distB="0" distL="114300" distR="114300" simplePos="0" relativeHeight="251661312" behindDoc="0" locked="0" layoutInCell="1" allowOverlap="1" wp14:anchorId="5FC070BE" wp14:editId="0ADFFBBA">
                <wp:simplePos x="0" y="0"/>
                <wp:positionH relativeFrom="column">
                  <wp:posOffset>0</wp:posOffset>
                </wp:positionH>
                <wp:positionV relativeFrom="paragraph">
                  <wp:posOffset>-635</wp:posOffset>
                </wp:positionV>
                <wp:extent cx="5760720" cy="0"/>
                <wp:effectExtent l="0" t="0" r="0" b="0"/>
                <wp:wrapNone/>
                <wp:docPr id="3"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adec="http://schemas.microsoft.com/office/drawing/2017/decorative" xmlns:a14="http://schemas.microsoft.com/office/drawing/2010/main">
            <w:pict w14:anchorId="091A5F7E">
              <v:shapetype id="_x0000_t32" coordsize="21600,21600" o:oned="t" filled="f" o:spt="32" path="m,l21600,21600e" w14:anchorId="0FB3E8E7">
                <v:path fillok="f" arrowok="t" o:connecttype="none"/>
                <o:lock v:ext="edit" shapetype="t"/>
              </v:shapetype>
              <v:shape id="AutoShape 2" style="position:absolute;margin-left:0;margin-top:-.05pt;width:453.6pt;height:0;z-index:25166131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"/>
            </w:pict>
          </mc:Fallback>
        </mc:AlternateContent>
      </w:r>
      <w:r w:rsidRPr="00FD6757">
        <w:rPr>
          <w:rFonts w:ascii="Calibri" w:hAnsi="Calibri" w:cs="Calibri"/>
          <w:sz w:val="22"/>
          <w:szCs w:val="22"/>
        </w:rPr>
        <w:t xml:space="preserve">Załącznik nr </w:t>
      </w:r>
      <w:r>
        <w:rPr>
          <w:rFonts w:ascii="Calibri" w:hAnsi="Calibri" w:cs="Calibri"/>
          <w:sz w:val="22"/>
          <w:szCs w:val="22"/>
        </w:rPr>
        <w:t>1</w:t>
      </w:r>
      <w:r w:rsidRPr="00FD6757">
        <w:rPr>
          <w:rFonts w:ascii="Calibri" w:hAnsi="Calibri" w:cs="Calibri"/>
          <w:sz w:val="22"/>
          <w:szCs w:val="22"/>
        </w:rPr>
        <w:t xml:space="preserve"> do </w:t>
      </w:r>
      <w:r w:rsidR="00021386">
        <w:rPr>
          <w:rFonts w:ascii="Calibri" w:hAnsi="Calibri" w:cs="Calibri"/>
          <w:sz w:val="22"/>
          <w:szCs w:val="22"/>
        </w:rPr>
        <w:t>F</w:t>
      </w:r>
      <w:r>
        <w:rPr>
          <w:rFonts w:ascii="Calibri" w:hAnsi="Calibri" w:cs="Calibri"/>
          <w:sz w:val="22"/>
          <w:szCs w:val="22"/>
        </w:rPr>
        <w:t xml:space="preserve">ormularza </w:t>
      </w:r>
      <w:r w:rsidR="00021386">
        <w:rPr>
          <w:rFonts w:ascii="Calibri" w:hAnsi="Calibri" w:cs="Calibri"/>
          <w:sz w:val="22"/>
          <w:szCs w:val="22"/>
        </w:rPr>
        <w:t>R</w:t>
      </w:r>
      <w:r>
        <w:rPr>
          <w:rFonts w:ascii="Calibri" w:hAnsi="Calibri" w:cs="Calibri"/>
          <w:sz w:val="22"/>
          <w:szCs w:val="22"/>
        </w:rPr>
        <w:t>ekrutacyjnego</w:t>
      </w:r>
    </w:p>
    <w:p w14:paraId="3385B65A" w14:textId="4B78F243" w:rsidR="009B721C" w:rsidRDefault="0017442E" w:rsidP="009B721C">
      <w:pPr>
        <w:jc w:val="center"/>
        <w:rPr>
          <w:rFonts w:ascii="Calibri" w:hAnsi="Calibri" w:cs="Calibri"/>
          <w:b/>
          <w:bCs/>
          <w:sz w:val="22"/>
          <w:szCs w:val="22"/>
        </w:rPr>
      </w:pPr>
      <w:r>
        <w:rPr>
          <w:rFonts w:ascii="Calibri" w:hAnsi="Calibri" w:cs="Calibri"/>
          <w:b/>
          <w:bCs/>
          <w:sz w:val="22"/>
          <w:szCs w:val="22"/>
        </w:rPr>
        <w:t>KLAUZULA INFORMACYJNA</w:t>
      </w:r>
    </w:p>
    <w:p w14:paraId="7155ABE4" w14:textId="77777777" w:rsidR="0017442E" w:rsidRDefault="0017442E" w:rsidP="0017442E">
      <w:pPr>
        <w:jc w:val="center"/>
        <w:rPr>
          <w:rFonts w:ascii="Calibri" w:hAnsi="Calibri" w:cs="Calibri"/>
          <w:b/>
          <w:bCs/>
          <w:sz w:val="22"/>
          <w:szCs w:val="22"/>
        </w:rPr>
      </w:pPr>
    </w:p>
    <w:p w14:paraId="7EB03B1E" w14:textId="3FBD0A0C" w:rsidR="0017442E" w:rsidRDefault="0017442E" w:rsidP="005F6D27">
      <w:pPr>
        <w:jc w:val="both"/>
        <w:rPr>
          <w:rFonts w:ascii="Calibri" w:hAnsi="Calibri" w:cs="Calibri"/>
          <w:bCs/>
          <w:sz w:val="22"/>
          <w:szCs w:val="22"/>
        </w:rPr>
      </w:pPr>
      <w:r>
        <w:rPr>
          <w:rFonts w:ascii="Calibri" w:hAnsi="Calibri" w:cs="Calibri"/>
          <w:bCs/>
          <w:sz w:val="22"/>
          <w:szCs w:val="22"/>
        </w:rPr>
        <w:t>Klauzula informacyjna o przetwarzaniu danych osobowych w projekcie: „Kobieta w Równowadze: Zdrowie i Rozwój Zawodowy” (projekt: FEPM.05.04-IZ.00-0027/25</w:t>
      </w:r>
      <w:r w:rsidR="00336F17">
        <w:rPr>
          <w:rFonts w:ascii="Calibri" w:hAnsi="Calibri" w:cs="Calibri"/>
          <w:bCs/>
          <w:sz w:val="22"/>
          <w:szCs w:val="22"/>
        </w:rPr>
        <w:t>-00</w:t>
      </w:r>
      <w:r>
        <w:rPr>
          <w:rFonts w:ascii="Calibri" w:hAnsi="Calibri" w:cs="Calibri"/>
          <w:bCs/>
          <w:sz w:val="22"/>
          <w:szCs w:val="22"/>
        </w:rPr>
        <w:t xml:space="preserve">), dofinansowanym ze środków Funduszy europejskich dla silnego społecznie Pomorza (EFS+) w ramach programu regionalnego Fundusze Europejskie dla Pomorza 2021-2027, realizowanego przez Gminę Miasta Gdańska, Gdańską Fundację Innowacji Społecznych, Fundację Centrum Praw Kobiet, Fundację Wspierania Inicjatyw Społecznych IMPULS, Stowarzyszenie Waga. </w:t>
      </w:r>
    </w:p>
    <w:p w14:paraId="49D8E050" w14:textId="77777777" w:rsidR="0017442E" w:rsidRDefault="0017442E" w:rsidP="005F6D27">
      <w:pPr>
        <w:rPr>
          <w:rFonts w:ascii="Calibri" w:hAnsi="Calibri" w:cs="Calibri"/>
          <w:bCs/>
          <w:sz w:val="22"/>
          <w:szCs w:val="22"/>
        </w:rPr>
      </w:pPr>
    </w:p>
    <w:p w14:paraId="202244FE" w14:textId="77777777" w:rsidR="0017442E" w:rsidRDefault="0017442E" w:rsidP="005F6D27">
      <w:pPr>
        <w:pStyle w:val="xdefault"/>
        <w:shd w:val="clear" w:color="auto" w:fill="FFFFFF"/>
        <w:spacing w:before="0" w:beforeAutospacing="0" w:after="0" w:afterAutospacing="0"/>
        <w:jc w:val="both"/>
        <w:rPr>
          <w:rFonts w:ascii="Arial" w:hAnsi="Arial" w:cs="Arial"/>
          <w:color w:val="000000"/>
        </w:rPr>
      </w:pPr>
      <w:r>
        <w:rPr>
          <w:rFonts w:ascii="Calibri" w:hAnsi="Calibri" w:cs="Calibri"/>
          <w:color w:val="000000"/>
          <w:sz w:val="22"/>
          <w:szCs w:val="22"/>
          <w:bdr w:val="none" w:sz="0" w:space="0" w:color="auto" w:frame="1"/>
        </w:rPr>
        <w:t>Zgodnie z art. 13 ust. 1 i ust. 2, a także art. 14 ust. 1 i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zwanego w dalszej części RODO, informujemy, że:</w:t>
      </w:r>
    </w:p>
    <w:p w14:paraId="5DBD7546" w14:textId="77777777" w:rsidR="0017442E" w:rsidRDefault="0017442E" w:rsidP="005F6D27">
      <w:pPr>
        <w:pStyle w:val="xdefault"/>
        <w:numPr>
          <w:ilvl w:val="0"/>
          <w:numId w:val="27"/>
        </w:numPr>
        <w:shd w:val="clear" w:color="auto" w:fill="FFFFFF"/>
        <w:spacing w:before="0" w:beforeAutospacing="0" w:after="0" w:afterAutospacing="0"/>
        <w:ind w:left="1077" w:hanging="357"/>
        <w:jc w:val="both"/>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Administratorami danych osobowych osób uczestniczących w projekcie „Kobieta w Równowadze: Zdrowie i Rozwój Zawodowy” są:</w:t>
      </w:r>
    </w:p>
    <w:p w14:paraId="4848F6B0" w14:textId="77777777" w:rsidR="0017442E" w:rsidRPr="00B220E0" w:rsidRDefault="0017442E" w:rsidP="005F6D27">
      <w:pPr>
        <w:pStyle w:val="xdefault"/>
        <w:numPr>
          <w:ilvl w:val="0"/>
          <w:numId w:val="26"/>
        </w:numPr>
        <w:shd w:val="clear" w:color="auto" w:fill="FFFFFF"/>
        <w:spacing w:before="0" w:beforeAutospacing="0" w:after="0" w:afterAutospacing="0"/>
        <w:jc w:val="both"/>
        <w:rPr>
          <w:rStyle w:val="xnormaltextrun"/>
          <w:rFonts w:ascii="Calibri" w:hAnsi="Calibri" w:cs="Calibri"/>
          <w:color w:val="000000"/>
          <w:sz w:val="22"/>
          <w:szCs w:val="22"/>
        </w:rPr>
      </w:pPr>
      <w:r>
        <w:rPr>
          <w:rStyle w:val="xnormaltextrun"/>
          <w:rFonts w:ascii="Calibri" w:hAnsi="Calibri" w:cs="Calibri"/>
          <w:color w:val="242424"/>
          <w:sz w:val="22"/>
          <w:szCs w:val="22"/>
          <w:bdr w:val="none" w:sz="0" w:space="0" w:color="auto" w:frame="1"/>
          <w:shd w:val="clear" w:color="auto" w:fill="FFFFFF"/>
        </w:rPr>
        <w:t>Gmina Miasta Gdańska – Prezydent Miasta Gdańska z siedzibą w Gdańsku przy ul. Nowe Ogrody 8/12, 80-803 Gdańsk, z którą można kontaktować się pisemnie na adres siedziby lub poprzez adres e-mail: </w:t>
      </w:r>
      <w:hyperlink r:id="rId16" w:tooltip="mailto:umg@gdansk.gda.pl" w:history="1">
        <w:r>
          <w:rPr>
            <w:rStyle w:val="Hipercze"/>
            <w:rFonts w:ascii="Calibri" w:hAnsi="Calibri" w:cs="Calibri"/>
            <w:sz w:val="22"/>
            <w:szCs w:val="22"/>
            <w:bdr w:val="none" w:sz="0" w:space="0" w:color="auto" w:frame="1"/>
            <w:shd w:val="clear" w:color="auto" w:fill="FFFFFF"/>
          </w:rPr>
          <w:t>umg@gdansk.gda.pl</w:t>
        </w:r>
      </w:hyperlink>
      <w:r>
        <w:rPr>
          <w:rStyle w:val="xnormaltextrun"/>
          <w:rFonts w:ascii="Calibri" w:hAnsi="Calibri" w:cs="Calibri"/>
          <w:color w:val="242424"/>
          <w:sz w:val="22"/>
          <w:szCs w:val="22"/>
          <w:bdr w:val="none" w:sz="0" w:space="0" w:color="auto" w:frame="1"/>
          <w:shd w:val="clear" w:color="auto" w:fill="FFFFFF"/>
        </w:rPr>
        <w:t>, telefonicznie</w:t>
      </w:r>
      <w:r>
        <w:rPr>
          <w:rStyle w:val="xscxw74547881"/>
          <w:rFonts w:ascii="Calibri" w:hAnsi="Calibri" w:cs="Calibri"/>
          <w:color w:val="242424"/>
          <w:sz w:val="22"/>
          <w:szCs w:val="22"/>
          <w:bdr w:val="none" w:sz="0" w:space="0" w:color="auto" w:frame="1"/>
          <w:shd w:val="clear" w:color="auto" w:fill="FFFFFF"/>
        </w:rPr>
        <w:t> </w:t>
      </w:r>
      <w:r>
        <w:rPr>
          <w:rStyle w:val="xnormaltextrun"/>
          <w:rFonts w:ascii="Calibri" w:hAnsi="Calibri" w:cs="Calibri"/>
          <w:color w:val="242424"/>
          <w:sz w:val="22"/>
          <w:szCs w:val="22"/>
          <w:bdr w:val="none" w:sz="0" w:space="0" w:color="auto" w:frame="1"/>
          <w:shd w:val="clear" w:color="auto" w:fill="FFFFFF"/>
        </w:rPr>
        <w:t>pod nr +48 58 524 45 00,</w:t>
      </w:r>
    </w:p>
    <w:p w14:paraId="322CAC3C" w14:textId="77777777" w:rsidR="0017442E" w:rsidRPr="002C5EEA" w:rsidRDefault="0017442E" w:rsidP="005F6D27">
      <w:pPr>
        <w:pStyle w:val="xdefault"/>
        <w:numPr>
          <w:ilvl w:val="0"/>
          <w:numId w:val="26"/>
        </w:numPr>
        <w:shd w:val="clear" w:color="auto" w:fill="FFFFFF"/>
        <w:spacing w:before="0" w:beforeAutospacing="0" w:after="0" w:afterAutospacing="0"/>
        <w:jc w:val="both"/>
        <w:rPr>
          <w:rStyle w:val="xnormaltextrun"/>
          <w:rFonts w:ascii="Calibri" w:hAnsi="Calibri" w:cs="Calibri"/>
          <w:color w:val="000000"/>
          <w:sz w:val="22"/>
          <w:szCs w:val="22"/>
        </w:rPr>
      </w:pPr>
      <w:r>
        <w:rPr>
          <w:rStyle w:val="xnormaltextrun"/>
          <w:rFonts w:ascii="Calibri" w:hAnsi="Calibri" w:cs="Calibri"/>
          <w:color w:val="242424"/>
          <w:sz w:val="22"/>
          <w:szCs w:val="22"/>
          <w:bdr w:val="none" w:sz="0" w:space="0" w:color="auto" w:frame="1"/>
          <w:shd w:val="clear" w:color="auto" w:fill="FFFFFF"/>
        </w:rPr>
        <w:t xml:space="preserve">Gdańska Fundacja Innowacji Społecznej z siedzibą w Gdańsku przy ul. Gościnnej 1, 80 -032 Gdańsk, z którą można kontaktować się pisemnie na adres siedziby lub poprzez adres e-mail: </w:t>
      </w:r>
      <w:hyperlink r:id="rId17" w:history="1">
        <w:r w:rsidRPr="00D56069">
          <w:rPr>
            <w:rStyle w:val="Hipercze"/>
            <w:rFonts w:ascii="Calibri" w:hAnsi="Calibri" w:cs="Calibri"/>
            <w:sz w:val="22"/>
            <w:szCs w:val="22"/>
            <w:bdr w:val="none" w:sz="0" w:space="0" w:color="auto" w:frame="1"/>
            <w:shd w:val="clear" w:color="auto" w:fill="FFFFFF"/>
          </w:rPr>
          <w:t>biuro@gfis.pl</w:t>
        </w:r>
      </w:hyperlink>
      <w:r>
        <w:rPr>
          <w:rStyle w:val="xnormaltextrun"/>
          <w:rFonts w:ascii="Calibri" w:hAnsi="Calibri" w:cs="Calibri"/>
          <w:color w:val="242424"/>
          <w:sz w:val="22"/>
          <w:szCs w:val="22"/>
          <w:bdr w:val="none" w:sz="0" w:space="0" w:color="auto" w:frame="1"/>
          <w:shd w:val="clear" w:color="auto" w:fill="FFFFFF"/>
        </w:rPr>
        <w:t xml:space="preserve">, telefonicznie pod nr +48 </w:t>
      </w:r>
      <w:r w:rsidRPr="002C5EEA">
        <w:rPr>
          <w:rStyle w:val="xnormaltextrun"/>
          <w:rFonts w:ascii="Calibri" w:hAnsi="Calibri" w:cs="Calibri"/>
          <w:color w:val="242424"/>
          <w:sz w:val="22"/>
          <w:szCs w:val="22"/>
          <w:bdr w:val="none" w:sz="0" w:space="0" w:color="auto" w:frame="1"/>
          <w:shd w:val="clear" w:color="auto" w:fill="FFFFFF"/>
        </w:rPr>
        <w:t>58 304 99 56</w:t>
      </w:r>
      <w:r>
        <w:rPr>
          <w:rStyle w:val="xnormaltextrun"/>
          <w:rFonts w:ascii="Calibri" w:hAnsi="Calibri" w:cs="Calibri"/>
          <w:color w:val="242424"/>
          <w:sz w:val="22"/>
          <w:szCs w:val="22"/>
          <w:bdr w:val="none" w:sz="0" w:space="0" w:color="auto" w:frame="1"/>
          <w:shd w:val="clear" w:color="auto" w:fill="FFFFFF"/>
        </w:rPr>
        <w:t>,</w:t>
      </w:r>
    </w:p>
    <w:p w14:paraId="76D83BA8" w14:textId="77777777" w:rsidR="0017442E" w:rsidRDefault="0017442E" w:rsidP="005F6D27">
      <w:pPr>
        <w:pStyle w:val="xdefault"/>
        <w:numPr>
          <w:ilvl w:val="0"/>
          <w:numId w:val="26"/>
        </w:numPr>
        <w:shd w:val="clear" w:color="auto" w:fill="FFFFFF"/>
        <w:jc w:val="both"/>
        <w:rPr>
          <w:rStyle w:val="xnormaltextrun"/>
          <w:rFonts w:ascii="Calibri" w:hAnsi="Calibri" w:cs="Calibri"/>
          <w:color w:val="242424"/>
          <w:sz w:val="22"/>
          <w:szCs w:val="22"/>
          <w:bdr w:val="none" w:sz="0" w:space="0" w:color="auto" w:frame="1"/>
          <w:shd w:val="clear" w:color="auto" w:fill="FFFFFF"/>
        </w:rPr>
      </w:pPr>
      <w:r>
        <w:rPr>
          <w:rStyle w:val="xnormaltextrun"/>
          <w:rFonts w:ascii="Calibri" w:hAnsi="Calibri" w:cs="Calibri"/>
          <w:color w:val="242424"/>
          <w:sz w:val="22"/>
          <w:szCs w:val="22"/>
          <w:bdr w:val="none" w:sz="0" w:space="0" w:color="auto" w:frame="1"/>
          <w:shd w:val="clear" w:color="auto" w:fill="FFFFFF"/>
        </w:rPr>
        <w:t xml:space="preserve">Fundacja Centrum Praw Kobiet z siedzibą w Warszawie przy ul. Wilczej 60 / 19, 00-679 Warszawa, z którą można kontaktować się pisemnie na adres siedziby lub poprzez adres e-mail: </w:t>
      </w:r>
      <w:hyperlink r:id="rId18" w:history="1">
        <w:r w:rsidRPr="00D56069">
          <w:rPr>
            <w:rStyle w:val="Hipercze"/>
            <w:rFonts w:ascii="Calibri" w:hAnsi="Calibri" w:cs="Calibri"/>
            <w:sz w:val="22"/>
            <w:szCs w:val="22"/>
            <w:bdr w:val="none" w:sz="0" w:space="0" w:color="auto" w:frame="1"/>
            <w:shd w:val="clear" w:color="auto" w:fill="FFFFFF"/>
          </w:rPr>
          <w:t>sekretariat@cpk.org.pl</w:t>
        </w:r>
      </w:hyperlink>
      <w:r>
        <w:rPr>
          <w:rStyle w:val="xnormaltextrun"/>
          <w:rFonts w:ascii="Calibri" w:hAnsi="Calibri" w:cs="Calibri"/>
          <w:color w:val="242424"/>
          <w:sz w:val="22"/>
          <w:szCs w:val="22"/>
          <w:bdr w:val="none" w:sz="0" w:space="0" w:color="auto" w:frame="1"/>
          <w:shd w:val="clear" w:color="auto" w:fill="FFFFFF"/>
        </w:rPr>
        <w:t xml:space="preserve">, telefonicznie pod nr </w:t>
      </w:r>
      <w:r w:rsidRPr="002C5EEA">
        <w:rPr>
          <w:rStyle w:val="xnormaltextrun"/>
          <w:rFonts w:ascii="Calibri" w:hAnsi="Calibri" w:cs="Calibri"/>
          <w:color w:val="242424"/>
          <w:sz w:val="22"/>
          <w:szCs w:val="22"/>
          <w:bdr w:val="none" w:sz="0" w:space="0" w:color="auto" w:frame="1"/>
          <w:shd w:val="clear" w:color="auto" w:fill="FFFFFF"/>
        </w:rPr>
        <w:t>800 107</w:t>
      </w:r>
      <w:r>
        <w:rPr>
          <w:rStyle w:val="xnormaltextrun"/>
          <w:rFonts w:ascii="Calibri" w:hAnsi="Calibri" w:cs="Calibri"/>
          <w:color w:val="242424"/>
          <w:sz w:val="22"/>
          <w:szCs w:val="22"/>
          <w:bdr w:val="none" w:sz="0" w:space="0" w:color="auto" w:frame="1"/>
          <w:shd w:val="clear" w:color="auto" w:fill="FFFFFF"/>
        </w:rPr>
        <w:t> </w:t>
      </w:r>
      <w:r w:rsidRPr="002C5EEA">
        <w:rPr>
          <w:rStyle w:val="xnormaltextrun"/>
          <w:rFonts w:ascii="Calibri" w:hAnsi="Calibri" w:cs="Calibri"/>
          <w:color w:val="242424"/>
          <w:sz w:val="22"/>
          <w:szCs w:val="22"/>
          <w:bdr w:val="none" w:sz="0" w:space="0" w:color="auto" w:frame="1"/>
          <w:shd w:val="clear" w:color="auto" w:fill="FFFFFF"/>
        </w:rPr>
        <w:t>777</w:t>
      </w:r>
      <w:r>
        <w:rPr>
          <w:rStyle w:val="xnormaltextrun"/>
          <w:rFonts w:ascii="Calibri" w:hAnsi="Calibri" w:cs="Calibri"/>
          <w:color w:val="242424"/>
          <w:sz w:val="22"/>
          <w:szCs w:val="22"/>
          <w:bdr w:val="none" w:sz="0" w:space="0" w:color="auto" w:frame="1"/>
          <w:shd w:val="clear" w:color="auto" w:fill="FFFFFF"/>
        </w:rPr>
        <w:t>,</w:t>
      </w:r>
    </w:p>
    <w:p w14:paraId="60758F45" w14:textId="3C270CF3" w:rsidR="0017442E" w:rsidRDefault="0017442E" w:rsidP="005F6D27">
      <w:pPr>
        <w:pStyle w:val="xdefault"/>
        <w:numPr>
          <w:ilvl w:val="0"/>
          <w:numId w:val="26"/>
        </w:numPr>
        <w:shd w:val="clear" w:color="auto" w:fill="FFFFFF"/>
        <w:jc w:val="both"/>
        <w:rPr>
          <w:rStyle w:val="xnormaltextrun"/>
          <w:rFonts w:ascii="Calibri" w:hAnsi="Calibri" w:cs="Calibri"/>
          <w:color w:val="242424"/>
          <w:sz w:val="22"/>
          <w:szCs w:val="22"/>
          <w:bdr w:val="none" w:sz="0" w:space="0" w:color="auto" w:frame="1"/>
          <w:shd w:val="clear" w:color="auto" w:fill="FFFFFF"/>
        </w:rPr>
      </w:pPr>
      <w:r>
        <w:rPr>
          <w:rStyle w:val="xnormaltextrun"/>
          <w:rFonts w:ascii="Calibri" w:hAnsi="Calibri" w:cs="Calibri"/>
          <w:color w:val="242424"/>
          <w:sz w:val="22"/>
          <w:szCs w:val="22"/>
          <w:bdr w:val="none" w:sz="0" w:space="0" w:color="auto" w:frame="1"/>
          <w:shd w:val="clear" w:color="auto" w:fill="FFFFFF"/>
        </w:rPr>
        <w:t>Fundacja Wspierania Inicjatyw Społecznych IMPULS z siedzibą w Gdańsku przy ul. Gen. Bora-Komorowskiego 3a/</w:t>
      </w:r>
      <w:r w:rsidR="00A7248C">
        <w:rPr>
          <w:rStyle w:val="xnormaltextrun"/>
          <w:rFonts w:ascii="Calibri" w:hAnsi="Calibri" w:cs="Calibri"/>
          <w:color w:val="242424"/>
          <w:sz w:val="22"/>
          <w:szCs w:val="22"/>
          <w:bdr w:val="none" w:sz="0" w:space="0" w:color="auto" w:frame="1"/>
          <w:shd w:val="clear" w:color="auto" w:fill="FFFFFF"/>
        </w:rPr>
        <w:t>2</w:t>
      </w:r>
      <w:r>
        <w:rPr>
          <w:rStyle w:val="xnormaltextrun"/>
          <w:rFonts w:ascii="Calibri" w:hAnsi="Calibri" w:cs="Calibri"/>
          <w:color w:val="242424"/>
          <w:sz w:val="22"/>
          <w:szCs w:val="22"/>
          <w:bdr w:val="none" w:sz="0" w:space="0" w:color="auto" w:frame="1"/>
          <w:shd w:val="clear" w:color="auto" w:fill="FFFFFF"/>
        </w:rPr>
        <w:t xml:space="preserve">, z którą można kontaktować się pisemnie na adres siedziby lub poprzez adres e-mail: </w:t>
      </w:r>
      <w:hyperlink r:id="rId19" w:history="1">
        <w:r w:rsidRPr="005822D9">
          <w:rPr>
            <w:rStyle w:val="Hipercze"/>
            <w:rFonts w:ascii="Calibri" w:hAnsi="Calibri" w:cs="Calibri"/>
            <w:sz w:val="22"/>
            <w:szCs w:val="22"/>
            <w:bdr w:val="none" w:sz="0" w:space="0" w:color="auto" w:frame="1"/>
            <w:shd w:val="clear" w:color="auto" w:fill="FFFFFF"/>
          </w:rPr>
          <w:t>biuro@impuls.org.pl</w:t>
        </w:r>
      </w:hyperlink>
      <w:r>
        <w:rPr>
          <w:rStyle w:val="xnormaltextrun"/>
          <w:rFonts w:ascii="Calibri" w:hAnsi="Calibri" w:cs="Calibri"/>
          <w:color w:val="242424"/>
          <w:sz w:val="22"/>
          <w:szCs w:val="22"/>
          <w:bdr w:val="none" w:sz="0" w:space="0" w:color="auto" w:frame="1"/>
          <w:shd w:val="clear" w:color="auto" w:fill="FFFFFF"/>
        </w:rPr>
        <w:t xml:space="preserve">, telefonicznie pod nr +48 </w:t>
      </w:r>
      <w:r w:rsidRPr="00951AE7">
        <w:rPr>
          <w:rStyle w:val="xnormaltextrun"/>
          <w:rFonts w:ascii="Calibri" w:hAnsi="Calibri" w:cs="Calibri"/>
          <w:color w:val="242424"/>
          <w:sz w:val="22"/>
          <w:szCs w:val="22"/>
          <w:bdr w:val="none" w:sz="0" w:space="0" w:color="auto" w:frame="1"/>
          <w:shd w:val="clear" w:color="auto" w:fill="FFFFFF"/>
        </w:rPr>
        <w:t>693-607-020</w:t>
      </w:r>
      <w:r>
        <w:rPr>
          <w:rStyle w:val="xnormaltextrun"/>
          <w:rFonts w:ascii="Calibri" w:hAnsi="Calibri" w:cs="Calibri"/>
          <w:color w:val="242424"/>
          <w:sz w:val="22"/>
          <w:szCs w:val="22"/>
          <w:bdr w:val="none" w:sz="0" w:space="0" w:color="auto" w:frame="1"/>
          <w:shd w:val="clear" w:color="auto" w:fill="FFFFFF"/>
        </w:rPr>
        <w:t>,</w:t>
      </w:r>
    </w:p>
    <w:p w14:paraId="789B26FB" w14:textId="2E4A6DAF" w:rsidR="00591CBC" w:rsidRPr="00591CBC" w:rsidRDefault="0017442E" w:rsidP="005F6D27">
      <w:pPr>
        <w:pStyle w:val="xdefault"/>
        <w:numPr>
          <w:ilvl w:val="0"/>
          <w:numId w:val="26"/>
        </w:numPr>
        <w:shd w:val="clear" w:color="auto" w:fill="FFFFFF"/>
        <w:spacing w:before="0" w:beforeAutospacing="0" w:after="0" w:afterAutospacing="0"/>
        <w:jc w:val="both"/>
        <w:rPr>
          <w:rStyle w:val="xnormaltextrun"/>
          <w:rFonts w:ascii="Calibri" w:hAnsi="Calibri" w:cs="Calibri"/>
          <w:color w:val="242424"/>
          <w:sz w:val="22"/>
          <w:szCs w:val="22"/>
          <w:bdr w:val="none" w:sz="0" w:space="0" w:color="auto" w:frame="1"/>
          <w:shd w:val="clear" w:color="auto" w:fill="FFFFFF"/>
        </w:rPr>
      </w:pPr>
      <w:r>
        <w:rPr>
          <w:rStyle w:val="xnormaltextrun"/>
          <w:rFonts w:ascii="Calibri" w:hAnsi="Calibri" w:cs="Calibri"/>
          <w:color w:val="242424"/>
          <w:sz w:val="22"/>
          <w:szCs w:val="22"/>
          <w:bdr w:val="none" w:sz="0" w:space="0" w:color="auto" w:frame="1"/>
          <w:shd w:val="clear" w:color="auto" w:fill="FFFFFF"/>
        </w:rPr>
        <w:t xml:space="preserve">Stowarzyszenie WAGA z siedzibą w Gdańsku przy ul. Biskupiej 4, 80-875 Gdańsk, z którą można kontaktować się pisemnie na adres siedziby lub poprzez adres e-mail: </w:t>
      </w:r>
      <w:hyperlink r:id="rId20" w:history="1">
        <w:r w:rsidRPr="005822D9">
          <w:rPr>
            <w:rStyle w:val="Hipercze"/>
            <w:rFonts w:ascii="Calibri" w:hAnsi="Calibri" w:cs="Calibri"/>
            <w:sz w:val="22"/>
            <w:szCs w:val="22"/>
            <w:bdr w:val="none" w:sz="0" w:space="0" w:color="auto" w:frame="1"/>
            <w:shd w:val="clear" w:color="auto" w:fill="FFFFFF"/>
          </w:rPr>
          <w:t>stowarzyszenie.waga@gmail.com</w:t>
        </w:r>
      </w:hyperlink>
      <w:r>
        <w:rPr>
          <w:rStyle w:val="xnormaltextrun"/>
          <w:rFonts w:ascii="Calibri" w:hAnsi="Calibri" w:cs="Calibri"/>
          <w:color w:val="242424"/>
          <w:sz w:val="22"/>
          <w:szCs w:val="22"/>
          <w:bdr w:val="none" w:sz="0" w:space="0" w:color="auto" w:frame="1"/>
          <w:shd w:val="clear" w:color="auto" w:fill="FFFFFF"/>
        </w:rPr>
        <w:t>, telefonicznie pod nr +48 502-240-906.</w:t>
      </w:r>
    </w:p>
    <w:p w14:paraId="1DB8B4A4" w14:textId="00D1D2FE" w:rsidR="0017442E" w:rsidRDefault="0017442E" w:rsidP="005F6D27">
      <w:pPr>
        <w:pStyle w:val="xdefault"/>
        <w:numPr>
          <w:ilvl w:val="0"/>
          <w:numId w:val="27"/>
        </w:numPr>
        <w:shd w:val="clear" w:color="auto" w:fill="FFFFFF"/>
        <w:spacing w:before="0" w:beforeAutospacing="0" w:after="0" w:afterAutospacing="0"/>
        <w:jc w:val="both"/>
        <w:rPr>
          <w:rStyle w:val="xnormaltextrun"/>
          <w:rFonts w:ascii="Calibri" w:hAnsi="Calibri" w:cs="Calibri"/>
          <w:color w:val="242424"/>
          <w:sz w:val="22"/>
          <w:szCs w:val="22"/>
          <w:bdr w:val="none" w:sz="0" w:space="0" w:color="auto" w:frame="1"/>
          <w:shd w:val="clear" w:color="auto" w:fill="FFFFFF"/>
        </w:rPr>
      </w:pPr>
      <w:r w:rsidRPr="00362F40">
        <w:rPr>
          <w:rStyle w:val="xnormaltextrun"/>
          <w:rFonts w:ascii="Calibri" w:hAnsi="Calibri" w:cs="Calibri"/>
          <w:color w:val="242424"/>
          <w:sz w:val="22"/>
          <w:szCs w:val="22"/>
          <w:bdr w:val="none" w:sz="0" w:space="0" w:color="auto" w:frame="1"/>
          <w:shd w:val="clear" w:color="auto" w:fill="FFFFFF"/>
        </w:rPr>
        <w:t>Po</w:t>
      </w:r>
      <w:r w:rsidR="00D311A7">
        <w:rPr>
          <w:rStyle w:val="xnormaltextrun"/>
          <w:rFonts w:ascii="Calibri" w:hAnsi="Calibri" w:cs="Calibri"/>
          <w:color w:val="242424"/>
          <w:sz w:val="22"/>
          <w:szCs w:val="22"/>
          <w:bdr w:val="none" w:sz="0" w:space="0" w:color="auto" w:frame="1"/>
          <w:shd w:val="clear" w:color="auto" w:fill="FFFFFF"/>
        </w:rPr>
        <w:t>wyżsi</w:t>
      </w:r>
      <w:r w:rsidRPr="00362F40">
        <w:rPr>
          <w:rStyle w:val="xnormaltextrun"/>
          <w:rFonts w:ascii="Calibri" w:hAnsi="Calibri" w:cs="Calibri"/>
          <w:color w:val="242424"/>
          <w:sz w:val="22"/>
          <w:szCs w:val="22"/>
          <w:bdr w:val="none" w:sz="0" w:space="0" w:color="auto" w:frame="1"/>
          <w:shd w:val="clear" w:color="auto" w:fill="FFFFFF"/>
        </w:rPr>
        <w:t xml:space="preserve"> Administratorzy wyznaczyli Inspektorów Ochrony Danych (IOD), z którymi można się kontaktować pisemnie na wymienione w pkt.1 adresy miejscowe</w:t>
      </w:r>
      <w:r w:rsidR="00D311A7">
        <w:rPr>
          <w:rStyle w:val="xnormaltextrun"/>
          <w:rFonts w:ascii="Calibri" w:hAnsi="Calibri" w:cs="Calibri"/>
          <w:color w:val="242424"/>
          <w:sz w:val="22"/>
          <w:szCs w:val="22"/>
          <w:bdr w:val="none" w:sz="0" w:space="0" w:color="auto" w:frame="1"/>
          <w:shd w:val="clear" w:color="auto" w:fill="FFFFFF"/>
        </w:rPr>
        <w:t>.</w:t>
      </w:r>
    </w:p>
    <w:p w14:paraId="51F6C979" w14:textId="77777777" w:rsidR="0017442E" w:rsidRDefault="0017442E" w:rsidP="005F6D27">
      <w:pPr>
        <w:pStyle w:val="xdefault"/>
        <w:numPr>
          <w:ilvl w:val="0"/>
          <w:numId w:val="28"/>
        </w:numPr>
        <w:shd w:val="clear" w:color="auto" w:fill="FFFFFF"/>
        <w:spacing w:before="0" w:beforeAutospacing="0" w:after="0" w:afterAutospacing="0"/>
        <w:ind w:left="1434" w:hanging="357"/>
        <w:jc w:val="both"/>
        <w:rPr>
          <w:rFonts w:ascii="Calibri" w:hAnsi="Calibri" w:cs="Calibri"/>
          <w:color w:val="242424"/>
          <w:sz w:val="22"/>
          <w:szCs w:val="22"/>
          <w:bdr w:val="none" w:sz="0" w:space="0" w:color="auto" w:frame="1"/>
          <w:shd w:val="clear" w:color="auto" w:fill="FFFFFF"/>
        </w:rPr>
      </w:pPr>
      <w:r w:rsidRPr="00362F40">
        <w:rPr>
          <w:rFonts w:ascii="Calibri" w:hAnsi="Calibri" w:cs="Calibri"/>
          <w:color w:val="242424"/>
          <w:sz w:val="22"/>
          <w:szCs w:val="22"/>
          <w:bdr w:val="none" w:sz="0" w:space="0" w:color="auto" w:frame="1"/>
          <w:shd w:val="clear" w:color="auto" w:fill="FFFFFF"/>
        </w:rPr>
        <w:t>Gmina Miasta Gdańska: iod@gdansk.gda.pl lub telefonicznie pod nr +48 58 524 45 00.</w:t>
      </w:r>
    </w:p>
    <w:p w14:paraId="039C1541" w14:textId="77777777" w:rsidR="0017442E" w:rsidRPr="00D206DD" w:rsidRDefault="0017442E" w:rsidP="00D206DD">
      <w:pPr>
        <w:pStyle w:val="xdefault"/>
        <w:numPr>
          <w:ilvl w:val="0"/>
          <w:numId w:val="28"/>
        </w:numPr>
        <w:shd w:val="clear" w:color="auto" w:fill="FFFFFF"/>
        <w:spacing w:before="0" w:beforeAutospacing="0" w:after="0" w:afterAutospacing="0"/>
        <w:ind w:left="1434" w:hanging="357"/>
        <w:jc w:val="both"/>
        <w:rPr>
          <w:rFonts w:ascii="Calibri" w:hAnsi="Calibri" w:cs="Calibri"/>
          <w:color w:val="242424"/>
          <w:sz w:val="22"/>
          <w:szCs w:val="22"/>
          <w:bdr w:val="none" w:sz="0" w:space="0" w:color="auto" w:frame="1"/>
          <w:shd w:val="clear" w:color="auto" w:fill="FFFFFF"/>
        </w:rPr>
      </w:pPr>
      <w:r w:rsidRPr="00D206DD">
        <w:rPr>
          <w:rFonts w:ascii="Calibri" w:hAnsi="Calibri" w:cs="Calibri"/>
          <w:color w:val="242424"/>
          <w:sz w:val="22"/>
          <w:szCs w:val="22"/>
          <w:bdr w:val="none" w:sz="0" w:space="0" w:color="auto" w:frame="1"/>
          <w:shd w:val="clear" w:color="auto" w:fill="FFFFFF"/>
        </w:rPr>
        <w:t>W celu kontaktu z Gdańską Fundacją Innowacji Społecznych, Fundacją Centrum Praw Kobiet, Fundacją Wspierania Inicjatyw Społecznych IMPULS, Stowarzyszeniem Waga, należy korzystać z form kontaktu podanych w pkt. 1.</w:t>
      </w:r>
    </w:p>
    <w:p w14:paraId="72F67897" w14:textId="1E2AE7AA" w:rsidR="00127004" w:rsidRPr="00AE2D14" w:rsidRDefault="0017442E" w:rsidP="005F6D27">
      <w:pPr>
        <w:pStyle w:val="xdefault"/>
        <w:numPr>
          <w:ilvl w:val="0"/>
          <w:numId w:val="27"/>
        </w:numPr>
        <w:shd w:val="clear" w:color="auto" w:fill="FFFFFF"/>
        <w:spacing w:before="0" w:beforeAutospacing="0" w:after="0" w:afterAutospacing="0"/>
        <w:jc w:val="both"/>
        <w:rPr>
          <w:rFonts w:ascii="Calibri" w:hAnsi="Calibri" w:cs="Calibri"/>
          <w:color w:val="242424"/>
          <w:sz w:val="22"/>
          <w:szCs w:val="22"/>
          <w:bdr w:val="none" w:sz="0" w:space="0" w:color="auto" w:frame="1"/>
          <w:shd w:val="clear" w:color="auto" w:fill="FFFFFF"/>
        </w:rPr>
      </w:pPr>
      <w:r w:rsidRPr="00362F40">
        <w:rPr>
          <w:rFonts w:ascii="Calibri" w:hAnsi="Calibri" w:cs="Calibri"/>
          <w:color w:val="242424"/>
          <w:sz w:val="22"/>
          <w:szCs w:val="22"/>
          <w:bdr w:val="none" w:sz="0" w:space="0" w:color="auto" w:frame="1"/>
          <w:shd w:val="clear" w:color="auto" w:fill="FFFFFF"/>
        </w:rPr>
        <w:t xml:space="preserve">Dane osobowe wskazane w </w:t>
      </w:r>
      <w:r w:rsidR="0047241D">
        <w:rPr>
          <w:rFonts w:ascii="Calibri" w:hAnsi="Calibri" w:cs="Calibri"/>
          <w:color w:val="242424"/>
          <w:sz w:val="22"/>
          <w:szCs w:val="22"/>
          <w:bdr w:val="none" w:sz="0" w:space="0" w:color="auto" w:frame="1"/>
          <w:shd w:val="clear" w:color="auto" w:fill="FFFFFF"/>
        </w:rPr>
        <w:t>Form</w:t>
      </w:r>
      <w:r w:rsidR="00654747">
        <w:rPr>
          <w:rFonts w:ascii="Calibri" w:hAnsi="Calibri" w:cs="Calibri"/>
          <w:color w:val="242424"/>
          <w:sz w:val="22"/>
          <w:szCs w:val="22"/>
          <w:bdr w:val="none" w:sz="0" w:space="0" w:color="auto" w:frame="1"/>
          <w:shd w:val="clear" w:color="auto" w:fill="FFFFFF"/>
        </w:rPr>
        <w:t>ularzu rekrutacyjnym</w:t>
      </w:r>
      <w:r w:rsidR="000C2446">
        <w:rPr>
          <w:rFonts w:ascii="Calibri" w:hAnsi="Calibri" w:cs="Calibri"/>
          <w:color w:val="242424"/>
          <w:sz w:val="22"/>
          <w:szCs w:val="22"/>
          <w:bdr w:val="none" w:sz="0" w:space="0" w:color="auto" w:frame="1"/>
          <w:shd w:val="clear" w:color="auto" w:fill="FFFFFF"/>
        </w:rPr>
        <w:t xml:space="preserve"> </w:t>
      </w:r>
      <w:bookmarkStart w:id="4" w:name="_Hlk212792348"/>
      <w:r w:rsidR="000C2446" w:rsidRPr="006070C9">
        <w:rPr>
          <w:rFonts w:ascii="Calibri" w:eastAsia="Calibri" w:hAnsi="Calibri"/>
          <w:sz w:val="22"/>
          <w:szCs w:val="22"/>
          <w:lang w:eastAsia="en-US"/>
        </w:rPr>
        <w:t>wraz z Klauzulą Informacyjną</w:t>
      </w:r>
      <w:bookmarkEnd w:id="4"/>
      <w:r w:rsidR="00CD581C">
        <w:rPr>
          <w:rFonts w:ascii="Calibri" w:eastAsia="Calibri" w:hAnsi="Calibri"/>
          <w:sz w:val="22"/>
          <w:szCs w:val="22"/>
          <w:lang w:eastAsia="en-US"/>
        </w:rPr>
        <w:t xml:space="preserve"> </w:t>
      </w:r>
      <w:r w:rsidR="00CD71EF">
        <w:rPr>
          <w:rFonts w:ascii="Calibri" w:hAnsi="Calibri" w:cs="Calibri"/>
          <w:color w:val="242424"/>
          <w:sz w:val="22"/>
          <w:szCs w:val="22"/>
          <w:bdr w:val="none" w:sz="0" w:space="0" w:color="auto" w:frame="1"/>
          <w:shd w:val="clear" w:color="auto" w:fill="FFFFFF"/>
        </w:rPr>
        <w:br/>
      </w:r>
      <w:r w:rsidR="00CD581C" w:rsidRPr="00AE2D14">
        <w:rPr>
          <w:rFonts w:ascii="Calibri" w:eastAsia="Calibri" w:hAnsi="Calibri"/>
          <w:sz w:val="22"/>
          <w:szCs w:val="22"/>
          <w:lang w:eastAsia="en-US"/>
        </w:rPr>
        <w:t xml:space="preserve">i </w:t>
      </w:r>
      <w:r w:rsidR="003D48AD" w:rsidRPr="00AE2D14">
        <w:rPr>
          <w:rFonts w:ascii="Calibri" w:hAnsi="Calibri" w:cs="Calibri"/>
          <w:color w:val="242424"/>
          <w:sz w:val="22"/>
          <w:szCs w:val="22"/>
          <w:bdr w:val="none" w:sz="0" w:space="0" w:color="auto" w:frame="1"/>
          <w:shd w:val="clear" w:color="auto" w:fill="FFFFFF"/>
        </w:rPr>
        <w:t>D</w:t>
      </w:r>
      <w:r w:rsidRPr="00AE2D14">
        <w:rPr>
          <w:rFonts w:ascii="Calibri" w:hAnsi="Calibri" w:cs="Calibri"/>
          <w:color w:val="242424"/>
          <w:sz w:val="22"/>
          <w:szCs w:val="22"/>
          <w:bdr w:val="none" w:sz="0" w:space="0" w:color="auto" w:frame="1"/>
          <w:shd w:val="clear" w:color="auto" w:fill="FFFFFF"/>
        </w:rPr>
        <w:t>eklaracji przystąpienia do projektu “Kobieta w Równowadze: Zdrowie i Rozwój Zawodowy” będą przetwarzane w celu jego realizacji, w tym w celu rekrutacji, określania kwalifikowalności osób uczestniczących, archiwizacji</w:t>
      </w:r>
      <w:r w:rsidR="00C45BE5" w:rsidRPr="00AE2D14">
        <w:rPr>
          <w:rFonts w:ascii="Calibri" w:hAnsi="Calibri" w:cs="Calibri"/>
          <w:color w:val="242424"/>
          <w:sz w:val="22"/>
          <w:szCs w:val="22"/>
          <w:bdr w:val="none" w:sz="0" w:space="0" w:color="auto" w:frame="1"/>
          <w:shd w:val="clear" w:color="auto" w:fill="FFFFFF"/>
        </w:rPr>
        <w:t xml:space="preserve"> </w:t>
      </w:r>
      <w:r w:rsidRPr="00AE2D14">
        <w:rPr>
          <w:rFonts w:ascii="Calibri" w:hAnsi="Calibri" w:cs="Calibri"/>
          <w:color w:val="242424"/>
          <w:sz w:val="22"/>
          <w:szCs w:val="22"/>
          <w:bdr w:val="none" w:sz="0" w:space="0" w:color="auto" w:frame="1"/>
          <w:shd w:val="clear" w:color="auto" w:fill="FFFFFF"/>
        </w:rPr>
        <w:t xml:space="preserve">oraz innych czynności związanych </w:t>
      </w:r>
      <w:r w:rsidR="00402784" w:rsidRPr="00AE2D14">
        <w:rPr>
          <w:rFonts w:ascii="Calibri" w:hAnsi="Calibri" w:cs="Calibri"/>
          <w:color w:val="242424"/>
          <w:sz w:val="22"/>
          <w:szCs w:val="22"/>
          <w:bdr w:val="none" w:sz="0" w:space="0" w:color="auto" w:frame="1"/>
          <w:shd w:val="clear" w:color="auto" w:fill="FFFFFF"/>
        </w:rPr>
        <w:br/>
        <w:t>z</w:t>
      </w:r>
      <w:r w:rsidR="00391EBE" w:rsidRPr="00AE2D14">
        <w:rPr>
          <w:rFonts w:ascii="Calibri" w:hAnsi="Calibri" w:cs="Calibri"/>
          <w:color w:val="242424"/>
          <w:sz w:val="22"/>
          <w:szCs w:val="22"/>
          <w:bdr w:val="none" w:sz="0" w:space="0" w:color="auto" w:frame="1"/>
          <w:shd w:val="clear" w:color="auto" w:fill="FFFFFF"/>
        </w:rPr>
        <w:t xml:space="preserve"> </w:t>
      </w:r>
      <w:r w:rsidRPr="00AE2D14">
        <w:rPr>
          <w:rFonts w:ascii="Calibri" w:hAnsi="Calibri" w:cs="Calibri"/>
          <w:color w:val="242424"/>
          <w:sz w:val="22"/>
          <w:szCs w:val="22"/>
          <w:bdr w:val="none" w:sz="0" w:space="0" w:color="auto" w:frame="1"/>
          <w:shd w:val="clear" w:color="auto" w:fill="FFFFFF"/>
        </w:rPr>
        <w:t>obsługą projektu, zgodnie z obowiązującymi przepisami prawa.</w:t>
      </w:r>
    </w:p>
    <w:p w14:paraId="0532B533" w14:textId="35239C5F" w:rsidR="0017442E" w:rsidRPr="00127004" w:rsidRDefault="0017442E" w:rsidP="005F6D27">
      <w:pPr>
        <w:pStyle w:val="xdefault"/>
        <w:shd w:val="clear" w:color="auto" w:fill="FFFFFF"/>
        <w:spacing w:before="0" w:beforeAutospacing="0" w:after="0" w:afterAutospacing="0"/>
        <w:ind w:left="1080"/>
        <w:jc w:val="both"/>
        <w:rPr>
          <w:rFonts w:ascii="Calibri" w:hAnsi="Calibri" w:cs="Calibri"/>
          <w:color w:val="242424"/>
          <w:sz w:val="22"/>
          <w:szCs w:val="22"/>
          <w:bdr w:val="none" w:sz="0" w:space="0" w:color="auto" w:frame="1"/>
          <w:shd w:val="clear" w:color="auto" w:fill="FFFFFF"/>
        </w:rPr>
      </w:pPr>
      <w:r w:rsidRPr="00362F40">
        <w:rPr>
          <w:rFonts w:ascii="Calibri" w:hAnsi="Calibri" w:cs="Calibri"/>
          <w:color w:val="242424"/>
          <w:sz w:val="22"/>
          <w:szCs w:val="22"/>
          <w:bdr w:val="none" w:sz="0" w:space="0" w:color="auto" w:frame="1"/>
          <w:shd w:val="clear" w:color="auto" w:fill="FFFFFF"/>
        </w:rPr>
        <w:t>Przetwarzanie danych osobowych odbywa się na podstawie art. 6 ust. 1 lit. c) i e) o</w:t>
      </w:r>
      <w:r>
        <w:rPr>
          <w:rFonts w:ascii="Calibri" w:hAnsi="Calibri" w:cs="Calibri"/>
          <w:color w:val="242424"/>
          <w:sz w:val="22"/>
          <w:szCs w:val="22"/>
          <w:bdr w:val="none" w:sz="0" w:space="0" w:color="auto" w:frame="1"/>
          <w:shd w:val="clear" w:color="auto" w:fill="FFFFFF"/>
        </w:rPr>
        <w:t xml:space="preserve">raz art. 9 </w:t>
      </w:r>
      <w:r w:rsidRPr="00362F40">
        <w:rPr>
          <w:rFonts w:ascii="Calibri" w:hAnsi="Calibri" w:cs="Calibri"/>
          <w:color w:val="242424"/>
          <w:sz w:val="22"/>
          <w:szCs w:val="22"/>
          <w:bdr w:val="none" w:sz="0" w:space="0" w:color="auto" w:frame="1"/>
          <w:shd w:val="clear" w:color="auto" w:fill="FFFFFF"/>
        </w:rPr>
        <w:t>ust. 2 lit. g</w:t>
      </w:r>
      <w:r w:rsidR="00015FB8">
        <w:rPr>
          <w:rFonts w:ascii="Calibri" w:hAnsi="Calibri" w:cs="Calibri"/>
          <w:color w:val="242424"/>
          <w:sz w:val="22"/>
          <w:szCs w:val="22"/>
          <w:bdr w:val="none" w:sz="0" w:space="0" w:color="auto" w:frame="1"/>
          <w:shd w:val="clear" w:color="auto" w:fill="FFFFFF"/>
        </w:rPr>
        <w:t xml:space="preserve"> RODO </w:t>
      </w:r>
      <w:r w:rsidRPr="009B721C">
        <w:rPr>
          <w:rFonts w:ascii="Calibri" w:hAnsi="Calibri" w:cs="Calibri"/>
          <w:sz w:val="22"/>
          <w:szCs w:val="22"/>
          <w:bdr w:val="none" w:sz="0" w:space="0" w:color="auto" w:frame="1"/>
          <w:shd w:val="clear" w:color="auto" w:fill="FFFFFF"/>
        </w:rPr>
        <w:t>w związku z:</w:t>
      </w:r>
    </w:p>
    <w:p w14:paraId="055E26F2" w14:textId="77777777" w:rsidR="0017442E" w:rsidRPr="009B721C" w:rsidRDefault="0017442E" w:rsidP="005F6D27">
      <w:pPr>
        <w:pStyle w:val="xdefault"/>
        <w:numPr>
          <w:ilvl w:val="0"/>
          <w:numId w:val="29"/>
        </w:numPr>
        <w:shd w:val="clear" w:color="auto" w:fill="FFFFFF"/>
        <w:spacing w:before="0" w:beforeAutospacing="0"/>
        <w:jc w:val="both"/>
        <w:rPr>
          <w:rFonts w:ascii="Calibri" w:hAnsi="Calibri" w:cs="Calibri"/>
          <w:sz w:val="22"/>
          <w:szCs w:val="22"/>
          <w:bdr w:val="none" w:sz="0" w:space="0" w:color="auto" w:frame="1"/>
          <w:shd w:val="clear" w:color="auto" w:fill="FFFFFF"/>
        </w:rPr>
      </w:pPr>
      <w:r w:rsidRPr="009B721C">
        <w:rPr>
          <w:rFonts w:ascii="Calibri" w:hAnsi="Calibri" w:cs="Calibri"/>
          <w:sz w:val="22"/>
          <w:szCs w:val="22"/>
          <w:bdr w:val="none" w:sz="0" w:space="0" w:color="auto" w:frame="1"/>
          <w:shd w:val="clear" w:color="auto" w:fill="FFFFFF"/>
        </w:rPr>
        <w:t>Rozporządzeniem Parlamentu Europejskiego i Rady (UE) 2021/1147 z dnia 7 lipca 2021 r. ustanawiającym Fundusz Azylu, Migracji i Integracji,</w:t>
      </w:r>
    </w:p>
    <w:p w14:paraId="0808B4FC" w14:textId="77777777" w:rsidR="0017442E" w:rsidRDefault="0017442E" w:rsidP="005F6D27">
      <w:pPr>
        <w:pStyle w:val="xdefault"/>
        <w:numPr>
          <w:ilvl w:val="0"/>
          <w:numId w:val="29"/>
        </w:numPr>
        <w:shd w:val="clear" w:color="auto" w:fill="FFFFFF"/>
        <w:jc w:val="both"/>
        <w:rPr>
          <w:rFonts w:ascii="Calibri" w:hAnsi="Calibri" w:cs="Calibri"/>
          <w:sz w:val="22"/>
          <w:szCs w:val="22"/>
          <w:bdr w:val="none" w:sz="0" w:space="0" w:color="auto" w:frame="1"/>
          <w:shd w:val="clear" w:color="auto" w:fill="FFFFFF"/>
        </w:rPr>
      </w:pPr>
      <w:r w:rsidRPr="009B721C">
        <w:rPr>
          <w:rFonts w:ascii="Calibri" w:hAnsi="Calibri" w:cs="Calibri"/>
          <w:sz w:val="22"/>
          <w:szCs w:val="22"/>
          <w:bdr w:val="none" w:sz="0" w:space="0" w:color="auto" w:frame="1"/>
          <w:shd w:val="clear" w:color="auto" w:fill="FFFFFF"/>
        </w:rPr>
        <w:lastRenderedPageBreak/>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w:t>
      </w:r>
    </w:p>
    <w:p w14:paraId="600068A0" w14:textId="0EEFB9F7" w:rsidR="00571F32" w:rsidRPr="002C5ACC" w:rsidRDefault="00571F32" w:rsidP="005F6D27">
      <w:pPr>
        <w:pStyle w:val="xdefault"/>
        <w:numPr>
          <w:ilvl w:val="0"/>
          <w:numId w:val="29"/>
        </w:numPr>
        <w:shd w:val="clear" w:color="auto" w:fill="FFFFFF"/>
        <w:jc w:val="both"/>
        <w:rPr>
          <w:rFonts w:ascii="Calibri" w:hAnsi="Calibri" w:cs="Calibri"/>
          <w:sz w:val="22"/>
          <w:szCs w:val="22"/>
          <w:bdr w:val="none" w:sz="0" w:space="0" w:color="auto" w:frame="1"/>
          <w:shd w:val="clear" w:color="auto" w:fill="FFFFFF"/>
        </w:rPr>
      </w:pPr>
      <w:r w:rsidRPr="002C5ACC">
        <w:rPr>
          <w:rFonts w:ascii="Calibri" w:hAnsi="Calibri" w:cs="Calibri"/>
          <w:sz w:val="22"/>
          <w:szCs w:val="22"/>
          <w:bdr w:val="none" w:sz="0" w:space="0" w:color="auto" w:frame="1"/>
          <w:shd w:val="clear" w:color="auto" w:fill="FFFFFF"/>
        </w:rPr>
        <w:t xml:space="preserve">Ustawy z dnia </w:t>
      </w:r>
      <w:r w:rsidR="00733C05" w:rsidRPr="002C5ACC">
        <w:rPr>
          <w:rFonts w:ascii="Calibri" w:hAnsi="Calibri" w:cs="Calibri"/>
          <w:sz w:val="22"/>
          <w:szCs w:val="22"/>
          <w:bdr w:val="none" w:sz="0" w:space="0" w:color="auto" w:frame="1"/>
          <w:shd w:val="clear" w:color="auto" w:fill="FFFFFF"/>
        </w:rPr>
        <w:t xml:space="preserve">28 kwietnia 2022 o zasadach </w:t>
      </w:r>
      <w:r w:rsidR="009429E0" w:rsidRPr="002C5ACC">
        <w:rPr>
          <w:rFonts w:ascii="Calibri" w:hAnsi="Calibri" w:cs="Calibri"/>
          <w:sz w:val="22"/>
          <w:szCs w:val="22"/>
          <w:bdr w:val="none" w:sz="0" w:space="0" w:color="auto" w:frame="1"/>
          <w:shd w:val="clear" w:color="auto" w:fill="FFFFFF"/>
        </w:rPr>
        <w:t xml:space="preserve">realizacji zadań </w:t>
      </w:r>
      <w:r w:rsidR="00733C05" w:rsidRPr="002C5ACC">
        <w:rPr>
          <w:rFonts w:ascii="Calibri" w:hAnsi="Calibri" w:cs="Calibri"/>
          <w:sz w:val="22"/>
          <w:szCs w:val="22"/>
          <w:bdr w:val="none" w:sz="0" w:space="0" w:color="auto" w:frame="1"/>
          <w:shd w:val="clear" w:color="auto" w:fill="FFFFFF"/>
        </w:rPr>
        <w:t>finansow</w:t>
      </w:r>
      <w:r w:rsidR="00F23405" w:rsidRPr="002C5ACC">
        <w:rPr>
          <w:rFonts w:ascii="Calibri" w:hAnsi="Calibri" w:cs="Calibri"/>
          <w:sz w:val="22"/>
          <w:szCs w:val="22"/>
          <w:bdr w:val="none" w:sz="0" w:space="0" w:color="auto" w:frame="1"/>
          <w:shd w:val="clear" w:color="auto" w:fill="FFFFFF"/>
        </w:rPr>
        <w:t xml:space="preserve">anych ze środków europejskich w perspektywie </w:t>
      </w:r>
      <w:r w:rsidR="005A7E0A" w:rsidRPr="002C5ACC">
        <w:rPr>
          <w:rFonts w:ascii="Calibri" w:hAnsi="Calibri" w:cs="Calibri"/>
          <w:sz w:val="22"/>
          <w:szCs w:val="22"/>
          <w:bdr w:val="none" w:sz="0" w:space="0" w:color="auto" w:frame="1"/>
          <w:shd w:val="clear" w:color="auto" w:fill="FFFFFF"/>
        </w:rPr>
        <w:t>finansowej 2021-2027</w:t>
      </w:r>
      <w:r w:rsidR="00ED32CE" w:rsidRPr="002C5ACC">
        <w:rPr>
          <w:rFonts w:ascii="Calibri" w:hAnsi="Calibri" w:cs="Calibri"/>
          <w:sz w:val="22"/>
          <w:szCs w:val="22"/>
          <w:bdr w:val="none" w:sz="0" w:space="0" w:color="auto" w:frame="1"/>
          <w:shd w:val="clear" w:color="auto" w:fill="FFFFFF"/>
        </w:rPr>
        <w:t>,</w:t>
      </w:r>
    </w:p>
    <w:p w14:paraId="5113DB52" w14:textId="69F2045F" w:rsidR="0017442E" w:rsidRDefault="0017442E" w:rsidP="005F6D27">
      <w:pPr>
        <w:pStyle w:val="xdefault"/>
        <w:numPr>
          <w:ilvl w:val="0"/>
          <w:numId w:val="29"/>
        </w:numPr>
        <w:shd w:val="clear" w:color="auto" w:fill="FFFFFF"/>
        <w:spacing w:before="0" w:beforeAutospacing="0" w:after="0" w:afterAutospacing="0"/>
        <w:jc w:val="both"/>
        <w:rPr>
          <w:rFonts w:ascii="Calibri" w:hAnsi="Calibri" w:cs="Calibri"/>
          <w:sz w:val="22"/>
          <w:szCs w:val="22"/>
          <w:bdr w:val="none" w:sz="0" w:space="0" w:color="auto" w:frame="1"/>
          <w:shd w:val="clear" w:color="auto" w:fill="FFFFFF"/>
        </w:rPr>
      </w:pPr>
      <w:r w:rsidRPr="009B721C">
        <w:rPr>
          <w:rFonts w:ascii="Calibri" w:hAnsi="Calibri" w:cs="Calibri"/>
          <w:sz w:val="22"/>
          <w:szCs w:val="22"/>
          <w:bdr w:val="none" w:sz="0" w:space="0" w:color="auto" w:frame="1"/>
          <w:shd w:val="clear" w:color="auto" w:fill="FFFFFF"/>
        </w:rPr>
        <w:t>Ustawy z dnia 14 lipca 1983 o narodowym zasobie archiwalnym i archiwach</w:t>
      </w:r>
      <w:r w:rsidR="005665A3">
        <w:rPr>
          <w:rFonts w:ascii="Calibri" w:hAnsi="Calibri" w:cs="Calibri"/>
          <w:sz w:val="22"/>
          <w:szCs w:val="22"/>
          <w:bdr w:val="none" w:sz="0" w:space="0" w:color="auto" w:frame="1"/>
          <w:shd w:val="clear" w:color="auto" w:fill="FFFFFF"/>
        </w:rPr>
        <w:t>.</w:t>
      </w:r>
    </w:p>
    <w:p w14:paraId="5D59689E" w14:textId="76F91399" w:rsidR="00F22CB5" w:rsidRPr="009B721C" w:rsidRDefault="00837F1A" w:rsidP="005F6D27">
      <w:pPr>
        <w:pStyle w:val="xdefault"/>
        <w:numPr>
          <w:ilvl w:val="0"/>
          <w:numId w:val="29"/>
        </w:numPr>
        <w:shd w:val="clear" w:color="auto" w:fill="FFFFFF"/>
        <w:spacing w:before="0" w:beforeAutospacing="0" w:after="0" w:afterAutospacing="0"/>
        <w:jc w:val="both"/>
        <w:rPr>
          <w:rFonts w:ascii="Calibri" w:hAnsi="Calibri" w:cs="Calibri"/>
          <w:sz w:val="22"/>
          <w:szCs w:val="22"/>
          <w:bdr w:val="none" w:sz="0" w:space="0" w:color="auto" w:frame="1"/>
          <w:shd w:val="clear" w:color="auto" w:fill="FFFFFF"/>
        </w:rPr>
      </w:pPr>
      <w:r>
        <w:rPr>
          <w:rFonts w:ascii="Calibri" w:hAnsi="Calibri" w:cs="Calibri"/>
          <w:sz w:val="22"/>
          <w:szCs w:val="22"/>
          <w:bdr w:val="none" w:sz="0" w:space="0" w:color="auto" w:frame="1"/>
          <w:shd w:val="clear" w:color="auto" w:fill="FFFFFF"/>
        </w:rPr>
        <w:t xml:space="preserve">Wytyczne </w:t>
      </w:r>
      <w:r w:rsidR="000D6D5E">
        <w:rPr>
          <w:rFonts w:ascii="Calibri" w:hAnsi="Calibri" w:cs="Calibri"/>
          <w:sz w:val="22"/>
          <w:szCs w:val="22"/>
          <w:bdr w:val="none" w:sz="0" w:space="0" w:color="auto" w:frame="1"/>
          <w:shd w:val="clear" w:color="auto" w:fill="FFFFFF"/>
        </w:rPr>
        <w:t xml:space="preserve">Minister Funduszy i Polityki Regionalnej </w:t>
      </w:r>
      <w:r>
        <w:rPr>
          <w:rFonts w:ascii="Calibri" w:hAnsi="Calibri" w:cs="Calibri"/>
          <w:sz w:val="22"/>
          <w:szCs w:val="22"/>
          <w:bdr w:val="none" w:sz="0" w:space="0" w:color="auto" w:frame="1"/>
          <w:shd w:val="clear" w:color="auto" w:fill="FFFFFF"/>
        </w:rPr>
        <w:t>dotyczące kwalifikowalności wydatków na lata 2021-2027</w:t>
      </w:r>
    </w:p>
    <w:p w14:paraId="3C4DF013" w14:textId="1257E620" w:rsidR="00015FB8" w:rsidRPr="00015FB8" w:rsidRDefault="00015FB8" w:rsidP="005F6D27">
      <w:pPr>
        <w:pStyle w:val="Akapitzlist"/>
        <w:numPr>
          <w:ilvl w:val="0"/>
          <w:numId w:val="30"/>
        </w:numPr>
        <w:jc w:val="both"/>
        <w:rPr>
          <w:rFonts w:ascii="Calibri" w:hAnsi="Calibri" w:cs="Calibri"/>
          <w:color w:val="242424"/>
          <w:sz w:val="22"/>
          <w:szCs w:val="22"/>
          <w:bdr w:val="none" w:sz="0" w:space="0" w:color="auto" w:frame="1"/>
          <w:shd w:val="clear" w:color="auto" w:fill="FFFFFF"/>
        </w:rPr>
      </w:pPr>
      <w:r w:rsidRPr="00015FB8">
        <w:rPr>
          <w:rFonts w:ascii="Calibri" w:hAnsi="Calibri" w:cs="Calibri"/>
          <w:color w:val="242424"/>
          <w:sz w:val="22"/>
          <w:szCs w:val="22"/>
          <w:bdr w:val="none" w:sz="0" w:space="0" w:color="auto" w:frame="1"/>
          <w:shd w:val="clear" w:color="auto" w:fill="FFFFFF"/>
        </w:rPr>
        <w:t xml:space="preserve">Pozyskane dane będą mogły być udostępniane </w:t>
      </w:r>
      <w:r w:rsidRPr="002C5ACC">
        <w:rPr>
          <w:rFonts w:ascii="Calibri" w:hAnsi="Calibri" w:cs="Calibri"/>
          <w:color w:val="242424"/>
          <w:sz w:val="22"/>
          <w:szCs w:val="22"/>
          <w:bdr w:val="none" w:sz="0" w:space="0" w:color="auto" w:frame="1"/>
          <w:shd w:val="clear" w:color="auto" w:fill="FFFFFF"/>
        </w:rPr>
        <w:t xml:space="preserve">w celu </w:t>
      </w:r>
      <w:r w:rsidR="00101996" w:rsidRPr="002C5ACC">
        <w:rPr>
          <w:rFonts w:ascii="Calibri" w:hAnsi="Calibri" w:cs="Calibri"/>
          <w:color w:val="242424"/>
          <w:sz w:val="22"/>
          <w:szCs w:val="22"/>
          <w:bdr w:val="none" w:sz="0" w:space="0" w:color="auto" w:frame="1"/>
          <w:shd w:val="clear" w:color="auto" w:fill="FFFFFF"/>
        </w:rPr>
        <w:t xml:space="preserve">realizacji </w:t>
      </w:r>
      <w:r w:rsidR="00841613" w:rsidRPr="002C5ACC">
        <w:rPr>
          <w:rFonts w:ascii="Calibri" w:hAnsi="Calibri" w:cs="Calibri"/>
          <w:color w:val="242424"/>
          <w:sz w:val="22"/>
          <w:szCs w:val="22"/>
          <w:bdr w:val="none" w:sz="0" w:space="0" w:color="auto" w:frame="1"/>
          <w:shd w:val="clear" w:color="auto" w:fill="FFFFFF"/>
        </w:rPr>
        <w:t xml:space="preserve">zapisów </w:t>
      </w:r>
      <w:r w:rsidR="00D2399A" w:rsidRPr="002C5ACC">
        <w:rPr>
          <w:rFonts w:ascii="Calibri" w:hAnsi="Calibri" w:cs="Calibri"/>
          <w:color w:val="242424"/>
          <w:sz w:val="22"/>
          <w:szCs w:val="22"/>
          <w:bdr w:val="none" w:sz="0" w:space="0" w:color="auto" w:frame="1"/>
          <w:shd w:val="clear" w:color="auto" w:fill="FFFFFF"/>
        </w:rPr>
        <w:t xml:space="preserve">w dokumentach potwierdzających kwalifikowalność </w:t>
      </w:r>
      <w:r w:rsidR="00A84B6A" w:rsidRPr="002C5ACC">
        <w:rPr>
          <w:rFonts w:ascii="Calibri" w:hAnsi="Calibri" w:cs="Calibri"/>
          <w:color w:val="242424"/>
          <w:sz w:val="22"/>
          <w:szCs w:val="22"/>
          <w:bdr w:val="none" w:sz="0" w:space="0" w:color="auto" w:frame="1"/>
          <w:shd w:val="clear" w:color="auto" w:fill="FFFFFF"/>
        </w:rPr>
        <w:t>wydatków</w:t>
      </w:r>
      <w:r w:rsidR="00096B5A">
        <w:rPr>
          <w:rFonts w:ascii="Calibri" w:hAnsi="Calibri" w:cs="Calibri"/>
          <w:color w:val="242424"/>
          <w:sz w:val="22"/>
          <w:szCs w:val="22"/>
          <w:bdr w:val="none" w:sz="0" w:space="0" w:color="auto" w:frame="1"/>
          <w:shd w:val="clear" w:color="auto" w:fill="FFFFFF"/>
        </w:rPr>
        <w:t xml:space="preserve"> </w:t>
      </w:r>
      <w:r w:rsidRPr="00015FB8">
        <w:rPr>
          <w:rFonts w:ascii="Calibri" w:hAnsi="Calibri" w:cs="Calibri"/>
          <w:color w:val="242424"/>
          <w:sz w:val="22"/>
          <w:szCs w:val="22"/>
          <w:bdr w:val="none" w:sz="0" w:space="0" w:color="auto" w:frame="1"/>
          <w:shd w:val="clear" w:color="auto" w:fill="FFFFFF"/>
        </w:rPr>
        <w:t xml:space="preserve">realizowanego projektu wyłącznie podmiotom uprawnionym do przeprowadzenia powyższych czynności (m.in. Instytucję Zarządzającą, Instytucję Audytową, której funkcję pełni Szef Krajowej Administracji Skarbowej lub inną upoważnioną instytucję krajową oraz unijną lub jednostkę upoważnioną do działania w ich imieniu, w tym także Europejski Trybunał Obrachunkowy i Europejski Urząd ds. Zwalczania Nadużyć Finansowych – OLAF). </w:t>
      </w:r>
      <w:r w:rsidR="003E3A30" w:rsidRPr="00DA16A5">
        <w:rPr>
          <w:rFonts w:ascii="Calibri" w:hAnsi="Calibri" w:cs="Calibri"/>
          <w:sz w:val="22"/>
          <w:szCs w:val="22"/>
          <w:bdr w:val="none" w:sz="0" w:space="0" w:color="auto" w:frame="1"/>
          <w:shd w:val="clear" w:color="auto" w:fill="FFFFFF"/>
        </w:rPr>
        <w:t xml:space="preserve">W </w:t>
      </w:r>
      <w:r w:rsidR="00457CD3" w:rsidRPr="00DA16A5">
        <w:rPr>
          <w:rFonts w:ascii="Calibri" w:hAnsi="Calibri" w:cs="Calibri"/>
          <w:sz w:val="22"/>
          <w:szCs w:val="22"/>
          <w:bdr w:val="none" w:sz="0" w:space="0" w:color="auto" w:frame="1"/>
          <w:shd w:val="clear" w:color="auto" w:fill="FFFFFF"/>
        </w:rPr>
        <w:t xml:space="preserve">przypadku skierowania </w:t>
      </w:r>
      <w:r w:rsidR="001E1EDE" w:rsidRPr="00DA16A5">
        <w:rPr>
          <w:rFonts w:ascii="Calibri" w:hAnsi="Calibri" w:cs="Calibri"/>
          <w:sz w:val="22"/>
          <w:szCs w:val="22"/>
          <w:bdr w:val="none" w:sz="0" w:space="0" w:color="auto" w:frame="1"/>
          <w:shd w:val="clear" w:color="auto" w:fill="FFFFFF"/>
        </w:rPr>
        <w:t>uczestniczki do doradc</w:t>
      </w:r>
      <w:r w:rsidR="00127456" w:rsidRPr="00DA16A5">
        <w:rPr>
          <w:rFonts w:ascii="Calibri" w:hAnsi="Calibri" w:cs="Calibri"/>
          <w:sz w:val="22"/>
          <w:szCs w:val="22"/>
          <w:bdr w:val="none" w:sz="0" w:space="0" w:color="auto" w:frame="1"/>
          <w:shd w:val="clear" w:color="auto" w:fill="FFFFFF"/>
        </w:rPr>
        <w:t xml:space="preserve">y zawodowego z Centrum Rozwoju Talentów </w:t>
      </w:r>
      <w:r w:rsidR="00F97EE6" w:rsidRPr="00DA16A5">
        <w:rPr>
          <w:rFonts w:ascii="Calibri" w:hAnsi="Calibri" w:cs="Calibri"/>
          <w:sz w:val="22"/>
          <w:szCs w:val="22"/>
          <w:bdr w:val="none" w:sz="0" w:space="0" w:color="auto" w:frame="1"/>
          <w:shd w:val="clear" w:color="auto" w:fill="FFFFFF"/>
        </w:rPr>
        <w:t xml:space="preserve">dane osobowe </w:t>
      </w:r>
      <w:r w:rsidR="003B2753" w:rsidRPr="00DA16A5">
        <w:rPr>
          <w:rFonts w:ascii="Calibri" w:hAnsi="Calibri" w:cs="Calibri"/>
          <w:sz w:val="22"/>
          <w:szCs w:val="22"/>
          <w:bdr w:val="none" w:sz="0" w:space="0" w:color="auto" w:frame="1"/>
          <w:shd w:val="clear" w:color="auto" w:fill="FFFFFF"/>
        </w:rPr>
        <w:br/>
      </w:r>
      <w:r w:rsidR="00F97EE6" w:rsidRPr="00DA16A5">
        <w:rPr>
          <w:rFonts w:ascii="Calibri" w:hAnsi="Calibri" w:cs="Calibri"/>
          <w:sz w:val="22"/>
          <w:szCs w:val="22"/>
          <w:bdr w:val="none" w:sz="0" w:space="0" w:color="auto" w:frame="1"/>
          <w:shd w:val="clear" w:color="auto" w:fill="FFFFFF"/>
        </w:rPr>
        <w:t>w zakresie</w:t>
      </w:r>
      <w:r w:rsidR="00703AE6" w:rsidRPr="00DA16A5">
        <w:rPr>
          <w:rFonts w:ascii="Calibri" w:hAnsi="Calibri" w:cs="Calibri"/>
          <w:sz w:val="22"/>
          <w:szCs w:val="22"/>
          <w:bdr w:val="none" w:sz="0" w:space="0" w:color="auto" w:frame="1"/>
          <w:shd w:val="clear" w:color="auto" w:fill="FFFFFF"/>
        </w:rPr>
        <w:t>: imię i nazwisko</w:t>
      </w:r>
      <w:r w:rsidR="007D175A" w:rsidRPr="00DA16A5">
        <w:rPr>
          <w:rFonts w:ascii="Calibri" w:hAnsi="Calibri" w:cs="Calibri"/>
          <w:sz w:val="22"/>
          <w:szCs w:val="22"/>
          <w:bdr w:val="none" w:sz="0" w:space="0" w:color="auto" w:frame="1"/>
          <w:shd w:val="clear" w:color="auto" w:fill="FFFFFF"/>
        </w:rPr>
        <w:t xml:space="preserve">, </w:t>
      </w:r>
      <w:r w:rsidR="00395A90" w:rsidRPr="00DA16A5">
        <w:rPr>
          <w:rFonts w:ascii="Calibri" w:hAnsi="Calibri" w:cs="Calibri"/>
          <w:sz w:val="22"/>
          <w:szCs w:val="22"/>
          <w:bdr w:val="none" w:sz="0" w:space="0" w:color="auto" w:frame="1"/>
          <w:shd w:val="clear" w:color="auto" w:fill="FFFFFF"/>
        </w:rPr>
        <w:t>numer telefonu</w:t>
      </w:r>
      <w:r w:rsidR="002459BD" w:rsidRPr="00DA16A5">
        <w:rPr>
          <w:rFonts w:ascii="Calibri" w:hAnsi="Calibri" w:cs="Calibri"/>
          <w:sz w:val="22"/>
          <w:szCs w:val="22"/>
          <w:bdr w:val="none" w:sz="0" w:space="0" w:color="auto" w:frame="1"/>
          <w:shd w:val="clear" w:color="auto" w:fill="FFFFFF"/>
        </w:rPr>
        <w:t xml:space="preserve"> </w:t>
      </w:r>
      <w:r w:rsidR="000D6948" w:rsidRPr="00DA16A5">
        <w:rPr>
          <w:rFonts w:ascii="Calibri" w:hAnsi="Calibri" w:cs="Calibri"/>
          <w:sz w:val="22"/>
          <w:szCs w:val="22"/>
          <w:bdr w:val="none" w:sz="0" w:space="0" w:color="auto" w:frame="1"/>
          <w:shd w:val="clear" w:color="auto" w:fill="FFFFFF"/>
        </w:rPr>
        <w:t>będą przekazywane</w:t>
      </w:r>
      <w:r w:rsidR="002D6C4E" w:rsidRPr="00DA16A5">
        <w:rPr>
          <w:rFonts w:ascii="Calibri" w:hAnsi="Calibri" w:cs="Calibri"/>
          <w:sz w:val="22"/>
          <w:szCs w:val="22"/>
          <w:bdr w:val="none" w:sz="0" w:space="0" w:color="auto" w:frame="1"/>
          <w:shd w:val="clear" w:color="auto" w:fill="FFFFFF"/>
        </w:rPr>
        <w:t xml:space="preserve"> Gdańskiemu Centrum Rozwoju Talentów w Gdańskim Urzędz</w:t>
      </w:r>
      <w:r w:rsidR="008C0B58" w:rsidRPr="00DA16A5">
        <w:rPr>
          <w:rFonts w:ascii="Calibri" w:hAnsi="Calibri" w:cs="Calibri"/>
          <w:sz w:val="22"/>
          <w:szCs w:val="22"/>
          <w:bdr w:val="none" w:sz="0" w:space="0" w:color="auto" w:frame="1"/>
          <w:shd w:val="clear" w:color="auto" w:fill="FFFFFF"/>
        </w:rPr>
        <w:t>ie Pracy.</w:t>
      </w:r>
      <w:r w:rsidR="008C0B58">
        <w:rPr>
          <w:rFonts w:ascii="Calibri" w:hAnsi="Calibri" w:cs="Calibri"/>
          <w:color w:val="C00000"/>
          <w:sz w:val="22"/>
          <w:szCs w:val="22"/>
          <w:bdr w:val="none" w:sz="0" w:space="0" w:color="auto" w:frame="1"/>
          <w:shd w:val="clear" w:color="auto" w:fill="FFFFFF"/>
        </w:rPr>
        <w:t xml:space="preserve"> </w:t>
      </w:r>
      <w:r w:rsidRPr="00015FB8">
        <w:rPr>
          <w:rFonts w:ascii="Calibri" w:hAnsi="Calibri" w:cs="Calibri"/>
          <w:color w:val="242424"/>
          <w:sz w:val="22"/>
          <w:szCs w:val="22"/>
          <w:bdr w:val="none" w:sz="0" w:space="0" w:color="auto" w:frame="1"/>
          <w:shd w:val="clear" w:color="auto" w:fill="FFFFFF"/>
        </w:rPr>
        <w:t xml:space="preserve">Dane będą przekazywane innym podmiotom, którym Administratorzy wymienieni w pkt. 1, zlecą usługi związane </w:t>
      </w:r>
      <w:r w:rsidR="008C0B58">
        <w:rPr>
          <w:rFonts w:ascii="Calibri" w:hAnsi="Calibri" w:cs="Calibri"/>
          <w:color w:val="242424"/>
          <w:sz w:val="22"/>
          <w:szCs w:val="22"/>
          <w:bdr w:val="none" w:sz="0" w:space="0" w:color="auto" w:frame="1"/>
          <w:shd w:val="clear" w:color="auto" w:fill="FFFFFF"/>
        </w:rPr>
        <w:br/>
      </w:r>
      <w:r w:rsidRPr="00015FB8">
        <w:rPr>
          <w:rFonts w:ascii="Calibri" w:hAnsi="Calibri" w:cs="Calibri"/>
          <w:color w:val="242424"/>
          <w:sz w:val="22"/>
          <w:szCs w:val="22"/>
          <w:bdr w:val="none" w:sz="0" w:space="0" w:color="auto" w:frame="1"/>
          <w:shd w:val="clear" w:color="auto" w:fill="FFFFFF"/>
        </w:rPr>
        <w:t xml:space="preserve">z przetwarzaniem danych osobowych (tj. podmiotom wspierającym systemy teleinformatyczne, podmiotom świadczącym usługi dla Administratorów w związku </w:t>
      </w:r>
      <w:r w:rsidR="008C0B58">
        <w:rPr>
          <w:rFonts w:ascii="Calibri" w:hAnsi="Calibri" w:cs="Calibri"/>
          <w:color w:val="242424"/>
          <w:sz w:val="22"/>
          <w:szCs w:val="22"/>
          <w:bdr w:val="none" w:sz="0" w:space="0" w:color="auto" w:frame="1"/>
          <w:shd w:val="clear" w:color="auto" w:fill="FFFFFF"/>
        </w:rPr>
        <w:br/>
      </w:r>
      <w:r w:rsidRPr="00015FB8">
        <w:rPr>
          <w:rFonts w:ascii="Calibri" w:hAnsi="Calibri" w:cs="Calibri"/>
          <w:color w:val="242424"/>
          <w:sz w:val="22"/>
          <w:szCs w:val="22"/>
          <w:bdr w:val="none" w:sz="0" w:space="0" w:color="auto" w:frame="1"/>
          <w:shd w:val="clear" w:color="auto" w:fill="FFFFFF"/>
        </w:rPr>
        <w:t>z realizacją projektu “Kobieta w Równowadze: Zdrowie i Rozwój Zawodowy”)</w:t>
      </w:r>
      <w:r w:rsidR="00A87485">
        <w:rPr>
          <w:rFonts w:ascii="Calibri" w:hAnsi="Calibri" w:cs="Calibri"/>
          <w:color w:val="242424"/>
          <w:sz w:val="22"/>
          <w:szCs w:val="22"/>
          <w:bdr w:val="none" w:sz="0" w:space="0" w:color="auto" w:frame="1"/>
          <w:shd w:val="clear" w:color="auto" w:fill="FFFFFF"/>
        </w:rPr>
        <w:t xml:space="preserve">. </w:t>
      </w:r>
      <w:r w:rsidRPr="00015FB8">
        <w:rPr>
          <w:rFonts w:ascii="Calibri" w:hAnsi="Calibri" w:cs="Calibri"/>
          <w:color w:val="242424"/>
          <w:sz w:val="22"/>
          <w:szCs w:val="22"/>
          <w:bdr w:val="none" w:sz="0" w:space="0" w:color="auto" w:frame="1"/>
          <w:shd w:val="clear" w:color="auto" w:fill="FFFFFF"/>
        </w:rPr>
        <w:t>Wskazane podmioty będą przetwarzać dane na podstawie umowy z poszczególnymi</w:t>
      </w:r>
      <w:r w:rsidR="00AF3A3B">
        <w:rPr>
          <w:rFonts w:ascii="Calibri" w:hAnsi="Calibri" w:cs="Calibri"/>
          <w:color w:val="242424"/>
          <w:sz w:val="22"/>
          <w:szCs w:val="22"/>
          <w:bdr w:val="none" w:sz="0" w:space="0" w:color="auto" w:frame="1"/>
          <w:shd w:val="clear" w:color="auto" w:fill="FFFFFF"/>
        </w:rPr>
        <w:t xml:space="preserve"> </w:t>
      </w:r>
      <w:r w:rsidRPr="00015FB8">
        <w:rPr>
          <w:rFonts w:ascii="Calibri" w:hAnsi="Calibri" w:cs="Calibri"/>
          <w:color w:val="242424"/>
          <w:sz w:val="22"/>
          <w:szCs w:val="22"/>
          <w:bdr w:val="none" w:sz="0" w:space="0" w:color="auto" w:frame="1"/>
          <w:shd w:val="clear" w:color="auto" w:fill="FFFFFF"/>
        </w:rPr>
        <w:t>Administratorami i tylko zgodnie z ich poleceniami.</w:t>
      </w:r>
    </w:p>
    <w:p w14:paraId="67B29A25" w14:textId="7B4D9C4D" w:rsidR="0017442E" w:rsidRDefault="0017442E" w:rsidP="005F6D27">
      <w:pPr>
        <w:pStyle w:val="xdefault"/>
        <w:numPr>
          <w:ilvl w:val="0"/>
          <w:numId w:val="30"/>
        </w:numPr>
        <w:shd w:val="clear" w:color="auto" w:fill="FFFFFF"/>
        <w:jc w:val="both"/>
        <w:rPr>
          <w:rFonts w:ascii="Calibri" w:hAnsi="Calibri" w:cs="Calibri"/>
          <w:color w:val="242424"/>
          <w:sz w:val="22"/>
          <w:szCs w:val="22"/>
          <w:bdr w:val="none" w:sz="0" w:space="0" w:color="auto" w:frame="1"/>
          <w:shd w:val="clear" w:color="auto" w:fill="FFFFFF"/>
        </w:rPr>
      </w:pPr>
      <w:r w:rsidRPr="00895EB7">
        <w:rPr>
          <w:rFonts w:ascii="Calibri" w:hAnsi="Calibri" w:cs="Calibri"/>
          <w:color w:val="242424"/>
          <w:sz w:val="22"/>
          <w:szCs w:val="22"/>
          <w:bdr w:val="none" w:sz="0" w:space="0" w:color="auto" w:frame="1"/>
          <w:shd w:val="clear" w:color="auto" w:fill="FFFFFF"/>
        </w:rPr>
        <w:t>Dane osobowe będą przechowywane do czasu zakończenia obowiązującego nas okresu archiwizacji tj. 5 lat, nie krócej niż do 31.12.2034 r. Do okresu przechowywania zastosowanie mają również przepisy wynikające z ustawy z dnia 14 lipca 1983 r. o</w:t>
      </w:r>
      <w:r>
        <w:rPr>
          <w:rFonts w:ascii="Calibri" w:hAnsi="Calibri" w:cs="Calibri"/>
          <w:color w:val="242424"/>
          <w:sz w:val="22"/>
          <w:szCs w:val="22"/>
          <w:bdr w:val="none" w:sz="0" w:space="0" w:color="auto" w:frame="1"/>
          <w:shd w:val="clear" w:color="auto" w:fill="FFFFFF"/>
        </w:rPr>
        <w:t> </w:t>
      </w:r>
      <w:r w:rsidRPr="00895EB7">
        <w:rPr>
          <w:rFonts w:ascii="Calibri" w:hAnsi="Calibri" w:cs="Calibri"/>
          <w:color w:val="242424"/>
          <w:sz w:val="22"/>
          <w:szCs w:val="22"/>
          <w:bdr w:val="none" w:sz="0" w:space="0" w:color="auto" w:frame="1"/>
          <w:shd w:val="clear" w:color="auto" w:fill="FFFFFF"/>
        </w:rPr>
        <w:t>narodowym zasobie archiwalnym i archiwach.</w:t>
      </w:r>
    </w:p>
    <w:p w14:paraId="49D07388" w14:textId="77777777" w:rsidR="0017442E" w:rsidRDefault="0017442E" w:rsidP="005F6D27">
      <w:pPr>
        <w:pStyle w:val="xdefault"/>
        <w:numPr>
          <w:ilvl w:val="0"/>
          <w:numId w:val="30"/>
        </w:numPr>
        <w:shd w:val="clear" w:color="auto" w:fill="FFFFFF"/>
        <w:jc w:val="both"/>
        <w:rPr>
          <w:rFonts w:ascii="Calibri" w:hAnsi="Calibri" w:cs="Calibri"/>
          <w:color w:val="242424"/>
          <w:sz w:val="22"/>
          <w:szCs w:val="22"/>
          <w:bdr w:val="none" w:sz="0" w:space="0" w:color="auto" w:frame="1"/>
          <w:shd w:val="clear" w:color="auto" w:fill="FFFFFF"/>
        </w:rPr>
      </w:pPr>
      <w:r w:rsidRPr="00447E64">
        <w:rPr>
          <w:rFonts w:ascii="Calibri" w:hAnsi="Calibri" w:cs="Calibri"/>
          <w:color w:val="242424"/>
          <w:sz w:val="22"/>
          <w:szCs w:val="22"/>
          <w:bdr w:val="none" w:sz="0" w:space="0" w:color="auto" w:frame="1"/>
          <w:shd w:val="clear" w:color="auto" w:fill="FFFFFF"/>
        </w:rPr>
        <w:t>Osoba, której dane dotyczą posiada prawo do żądania od administratorów dostępu do</w:t>
      </w:r>
      <w:r>
        <w:rPr>
          <w:rFonts w:ascii="Calibri" w:hAnsi="Calibri" w:cs="Calibri"/>
          <w:color w:val="242424"/>
          <w:sz w:val="22"/>
          <w:szCs w:val="22"/>
          <w:bdr w:val="none" w:sz="0" w:space="0" w:color="auto" w:frame="1"/>
          <w:shd w:val="clear" w:color="auto" w:fill="FFFFFF"/>
        </w:rPr>
        <w:t> </w:t>
      </w:r>
      <w:r w:rsidRPr="00447E64">
        <w:rPr>
          <w:rFonts w:ascii="Calibri" w:hAnsi="Calibri" w:cs="Calibri"/>
          <w:color w:val="242424"/>
          <w:sz w:val="22"/>
          <w:szCs w:val="22"/>
          <w:bdr w:val="none" w:sz="0" w:space="0" w:color="auto" w:frame="1"/>
          <w:shd w:val="clear" w:color="auto" w:fill="FFFFFF"/>
        </w:rPr>
        <w:t>danych, ich sprostowania, usunięcia lub ograniczenia przetwarzania lub prawo wniesienia sprzeciwu wobec przetwarzania.</w:t>
      </w:r>
    </w:p>
    <w:p w14:paraId="5CECFD13" w14:textId="77777777" w:rsidR="0017442E" w:rsidRDefault="0017442E" w:rsidP="005F6D27">
      <w:pPr>
        <w:pStyle w:val="xdefault"/>
        <w:numPr>
          <w:ilvl w:val="0"/>
          <w:numId w:val="30"/>
        </w:numPr>
        <w:shd w:val="clear" w:color="auto" w:fill="FFFFFF"/>
        <w:jc w:val="both"/>
        <w:rPr>
          <w:rFonts w:ascii="Calibri" w:hAnsi="Calibri" w:cs="Calibri"/>
          <w:color w:val="242424"/>
          <w:sz w:val="22"/>
          <w:szCs w:val="22"/>
          <w:bdr w:val="none" w:sz="0" w:space="0" w:color="auto" w:frame="1"/>
          <w:shd w:val="clear" w:color="auto" w:fill="FFFFFF"/>
        </w:rPr>
      </w:pPr>
      <w:r w:rsidRPr="00447E64">
        <w:rPr>
          <w:rFonts w:ascii="Calibri" w:hAnsi="Calibri" w:cs="Calibri"/>
          <w:color w:val="242424"/>
          <w:sz w:val="22"/>
          <w:szCs w:val="22"/>
          <w:bdr w:val="none" w:sz="0" w:space="0" w:color="auto" w:frame="1"/>
          <w:shd w:val="clear" w:color="auto" w:fill="FFFFFF"/>
        </w:rPr>
        <w:t>Osoba, której dane dotyczą posiadają prawo wniesienia skargi do Prezesa Urzędu Ochrony Danych Osobowych (PUODO).</w:t>
      </w:r>
    </w:p>
    <w:p w14:paraId="0AB5A57C" w14:textId="7DBB573F" w:rsidR="0017442E" w:rsidRPr="003F70CD" w:rsidRDefault="0017442E" w:rsidP="005F6D27">
      <w:pPr>
        <w:pStyle w:val="xdefault"/>
        <w:numPr>
          <w:ilvl w:val="0"/>
          <w:numId w:val="30"/>
        </w:numPr>
        <w:shd w:val="clear" w:color="auto" w:fill="FFFFFF"/>
        <w:jc w:val="both"/>
        <w:rPr>
          <w:rFonts w:ascii="Calibri" w:hAnsi="Calibri" w:cs="Calibri"/>
          <w:sz w:val="22"/>
          <w:szCs w:val="22"/>
          <w:bdr w:val="none" w:sz="0" w:space="0" w:color="auto" w:frame="1"/>
          <w:shd w:val="clear" w:color="auto" w:fill="FFFFFF"/>
        </w:rPr>
      </w:pPr>
      <w:r w:rsidRPr="003F70CD">
        <w:rPr>
          <w:rFonts w:ascii="Calibri" w:hAnsi="Calibri" w:cs="Calibri"/>
          <w:sz w:val="22"/>
          <w:szCs w:val="22"/>
          <w:bdr w:val="none" w:sz="0" w:space="0" w:color="auto" w:frame="1"/>
          <w:shd w:val="clear" w:color="auto" w:fill="FFFFFF"/>
        </w:rPr>
        <w:t>Podanie danych osobowych jest wymogiem prawnym określonym w pkt. 3. Brak ich przekazania uniemożliwia skorzystanie ze wsparcia w ramach Projektu.</w:t>
      </w:r>
    </w:p>
    <w:p w14:paraId="36D36A84" w14:textId="4391D16D" w:rsidR="00A46DDF" w:rsidRDefault="007B1707" w:rsidP="005F6D27">
      <w:pPr>
        <w:pStyle w:val="xdefault"/>
        <w:numPr>
          <w:ilvl w:val="0"/>
          <w:numId w:val="30"/>
        </w:numPr>
        <w:shd w:val="clear" w:color="auto" w:fill="FFFFFF"/>
        <w:jc w:val="both"/>
        <w:rPr>
          <w:rFonts w:ascii="Calibri" w:hAnsi="Calibri" w:cs="Calibri"/>
          <w:sz w:val="22"/>
          <w:szCs w:val="22"/>
          <w:bdr w:val="none" w:sz="0" w:space="0" w:color="auto" w:frame="1"/>
          <w:shd w:val="clear" w:color="auto" w:fill="FFFFFF"/>
        </w:rPr>
      </w:pPr>
      <w:r w:rsidRPr="003F70CD">
        <w:rPr>
          <w:rFonts w:ascii="Calibri" w:hAnsi="Calibri" w:cs="Calibri"/>
          <w:sz w:val="22"/>
          <w:szCs w:val="22"/>
          <w:bdr w:val="none" w:sz="0" w:space="0" w:color="auto" w:frame="1"/>
          <w:shd w:val="clear" w:color="auto" w:fill="FFFFFF"/>
        </w:rPr>
        <w:t xml:space="preserve">Nie następuje </w:t>
      </w:r>
      <w:r w:rsidR="00896A31" w:rsidRPr="003F70CD">
        <w:rPr>
          <w:rFonts w:ascii="Calibri" w:hAnsi="Calibri" w:cs="Calibri"/>
          <w:sz w:val="22"/>
          <w:szCs w:val="22"/>
          <w:bdr w:val="none" w:sz="0" w:space="0" w:color="auto" w:frame="1"/>
          <w:shd w:val="clear" w:color="auto" w:fill="FFFFFF"/>
        </w:rPr>
        <w:t xml:space="preserve">zautomatyzowanie podejmowania </w:t>
      </w:r>
      <w:r w:rsidR="00EF03F0" w:rsidRPr="003F70CD">
        <w:rPr>
          <w:rFonts w:ascii="Calibri" w:hAnsi="Calibri" w:cs="Calibri"/>
          <w:sz w:val="22"/>
          <w:szCs w:val="22"/>
          <w:bdr w:val="none" w:sz="0" w:space="0" w:color="auto" w:frame="1"/>
          <w:shd w:val="clear" w:color="auto" w:fill="FFFFFF"/>
        </w:rPr>
        <w:t>decyzji</w:t>
      </w:r>
      <w:r w:rsidR="00896A31" w:rsidRPr="003F70CD">
        <w:rPr>
          <w:rFonts w:ascii="Calibri" w:hAnsi="Calibri" w:cs="Calibri"/>
          <w:sz w:val="22"/>
          <w:szCs w:val="22"/>
          <w:bdr w:val="none" w:sz="0" w:space="0" w:color="auto" w:frame="1"/>
          <w:shd w:val="clear" w:color="auto" w:fill="FFFFFF"/>
        </w:rPr>
        <w:t xml:space="preserve"> ani </w:t>
      </w:r>
      <w:r w:rsidR="00D04B5C" w:rsidRPr="003F70CD">
        <w:rPr>
          <w:rFonts w:ascii="Calibri" w:hAnsi="Calibri" w:cs="Calibri"/>
          <w:sz w:val="22"/>
          <w:szCs w:val="22"/>
          <w:bdr w:val="none" w:sz="0" w:space="0" w:color="auto" w:frame="1"/>
          <w:shd w:val="clear" w:color="auto" w:fill="FFFFFF"/>
        </w:rPr>
        <w:t>profilowanie osób.</w:t>
      </w:r>
    </w:p>
    <w:p w14:paraId="0E7A95CE" w14:textId="77777777" w:rsidR="003B2753" w:rsidRPr="00FD7F4F" w:rsidRDefault="003B2753" w:rsidP="003B2753">
      <w:pPr>
        <w:pStyle w:val="xdefault"/>
        <w:shd w:val="clear" w:color="auto" w:fill="FFFFFF"/>
        <w:ind w:left="1080"/>
        <w:jc w:val="both"/>
        <w:rPr>
          <w:rFonts w:ascii="Calibri" w:hAnsi="Calibri" w:cs="Calibri"/>
          <w:sz w:val="22"/>
          <w:szCs w:val="22"/>
          <w:bdr w:val="none" w:sz="0" w:space="0" w:color="auto" w:frame="1"/>
          <w:shd w:val="clear" w:color="auto" w:fill="FFFFFF"/>
        </w:rPr>
      </w:pPr>
    </w:p>
    <w:tbl>
      <w:tblPr>
        <w:tblStyle w:val="Tabela-Siatka"/>
        <w:tblW w:w="0" w:type="auto"/>
        <w:tblInd w:w="421" w:type="dxa"/>
        <w:tblLook w:val="04A0" w:firstRow="1" w:lastRow="0" w:firstColumn="1" w:lastColumn="0" w:noHBand="0" w:noVBand="1"/>
      </w:tblPr>
      <w:tblGrid>
        <w:gridCol w:w="3969"/>
        <w:gridCol w:w="4670"/>
      </w:tblGrid>
      <w:tr w:rsidR="003574D4" w14:paraId="7C26EFC4" w14:textId="77777777" w:rsidTr="004504BA">
        <w:trPr>
          <w:trHeight w:val="547"/>
        </w:trPr>
        <w:tc>
          <w:tcPr>
            <w:tcW w:w="3969" w:type="dxa"/>
          </w:tcPr>
          <w:p w14:paraId="55C8C39F" w14:textId="77777777" w:rsidR="003574D4" w:rsidRDefault="003574D4" w:rsidP="00EB6E87">
            <w:pPr>
              <w:outlineLvl w:val="1"/>
              <w:rPr>
                <w:rFonts w:ascii="Calibri" w:hAnsi="Calibri" w:cs="Arial"/>
                <w:b/>
                <w:sz w:val="22"/>
                <w:szCs w:val="22"/>
              </w:rPr>
            </w:pPr>
            <w:r w:rsidRPr="00E70C2D">
              <w:rPr>
                <w:rFonts w:ascii="Calibri" w:hAnsi="Calibri" w:cs="Arial"/>
                <w:b/>
                <w:sz w:val="22"/>
                <w:szCs w:val="22"/>
              </w:rPr>
              <w:t xml:space="preserve">Data i </w:t>
            </w:r>
            <w:r>
              <w:rPr>
                <w:rFonts w:ascii="Calibri" w:hAnsi="Calibri" w:cs="Arial"/>
                <w:b/>
                <w:sz w:val="22"/>
                <w:szCs w:val="22"/>
              </w:rPr>
              <w:t xml:space="preserve">czytelny podpis </w:t>
            </w:r>
          </w:p>
          <w:p w14:paraId="4ED40C39" w14:textId="77777777" w:rsidR="007B78DD" w:rsidRDefault="007B78DD" w:rsidP="00EB6E87">
            <w:pPr>
              <w:outlineLvl w:val="1"/>
              <w:rPr>
                <w:rFonts w:ascii="Calibri" w:hAnsi="Calibri" w:cs="Arial"/>
                <w:b/>
                <w:sz w:val="22"/>
                <w:szCs w:val="22"/>
              </w:rPr>
            </w:pPr>
          </w:p>
          <w:p w14:paraId="78863C12" w14:textId="77777777" w:rsidR="003574D4" w:rsidRDefault="003574D4" w:rsidP="00EB6E87">
            <w:pPr>
              <w:outlineLvl w:val="1"/>
              <w:rPr>
                <w:rFonts w:ascii="Calibri" w:hAnsi="Calibri" w:cs="Arial"/>
                <w:b/>
                <w:sz w:val="22"/>
                <w:szCs w:val="22"/>
              </w:rPr>
            </w:pPr>
          </w:p>
          <w:p w14:paraId="5C720A79" w14:textId="1C87B930" w:rsidR="003574D4" w:rsidRPr="00E70C2D" w:rsidRDefault="003574D4" w:rsidP="00EB6E87">
            <w:pPr>
              <w:outlineLvl w:val="1"/>
              <w:rPr>
                <w:rFonts w:ascii="Calibri" w:hAnsi="Calibri" w:cs="Arial"/>
                <w:b/>
                <w:sz w:val="22"/>
                <w:szCs w:val="22"/>
              </w:rPr>
            </w:pPr>
          </w:p>
        </w:tc>
        <w:tc>
          <w:tcPr>
            <w:tcW w:w="4670" w:type="dxa"/>
          </w:tcPr>
          <w:p w14:paraId="4113C154" w14:textId="77777777" w:rsidR="003574D4" w:rsidRPr="00585A64" w:rsidRDefault="003574D4" w:rsidP="00585A64">
            <w:pPr>
              <w:outlineLvl w:val="1"/>
              <w:rPr>
                <w:rFonts w:ascii="Calibri" w:hAnsi="Calibri" w:cs="Arial"/>
                <w:sz w:val="18"/>
                <w:szCs w:val="18"/>
              </w:rPr>
            </w:pPr>
            <w:r w:rsidRPr="00585A64">
              <w:rPr>
                <w:rFonts w:ascii="Calibri" w:hAnsi="Calibri" w:cs="Arial"/>
                <w:sz w:val="18"/>
                <w:szCs w:val="18"/>
              </w:rPr>
              <w:t>Wpisz datę</w:t>
            </w:r>
            <w:r>
              <w:rPr>
                <w:rFonts w:ascii="Calibri" w:hAnsi="Calibri" w:cs="Arial"/>
                <w:sz w:val="18"/>
                <w:szCs w:val="18"/>
              </w:rPr>
              <w:t xml:space="preserve"> i podpisz się czytelnie</w:t>
            </w:r>
          </w:p>
          <w:p w14:paraId="4CA8A0A0" w14:textId="1E27D421" w:rsidR="003574D4" w:rsidRDefault="003574D4" w:rsidP="00585A64">
            <w:pPr>
              <w:outlineLvl w:val="1"/>
              <w:rPr>
                <w:rFonts w:ascii="Calibri" w:hAnsi="Calibri" w:cs="Arial"/>
                <w:sz w:val="22"/>
                <w:szCs w:val="22"/>
              </w:rPr>
            </w:pPr>
            <w:r>
              <w:rPr>
                <w:rFonts w:ascii="Calibri" w:hAnsi="Calibri" w:cs="Arial"/>
                <w:sz w:val="22"/>
                <w:szCs w:val="22"/>
              </w:rPr>
              <w:t xml:space="preserve"> </w:t>
            </w:r>
          </w:p>
        </w:tc>
      </w:tr>
    </w:tbl>
    <w:p w14:paraId="759E7099" w14:textId="77777777" w:rsidR="002F19A5" w:rsidRDefault="002F19A5" w:rsidP="009B721C">
      <w:pPr>
        <w:tabs>
          <w:tab w:val="right" w:pos="9072"/>
        </w:tabs>
        <w:spacing w:after="240"/>
        <w:rPr>
          <w:rFonts w:ascii="Calibri" w:hAnsi="Calibri" w:cs="Calibri"/>
          <w:sz w:val="22"/>
          <w:szCs w:val="22"/>
        </w:rPr>
      </w:pPr>
    </w:p>
    <w:p w14:paraId="3163517F" w14:textId="77777777" w:rsidR="009B721C" w:rsidRPr="00497441" w:rsidRDefault="009B721C" w:rsidP="009B721C">
      <w:pPr>
        <w:outlineLvl w:val="1"/>
        <w:rPr>
          <w:rFonts w:ascii="Calibri" w:hAnsi="Calibri" w:cs="Arial"/>
          <w:sz w:val="22"/>
          <w:szCs w:val="22"/>
        </w:rPr>
      </w:pPr>
    </w:p>
    <w:sectPr w:rsidR="009B721C" w:rsidRPr="00497441" w:rsidSect="009D4E54">
      <w:type w:val="continuous"/>
      <w:pgSz w:w="11906" w:h="16838" w:code="9"/>
      <w:pgMar w:top="1469" w:right="1418" w:bottom="1134" w:left="1418" w:header="142"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FD88" w14:textId="77777777" w:rsidR="00951983" w:rsidRDefault="00951983">
      <w:r>
        <w:separator/>
      </w:r>
    </w:p>
  </w:endnote>
  <w:endnote w:type="continuationSeparator" w:id="0">
    <w:p w14:paraId="449F99EC" w14:textId="77777777" w:rsidR="00951983" w:rsidRDefault="00951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F8F5" w14:textId="1D9B860B" w:rsidR="004B622C" w:rsidRDefault="000F13E6" w:rsidP="009D4E54">
    <w:pPr>
      <w:pStyle w:val="Stopka"/>
      <w:pBdr>
        <w:top w:val="single" w:sz="4" w:space="1" w:color="auto"/>
      </w:pBdr>
      <w:tabs>
        <w:tab w:val="clear" w:pos="4536"/>
        <w:tab w:val="left" w:pos="780"/>
        <w:tab w:val="center" w:pos="4535"/>
      </w:tabs>
    </w:pPr>
    <w:r w:rsidRPr="000F13E6">
      <w:rPr>
        <w:rFonts w:ascii="Open Sans Medium" w:hAnsi="Open Sans Medium" w:cs="Open Sans Medium"/>
      </w:rPr>
      <w:fldChar w:fldCharType="begin"/>
    </w:r>
    <w:r w:rsidRPr="000F13E6">
      <w:rPr>
        <w:rFonts w:ascii="Open Sans Medium" w:hAnsi="Open Sans Medium" w:cs="Open Sans Medium"/>
      </w:rPr>
      <w:instrText>PAGE   \* MERGEFORMAT</w:instrText>
    </w:r>
    <w:r w:rsidRPr="000F13E6">
      <w:rPr>
        <w:rFonts w:ascii="Open Sans Medium" w:hAnsi="Open Sans Medium" w:cs="Open Sans Medium"/>
      </w:rPr>
      <w:fldChar w:fldCharType="separate"/>
    </w:r>
    <w:r w:rsidRPr="000F13E6">
      <w:rPr>
        <w:rFonts w:ascii="Open Sans Medium" w:hAnsi="Open Sans Medium" w:cs="Open Sans Medium"/>
      </w:rPr>
      <w:t>1</w:t>
    </w:r>
    <w:r w:rsidRPr="000F13E6">
      <w:rPr>
        <w:rFonts w:ascii="Open Sans Medium" w:hAnsi="Open Sans Medium" w:cs="Open Sans Medium"/>
      </w:rPr>
      <w:fldChar w:fldCharType="end"/>
    </w:r>
    <w:r w:rsidR="009D4E54">
      <w:rPr>
        <w:rFonts w:ascii="Open Sans Medium" w:hAnsi="Open Sans Medium" w:cs="Open Sans Medium"/>
      </w:rPr>
      <w:tab/>
    </w:r>
    <w:r w:rsidR="009D4E54">
      <w:rPr>
        <w:rFonts w:ascii="Open Sans Medium" w:hAnsi="Open Sans Medium" w:cs="Open Sans Medium"/>
      </w:rPr>
      <w:tab/>
    </w:r>
    <w:r w:rsidR="004B622C" w:rsidRPr="0061767F">
      <w:rPr>
        <w:rFonts w:ascii="Open Sans Medium" w:hAnsi="Open Sans Medium" w:cs="Open Sans Medium"/>
      </w:rPr>
      <w:t>Fundusze Europejskie dla Pomorza 2021-2027</w:t>
    </w:r>
  </w:p>
  <w:p w14:paraId="3F3695B1" w14:textId="77777777" w:rsidR="006B2CDA" w:rsidRDefault="006B2CDA" w:rsidP="00A634E8">
    <w:pPr>
      <w:pStyle w:val="Stopka"/>
      <w:ind w:firstLine="70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D35D" w14:textId="659BDF5A" w:rsidR="006B2CDA" w:rsidRPr="0061767F" w:rsidRDefault="006B2CDA" w:rsidP="009D4E54">
    <w:pPr>
      <w:pBdr>
        <w:top w:val="single" w:sz="4" w:space="1" w:color="auto"/>
      </w:pBdr>
      <w:spacing w:before="480"/>
      <w:jc w:val="center"/>
      <w:rPr>
        <w:rFonts w:ascii="Open Sans Medium" w:hAnsi="Open Sans Medium" w:cs="Open Sans Medium"/>
      </w:rPr>
    </w:pPr>
    <w:r w:rsidRPr="0061767F">
      <w:rPr>
        <w:rFonts w:ascii="Open Sans Medium" w:hAnsi="Open Sans Medium" w:cs="Open Sans Medium"/>
      </w:rPr>
      <w:t>Fundusze Europejskie dla Pomorza 2021-2027</w:t>
    </w:r>
  </w:p>
  <w:p w14:paraId="6297ED46" w14:textId="77777777" w:rsidR="006B2CDA" w:rsidRPr="004940C0" w:rsidRDefault="006B2CDA" w:rsidP="00074A7B">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7488F" w14:textId="77777777" w:rsidR="00951983" w:rsidRDefault="00951983">
      <w:r>
        <w:separator/>
      </w:r>
    </w:p>
  </w:footnote>
  <w:footnote w:type="continuationSeparator" w:id="0">
    <w:p w14:paraId="508667FC" w14:textId="77777777" w:rsidR="00951983" w:rsidRDefault="00951983">
      <w:r>
        <w:continuationSeparator/>
      </w:r>
    </w:p>
  </w:footnote>
  <w:footnote w:id="1">
    <w:p w14:paraId="02291ADA" w14:textId="757E3A3C" w:rsidR="006B2CDA" w:rsidRDefault="006B2CDA">
      <w:pPr>
        <w:pStyle w:val="Tekstprzypisudolnego"/>
      </w:pPr>
      <w:r>
        <w:rPr>
          <w:rStyle w:val="Odwoanieprzypisudolnego"/>
        </w:rPr>
        <w:footnoteRef/>
      </w:r>
      <w:r>
        <w:t xml:space="preserve"> </w:t>
      </w:r>
      <w:r w:rsidRPr="005F5230">
        <w:rPr>
          <w:sz w:val="18"/>
          <w:szCs w:val="18"/>
        </w:rPr>
        <w:t xml:space="preserve">W rozumieniu art. 1 ustawy z dnia 27 sierpnia 1997 r. o rehabilitacji zawodowej i społecznej oraz zatrudnianiu osób niepełnosprawnych </w:t>
      </w:r>
      <w:r w:rsidRPr="005F5230">
        <w:rPr>
          <w:b/>
          <w:sz w:val="18"/>
          <w:szCs w:val="18"/>
        </w:rPr>
        <w:t>lub</w:t>
      </w:r>
      <w:r w:rsidRPr="005F5230">
        <w:rPr>
          <w:sz w:val="18"/>
          <w:szCs w:val="18"/>
        </w:rPr>
        <w:t xml:space="preserve"> osoby z zaburzeniami psychicznymi w rozumieniu ustawy z dnia 19 sierpnia 1994 r. o ochronie zdrowia psychicznego (Dz. U. z 2024 r. poz. 917). W przypadku odpowiedzi twierdzącej należy dostarczyć kopię orzeczenia o niepełnosprawności potwierdzoną za zgodność z oryginałem lub zaświadczenie lekarskie.</w:t>
      </w:r>
      <w:r>
        <w:t xml:space="preserve"> </w:t>
      </w:r>
    </w:p>
  </w:footnote>
  <w:footnote w:id="2">
    <w:p w14:paraId="51D39D2A" w14:textId="7E37B36A" w:rsidR="006B2CDA" w:rsidRDefault="006B2CDA">
      <w:pPr>
        <w:pStyle w:val="Tekstprzypisudolnego"/>
      </w:pPr>
      <w:r>
        <w:rPr>
          <w:rStyle w:val="Odwoanieprzypisudolnego"/>
        </w:rPr>
        <w:footnoteRef/>
      </w:r>
      <w:r>
        <w:t xml:space="preserve"> </w:t>
      </w:r>
      <w:r w:rsidRPr="005F5230">
        <w:rPr>
          <w:sz w:val="18"/>
          <w:szCs w:val="18"/>
        </w:rPr>
        <w:t>Brak podania danych nie wpływa na możliwość udziału w Projekcie.</w:t>
      </w:r>
    </w:p>
  </w:footnote>
  <w:footnote w:id="3">
    <w:p w14:paraId="385895D9" w14:textId="77777777" w:rsidR="006B2CDA" w:rsidRDefault="006B2CDA" w:rsidP="006E38B2">
      <w:pPr>
        <w:pStyle w:val="Tekstprzypisudolnego"/>
      </w:pPr>
      <w:r>
        <w:rPr>
          <w:rStyle w:val="Odwoanieprzypisudolnego"/>
        </w:rPr>
        <w:footnoteRef/>
      </w:r>
      <w:r>
        <w:t xml:space="preserve"> </w:t>
      </w:r>
      <w:r w:rsidRPr="005F5230">
        <w:rPr>
          <w:sz w:val="18"/>
          <w:szCs w:val="18"/>
        </w:rPr>
        <w:t>Brak podania danych nie wpływa na możliwość udziału w Projekcie.</w:t>
      </w:r>
    </w:p>
  </w:footnote>
  <w:footnote w:id="4">
    <w:p w14:paraId="3A85208B" w14:textId="77777777" w:rsidR="00862F50" w:rsidRDefault="00862F50" w:rsidP="00862F50">
      <w:pPr>
        <w:pStyle w:val="Tekstprzypisudolnego"/>
      </w:pPr>
      <w:r>
        <w:rPr>
          <w:rStyle w:val="Odwoanieprzypisudolnego"/>
        </w:rPr>
        <w:footnoteRef/>
      </w:r>
      <w:r>
        <w:t xml:space="preserve"> </w:t>
      </w:r>
      <w:r w:rsidRPr="005F5230">
        <w:rPr>
          <w:sz w:val="18"/>
          <w:szCs w:val="18"/>
        </w:rPr>
        <w:t>Brak podania danych nie wpływa na możliwość udziału w Projekcie.</w:t>
      </w:r>
    </w:p>
  </w:footnote>
  <w:footnote w:id="5">
    <w:p w14:paraId="3E76C151" w14:textId="60AB1309" w:rsidR="00B51137" w:rsidRDefault="00B51137" w:rsidP="00B51137">
      <w:pPr>
        <w:pStyle w:val="Tekstprzypisudolnego"/>
      </w:pPr>
      <w:r>
        <w:rPr>
          <w:rStyle w:val="Odwoanieprzypisudolnego"/>
        </w:rPr>
        <w:footnoteRef/>
      </w:r>
      <w:r>
        <w:t xml:space="preserve"> </w:t>
      </w:r>
      <w:r w:rsidR="00B55E2B">
        <w:rPr>
          <w:sz w:val="18"/>
          <w:szCs w:val="18"/>
        </w:rPr>
        <w:t xml:space="preserve">Partnerzy projektu będą niwelować bariery </w:t>
      </w:r>
      <w:r w:rsidR="005B50DB">
        <w:rPr>
          <w:sz w:val="18"/>
          <w:szCs w:val="18"/>
        </w:rPr>
        <w:t xml:space="preserve">w </w:t>
      </w:r>
      <w:r w:rsidR="003C24D0">
        <w:rPr>
          <w:sz w:val="18"/>
          <w:szCs w:val="18"/>
        </w:rPr>
        <w:t>miarę</w:t>
      </w:r>
      <w:r w:rsidR="008845C7">
        <w:rPr>
          <w:sz w:val="18"/>
          <w:szCs w:val="18"/>
        </w:rPr>
        <w:t xml:space="preserve"> swoich</w:t>
      </w:r>
      <w:r w:rsidR="003C24D0">
        <w:rPr>
          <w:sz w:val="18"/>
          <w:szCs w:val="18"/>
        </w:rPr>
        <w:t xml:space="preserve"> </w:t>
      </w:r>
      <w:r w:rsidR="00824B3C">
        <w:rPr>
          <w:sz w:val="18"/>
          <w:szCs w:val="18"/>
        </w:rPr>
        <w:t>możliwości technicznych i organizacyjnych</w:t>
      </w:r>
      <w:r w:rsidR="002901F7">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29A4" w14:textId="7EE8DB6F" w:rsidR="0017442E" w:rsidRDefault="0017442E" w:rsidP="0017442E">
    <w:pPr>
      <w:pStyle w:val="NormalnyWeb"/>
    </w:pPr>
  </w:p>
  <w:p w14:paraId="104358DA" w14:textId="370E349D" w:rsidR="0017442E" w:rsidRDefault="004B3AD1" w:rsidP="006B0561">
    <w:pPr>
      <w:pStyle w:val="NormalnyWeb"/>
    </w:pPr>
    <w:r>
      <w:rPr>
        <w:noProof/>
      </w:rPr>
      <w:drawing>
        <wp:inline distT="0" distB="0" distL="0" distR="0" wp14:anchorId="7C1F3366" wp14:editId="6E57BD83">
          <wp:extent cx="5761355" cy="670560"/>
          <wp:effectExtent l="0" t="0" r="0" b="0"/>
          <wp:docPr id="47400957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705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33E9" w14:textId="3988A37D" w:rsidR="006B2CDA" w:rsidRPr="004940C0" w:rsidRDefault="006B2CDA" w:rsidP="0057660D">
    <w:pPr>
      <w:pStyle w:val="Nagwek"/>
      <w:spacing w:before="300"/>
    </w:pPr>
    <w:r>
      <w:rPr>
        <w:noProof/>
      </w:rPr>
      <w:drawing>
        <wp:inline distT="0" distB="0" distL="0" distR="0" wp14:anchorId="49F4B2B3" wp14:editId="66A688E8">
          <wp:extent cx="5759450" cy="669311"/>
          <wp:effectExtent l="0" t="0" r="0" b="0"/>
          <wp:docPr id="622900812" name="Obraz 2" descr="Poziomy pasek logotypów Fundusze Europejskie dla Pmorza monochromaty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ziomy pasek logotypów Fundusze Europejskie dla Pmorza monochromatycz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693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C56"/>
    <w:multiLevelType w:val="hybridMultilevel"/>
    <w:tmpl w:val="BB4E1B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706562"/>
    <w:multiLevelType w:val="hybridMultilevel"/>
    <w:tmpl w:val="7FA09C4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 w15:restartNumberingAfterBreak="0">
    <w:nsid w:val="0B601868"/>
    <w:multiLevelType w:val="hybridMultilevel"/>
    <w:tmpl w:val="2990CCD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1AB7319"/>
    <w:multiLevelType w:val="hybridMultilevel"/>
    <w:tmpl w:val="A8DC70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18569D"/>
    <w:multiLevelType w:val="hybridMultilevel"/>
    <w:tmpl w:val="C884E5FC"/>
    <w:lvl w:ilvl="0" w:tplc="BCF0EAB2">
      <w:start w:val="1"/>
      <w:numFmt w:val="decimal"/>
      <w:lvlText w:val="%1."/>
      <w:lvlJc w:val="left"/>
      <w:pPr>
        <w:ind w:left="720" w:hanging="36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D6E07"/>
    <w:multiLevelType w:val="hybridMultilevel"/>
    <w:tmpl w:val="951004C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6AF3F2C"/>
    <w:multiLevelType w:val="hybridMultilevel"/>
    <w:tmpl w:val="77DCCF5E"/>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15:restartNumberingAfterBreak="0">
    <w:nsid w:val="28DD5300"/>
    <w:multiLevelType w:val="hybridMultilevel"/>
    <w:tmpl w:val="DB1680B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B54435E"/>
    <w:multiLevelType w:val="hybridMultilevel"/>
    <w:tmpl w:val="67EEAB9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3C6B0BD1"/>
    <w:multiLevelType w:val="hybridMultilevel"/>
    <w:tmpl w:val="16DE8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3D52A1"/>
    <w:multiLevelType w:val="hybridMultilevel"/>
    <w:tmpl w:val="979CE3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4B3086"/>
    <w:multiLevelType w:val="hybridMultilevel"/>
    <w:tmpl w:val="BB1A6186"/>
    <w:lvl w:ilvl="0" w:tplc="BC6AA1D2">
      <w:start w:val="1"/>
      <w:numFmt w:val="upperRoman"/>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05B1819"/>
    <w:multiLevelType w:val="hybridMultilevel"/>
    <w:tmpl w:val="73A293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5B2670"/>
    <w:multiLevelType w:val="hybridMultilevel"/>
    <w:tmpl w:val="87C06674"/>
    <w:lvl w:ilvl="0" w:tplc="FBDE1C7E">
      <w:start w:val="1"/>
      <w:numFmt w:val="decimal"/>
      <w:pStyle w:val="Nagwek2"/>
      <w:lvlText w:val="%1."/>
      <w:lvlJc w:val="left"/>
      <w:pPr>
        <w:ind w:left="720" w:hanging="360"/>
      </w:pPr>
      <w:rPr>
        <w:rFonts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8218C0"/>
    <w:multiLevelType w:val="hybridMultilevel"/>
    <w:tmpl w:val="1B12FC8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B071E68"/>
    <w:multiLevelType w:val="hybridMultilevel"/>
    <w:tmpl w:val="7FA09C4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6" w15:restartNumberingAfterBreak="0">
    <w:nsid w:val="4B3A2EB0"/>
    <w:multiLevelType w:val="hybridMultilevel"/>
    <w:tmpl w:val="F9B40D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972F42"/>
    <w:multiLevelType w:val="hybridMultilevel"/>
    <w:tmpl w:val="82C2DC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C151C1"/>
    <w:multiLevelType w:val="hybridMultilevel"/>
    <w:tmpl w:val="3B0ED7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6F362A4"/>
    <w:multiLevelType w:val="hybridMultilevel"/>
    <w:tmpl w:val="05CA75C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9CC2FDE"/>
    <w:multiLevelType w:val="hybridMultilevel"/>
    <w:tmpl w:val="782CA8F2"/>
    <w:lvl w:ilvl="0" w:tplc="777C6754">
      <w:start w:val="1"/>
      <w:numFmt w:val="decimal"/>
      <w:lvlText w:val="%1."/>
      <w:lvlJc w:val="left"/>
      <w:pPr>
        <w:ind w:left="360" w:hanging="360"/>
      </w:pPr>
      <w:rPr>
        <w:rFonts w:ascii="Arial" w:eastAsia="Times New Roman" w:hAnsi="Arial" w:cs="Arial"/>
        <w:color w:val="auto"/>
      </w:rPr>
    </w:lvl>
    <w:lvl w:ilvl="1" w:tplc="FE9E88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D55917"/>
    <w:multiLevelType w:val="hybridMultilevel"/>
    <w:tmpl w:val="89A288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AB1CAE"/>
    <w:multiLevelType w:val="hybridMultilevel"/>
    <w:tmpl w:val="ACCEE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146775"/>
    <w:multiLevelType w:val="hybridMultilevel"/>
    <w:tmpl w:val="79C4C90E"/>
    <w:lvl w:ilvl="0" w:tplc="75F256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70424A"/>
    <w:multiLevelType w:val="hybridMultilevel"/>
    <w:tmpl w:val="BA840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8923911"/>
    <w:multiLevelType w:val="hybridMultilevel"/>
    <w:tmpl w:val="0BF06304"/>
    <w:lvl w:ilvl="0" w:tplc="04150019">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26" w15:restartNumberingAfterBreak="0">
    <w:nsid w:val="78B339FF"/>
    <w:multiLevelType w:val="hybridMultilevel"/>
    <w:tmpl w:val="65025F0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93F40BD"/>
    <w:multiLevelType w:val="hybridMultilevel"/>
    <w:tmpl w:val="AEB60362"/>
    <w:lvl w:ilvl="0" w:tplc="2B2EE2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67339F"/>
    <w:multiLevelType w:val="hybridMultilevel"/>
    <w:tmpl w:val="38069A8A"/>
    <w:lvl w:ilvl="0" w:tplc="0EA413CC">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864916"/>
    <w:multiLevelType w:val="hybridMultilevel"/>
    <w:tmpl w:val="5C349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9551134">
    <w:abstractNumId w:val="13"/>
  </w:num>
  <w:num w:numId="2" w16cid:durableId="1713000417">
    <w:abstractNumId w:val="29"/>
  </w:num>
  <w:num w:numId="3" w16cid:durableId="767580522">
    <w:abstractNumId w:val="5"/>
  </w:num>
  <w:num w:numId="4" w16cid:durableId="1943688507">
    <w:abstractNumId w:val="9"/>
  </w:num>
  <w:num w:numId="5" w16cid:durableId="600724881">
    <w:abstractNumId w:val="24"/>
  </w:num>
  <w:num w:numId="6" w16cid:durableId="1548100844">
    <w:abstractNumId w:val="21"/>
  </w:num>
  <w:num w:numId="7" w16cid:durableId="1570920688">
    <w:abstractNumId w:val="26"/>
  </w:num>
  <w:num w:numId="8" w16cid:durableId="228462244">
    <w:abstractNumId w:val="6"/>
  </w:num>
  <w:num w:numId="9" w16cid:durableId="643969120">
    <w:abstractNumId w:val="8"/>
  </w:num>
  <w:num w:numId="10" w16cid:durableId="904292523">
    <w:abstractNumId w:val="23"/>
  </w:num>
  <w:num w:numId="11" w16cid:durableId="1377048333">
    <w:abstractNumId w:val="22"/>
  </w:num>
  <w:num w:numId="12" w16cid:durableId="201670136">
    <w:abstractNumId w:val="19"/>
  </w:num>
  <w:num w:numId="13" w16cid:durableId="352851484">
    <w:abstractNumId w:val="12"/>
  </w:num>
  <w:num w:numId="14" w16cid:durableId="10694256">
    <w:abstractNumId w:val="7"/>
  </w:num>
  <w:num w:numId="15" w16cid:durableId="1616793546">
    <w:abstractNumId w:val="27"/>
  </w:num>
  <w:num w:numId="16" w16cid:durableId="520321043">
    <w:abstractNumId w:val="18"/>
  </w:num>
  <w:num w:numId="17" w16cid:durableId="930089469">
    <w:abstractNumId w:val="11"/>
  </w:num>
  <w:num w:numId="18" w16cid:durableId="67927190">
    <w:abstractNumId w:val="20"/>
  </w:num>
  <w:num w:numId="19" w16cid:durableId="404651052">
    <w:abstractNumId w:val="16"/>
  </w:num>
  <w:num w:numId="20" w16cid:durableId="453869076">
    <w:abstractNumId w:val="17"/>
  </w:num>
  <w:num w:numId="21" w16cid:durableId="1970624305">
    <w:abstractNumId w:val="3"/>
  </w:num>
  <w:num w:numId="22" w16cid:durableId="1074429004">
    <w:abstractNumId w:val="0"/>
  </w:num>
  <w:num w:numId="23" w16cid:durableId="491525766">
    <w:abstractNumId w:val="10"/>
  </w:num>
  <w:num w:numId="24" w16cid:durableId="545993545">
    <w:abstractNumId w:val="11"/>
  </w:num>
  <w:num w:numId="25" w16cid:durableId="1444617080">
    <w:abstractNumId w:val="4"/>
  </w:num>
  <w:num w:numId="26" w16cid:durableId="1959025810">
    <w:abstractNumId w:val="25"/>
  </w:num>
  <w:num w:numId="27" w16cid:durableId="119883984">
    <w:abstractNumId w:val="14"/>
  </w:num>
  <w:num w:numId="28" w16cid:durableId="1584685253">
    <w:abstractNumId w:val="1"/>
  </w:num>
  <w:num w:numId="29" w16cid:durableId="371735593">
    <w:abstractNumId w:val="15"/>
  </w:num>
  <w:num w:numId="30" w16cid:durableId="842160775">
    <w:abstractNumId w:val="28"/>
  </w:num>
  <w:num w:numId="31" w16cid:durableId="18292521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9EE60619-3DE0-4AB6-8073-3B3E310C584E}"/>
  </w:docVars>
  <w:rsids>
    <w:rsidRoot w:val="001A02A1"/>
    <w:rsid w:val="0000054C"/>
    <w:rsid w:val="00000970"/>
    <w:rsid w:val="00000F0E"/>
    <w:rsid w:val="00001817"/>
    <w:rsid w:val="00002B78"/>
    <w:rsid w:val="00002F33"/>
    <w:rsid w:val="0000479E"/>
    <w:rsid w:val="00005BC6"/>
    <w:rsid w:val="00006620"/>
    <w:rsid w:val="00006DB1"/>
    <w:rsid w:val="0000763A"/>
    <w:rsid w:val="00007DE1"/>
    <w:rsid w:val="0001014E"/>
    <w:rsid w:val="000102AF"/>
    <w:rsid w:val="000121D6"/>
    <w:rsid w:val="00012E00"/>
    <w:rsid w:val="00015BDD"/>
    <w:rsid w:val="00015FB8"/>
    <w:rsid w:val="00016460"/>
    <w:rsid w:val="00017CC4"/>
    <w:rsid w:val="00020B2E"/>
    <w:rsid w:val="00020DC6"/>
    <w:rsid w:val="00021282"/>
    <w:rsid w:val="00021386"/>
    <w:rsid w:val="00021471"/>
    <w:rsid w:val="00021D2F"/>
    <w:rsid w:val="00022121"/>
    <w:rsid w:val="000238A2"/>
    <w:rsid w:val="00024006"/>
    <w:rsid w:val="00024206"/>
    <w:rsid w:val="00024E45"/>
    <w:rsid w:val="00025415"/>
    <w:rsid w:val="00025863"/>
    <w:rsid w:val="000273A8"/>
    <w:rsid w:val="000279D2"/>
    <w:rsid w:val="00027F24"/>
    <w:rsid w:val="00030ADD"/>
    <w:rsid w:val="00030BDC"/>
    <w:rsid w:val="000331A9"/>
    <w:rsid w:val="000332A9"/>
    <w:rsid w:val="00033C49"/>
    <w:rsid w:val="0003525C"/>
    <w:rsid w:val="00035425"/>
    <w:rsid w:val="00035554"/>
    <w:rsid w:val="0003584A"/>
    <w:rsid w:val="000404F4"/>
    <w:rsid w:val="00040F05"/>
    <w:rsid w:val="00042BDD"/>
    <w:rsid w:val="00042E0F"/>
    <w:rsid w:val="00042E8A"/>
    <w:rsid w:val="000431C9"/>
    <w:rsid w:val="0004377E"/>
    <w:rsid w:val="00044453"/>
    <w:rsid w:val="00045DDF"/>
    <w:rsid w:val="00051379"/>
    <w:rsid w:val="00051516"/>
    <w:rsid w:val="00052141"/>
    <w:rsid w:val="00052741"/>
    <w:rsid w:val="000527B3"/>
    <w:rsid w:val="00053A11"/>
    <w:rsid w:val="00053AA6"/>
    <w:rsid w:val="00053E37"/>
    <w:rsid w:val="00055402"/>
    <w:rsid w:val="000554C2"/>
    <w:rsid w:val="0005575C"/>
    <w:rsid w:val="00055853"/>
    <w:rsid w:val="00056486"/>
    <w:rsid w:val="00056B68"/>
    <w:rsid w:val="000573B4"/>
    <w:rsid w:val="00060527"/>
    <w:rsid w:val="00061F20"/>
    <w:rsid w:val="000621ED"/>
    <w:rsid w:val="00062DE5"/>
    <w:rsid w:val="00064217"/>
    <w:rsid w:val="00064BFF"/>
    <w:rsid w:val="000651DF"/>
    <w:rsid w:val="00065353"/>
    <w:rsid w:val="0006651A"/>
    <w:rsid w:val="00066BD6"/>
    <w:rsid w:val="0006736F"/>
    <w:rsid w:val="0007042A"/>
    <w:rsid w:val="0007154F"/>
    <w:rsid w:val="00071D15"/>
    <w:rsid w:val="00071D3B"/>
    <w:rsid w:val="00072FFC"/>
    <w:rsid w:val="0007347B"/>
    <w:rsid w:val="00074154"/>
    <w:rsid w:val="00074A7B"/>
    <w:rsid w:val="0007627B"/>
    <w:rsid w:val="00076511"/>
    <w:rsid w:val="00076D6D"/>
    <w:rsid w:val="000774B1"/>
    <w:rsid w:val="00077AF1"/>
    <w:rsid w:val="00080943"/>
    <w:rsid w:val="00080D83"/>
    <w:rsid w:val="00081043"/>
    <w:rsid w:val="00082540"/>
    <w:rsid w:val="00083507"/>
    <w:rsid w:val="00083603"/>
    <w:rsid w:val="000841FF"/>
    <w:rsid w:val="000859CD"/>
    <w:rsid w:val="00086A70"/>
    <w:rsid w:val="00086B27"/>
    <w:rsid w:val="0008758C"/>
    <w:rsid w:val="00087A2A"/>
    <w:rsid w:val="00091928"/>
    <w:rsid w:val="00093FF3"/>
    <w:rsid w:val="00094E20"/>
    <w:rsid w:val="000962A6"/>
    <w:rsid w:val="00096B5A"/>
    <w:rsid w:val="000A027A"/>
    <w:rsid w:val="000A0898"/>
    <w:rsid w:val="000A10AE"/>
    <w:rsid w:val="000A2FAF"/>
    <w:rsid w:val="000A32A7"/>
    <w:rsid w:val="000A3394"/>
    <w:rsid w:val="000A395E"/>
    <w:rsid w:val="000A3C0F"/>
    <w:rsid w:val="000A4C30"/>
    <w:rsid w:val="000A4CC7"/>
    <w:rsid w:val="000A4D2B"/>
    <w:rsid w:val="000A671F"/>
    <w:rsid w:val="000A7464"/>
    <w:rsid w:val="000A7686"/>
    <w:rsid w:val="000B19CB"/>
    <w:rsid w:val="000B1C6B"/>
    <w:rsid w:val="000B32CD"/>
    <w:rsid w:val="000B4EAF"/>
    <w:rsid w:val="000B7961"/>
    <w:rsid w:val="000C0384"/>
    <w:rsid w:val="000C2446"/>
    <w:rsid w:val="000C35C6"/>
    <w:rsid w:val="000C4781"/>
    <w:rsid w:val="000C483D"/>
    <w:rsid w:val="000C5E83"/>
    <w:rsid w:val="000C5F1E"/>
    <w:rsid w:val="000C7CB7"/>
    <w:rsid w:val="000D01B6"/>
    <w:rsid w:val="000D09BB"/>
    <w:rsid w:val="000D0C17"/>
    <w:rsid w:val="000D1BD0"/>
    <w:rsid w:val="000D283E"/>
    <w:rsid w:val="000D2F7D"/>
    <w:rsid w:val="000D4096"/>
    <w:rsid w:val="000D5070"/>
    <w:rsid w:val="000D58ED"/>
    <w:rsid w:val="000D639E"/>
    <w:rsid w:val="000D6948"/>
    <w:rsid w:val="000D6D5E"/>
    <w:rsid w:val="000E07BE"/>
    <w:rsid w:val="000E0F03"/>
    <w:rsid w:val="000E1AC0"/>
    <w:rsid w:val="000E2669"/>
    <w:rsid w:val="000E3237"/>
    <w:rsid w:val="000E34BE"/>
    <w:rsid w:val="000E429D"/>
    <w:rsid w:val="000E42C9"/>
    <w:rsid w:val="000E47F7"/>
    <w:rsid w:val="000E4B27"/>
    <w:rsid w:val="000E4E78"/>
    <w:rsid w:val="000E5C4F"/>
    <w:rsid w:val="000E5CAB"/>
    <w:rsid w:val="000E6193"/>
    <w:rsid w:val="000F10AD"/>
    <w:rsid w:val="000F13E6"/>
    <w:rsid w:val="000F18D8"/>
    <w:rsid w:val="000F3CB0"/>
    <w:rsid w:val="000F40C9"/>
    <w:rsid w:val="000F6BC8"/>
    <w:rsid w:val="000F749D"/>
    <w:rsid w:val="000F78B2"/>
    <w:rsid w:val="0010072A"/>
    <w:rsid w:val="00101996"/>
    <w:rsid w:val="0010238B"/>
    <w:rsid w:val="00102765"/>
    <w:rsid w:val="00103E9D"/>
    <w:rsid w:val="00104025"/>
    <w:rsid w:val="00104CB1"/>
    <w:rsid w:val="00104D94"/>
    <w:rsid w:val="001062E1"/>
    <w:rsid w:val="0010666D"/>
    <w:rsid w:val="00107F97"/>
    <w:rsid w:val="00110B11"/>
    <w:rsid w:val="0011277D"/>
    <w:rsid w:val="00114219"/>
    <w:rsid w:val="001143F5"/>
    <w:rsid w:val="001144B2"/>
    <w:rsid w:val="001157DB"/>
    <w:rsid w:val="00117B9C"/>
    <w:rsid w:val="00117C99"/>
    <w:rsid w:val="00121081"/>
    <w:rsid w:val="001211D7"/>
    <w:rsid w:val="001212FF"/>
    <w:rsid w:val="00121C6F"/>
    <w:rsid w:val="0012389A"/>
    <w:rsid w:val="001247AA"/>
    <w:rsid w:val="00124D4A"/>
    <w:rsid w:val="00124FCF"/>
    <w:rsid w:val="00125FCD"/>
    <w:rsid w:val="00126D34"/>
    <w:rsid w:val="00127004"/>
    <w:rsid w:val="001270B6"/>
    <w:rsid w:val="00127456"/>
    <w:rsid w:val="00127C53"/>
    <w:rsid w:val="001304E7"/>
    <w:rsid w:val="0013050B"/>
    <w:rsid w:val="00130B23"/>
    <w:rsid w:val="00130C02"/>
    <w:rsid w:val="0013125C"/>
    <w:rsid w:val="00131AED"/>
    <w:rsid w:val="00132CFA"/>
    <w:rsid w:val="00133590"/>
    <w:rsid w:val="00134BA0"/>
    <w:rsid w:val="001364C4"/>
    <w:rsid w:val="001366C2"/>
    <w:rsid w:val="001375B6"/>
    <w:rsid w:val="00137844"/>
    <w:rsid w:val="001404B8"/>
    <w:rsid w:val="0014080C"/>
    <w:rsid w:val="00140954"/>
    <w:rsid w:val="00142A87"/>
    <w:rsid w:val="00142DF3"/>
    <w:rsid w:val="0014618D"/>
    <w:rsid w:val="00146C03"/>
    <w:rsid w:val="00147D31"/>
    <w:rsid w:val="0015134A"/>
    <w:rsid w:val="00151464"/>
    <w:rsid w:val="001514FF"/>
    <w:rsid w:val="0015323D"/>
    <w:rsid w:val="00153CDD"/>
    <w:rsid w:val="00154ED5"/>
    <w:rsid w:val="0015514F"/>
    <w:rsid w:val="0015548D"/>
    <w:rsid w:val="001571D9"/>
    <w:rsid w:val="00160B28"/>
    <w:rsid w:val="00161C92"/>
    <w:rsid w:val="00162469"/>
    <w:rsid w:val="00164043"/>
    <w:rsid w:val="00164507"/>
    <w:rsid w:val="0016506C"/>
    <w:rsid w:val="00165A65"/>
    <w:rsid w:val="0016687A"/>
    <w:rsid w:val="0016687F"/>
    <w:rsid w:val="0016736B"/>
    <w:rsid w:val="00167F76"/>
    <w:rsid w:val="0017087E"/>
    <w:rsid w:val="001721B2"/>
    <w:rsid w:val="0017235B"/>
    <w:rsid w:val="00172588"/>
    <w:rsid w:val="00173F5C"/>
    <w:rsid w:val="0017442E"/>
    <w:rsid w:val="00174438"/>
    <w:rsid w:val="001747B1"/>
    <w:rsid w:val="001751A0"/>
    <w:rsid w:val="00175C15"/>
    <w:rsid w:val="00176813"/>
    <w:rsid w:val="0017746E"/>
    <w:rsid w:val="00180442"/>
    <w:rsid w:val="00181BFE"/>
    <w:rsid w:val="00183396"/>
    <w:rsid w:val="00184516"/>
    <w:rsid w:val="001849D2"/>
    <w:rsid w:val="00184DCA"/>
    <w:rsid w:val="001863CC"/>
    <w:rsid w:val="001868C9"/>
    <w:rsid w:val="00186DA3"/>
    <w:rsid w:val="00187F6E"/>
    <w:rsid w:val="00190E32"/>
    <w:rsid w:val="00191930"/>
    <w:rsid w:val="00191FC0"/>
    <w:rsid w:val="00191FCB"/>
    <w:rsid w:val="00193489"/>
    <w:rsid w:val="0019489D"/>
    <w:rsid w:val="00194A41"/>
    <w:rsid w:val="00194BA6"/>
    <w:rsid w:val="00194BBC"/>
    <w:rsid w:val="0019593B"/>
    <w:rsid w:val="00196C33"/>
    <w:rsid w:val="00197137"/>
    <w:rsid w:val="0019780F"/>
    <w:rsid w:val="00197869"/>
    <w:rsid w:val="001A02A1"/>
    <w:rsid w:val="001A1A54"/>
    <w:rsid w:val="001A1FB2"/>
    <w:rsid w:val="001A26C7"/>
    <w:rsid w:val="001A3312"/>
    <w:rsid w:val="001A58F7"/>
    <w:rsid w:val="001A5C77"/>
    <w:rsid w:val="001B0044"/>
    <w:rsid w:val="001B1534"/>
    <w:rsid w:val="001B210F"/>
    <w:rsid w:val="001B29D2"/>
    <w:rsid w:val="001B37DE"/>
    <w:rsid w:val="001B4057"/>
    <w:rsid w:val="001B4557"/>
    <w:rsid w:val="001B5EF3"/>
    <w:rsid w:val="001B6187"/>
    <w:rsid w:val="001B6580"/>
    <w:rsid w:val="001B6708"/>
    <w:rsid w:val="001B72F3"/>
    <w:rsid w:val="001B798C"/>
    <w:rsid w:val="001C12CA"/>
    <w:rsid w:val="001C176F"/>
    <w:rsid w:val="001C17DF"/>
    <w:rsid w:val="001C2FDC"/>
    <w:rsid w:val="001C361F"/>
    <w:rsid w:val="001C4090"/>
    <w:rsid w:val="001C4FF3"/>
    <w:rsid w:val="001C53B1"/>
    <w:rsid w:val="001C738C"/>
    <w:rsid w:val="001C7A4F"/>
    <w:rsid w:val="001D4344"/>
    <w:rsid w:val="001D4F6F"/>
    <w:rsid w:val="001D5DC5"/>
    <w:rsid w:val="001D5F85"/>
    <w:rsid w:val="001D7397"/>
    <w:rsid w:val="001E002D"/>
    <w:rsid w:val="001E0495"/>
    <w:rsid w:val="001E095E"/>
    <w:rsid w:val="001E09FB"/>
    <w:rsid w:val="001E0FF1"/>
    <w:rsid w:val="001E1EDE"/>
    <w:rsid w:val="001E2E97"/>
    <w:rsid w:val="001E76A0"/>
    <w:rsid w:val="001E79F3"/>
    <w:rsid w:val="001F0B5D"/>
    <w:rsid w:val="001F0D8B"/>
    <w:rsid w:val="001F1BAF"/>
    <w:rsid w:val="001F1FEA"/>
    <w:rsid w:val="001F3F43"/>
    <w:rsid w:val="001F51BB"/>
    <w:rsid w:val="001F5793"/>
    <w:rsid w:val="001F5971"/>
    <w:rsid w:val="001F5F50"/>
    <w:rsid w:val="001F65E2"/>
    <w:rsid w:val="001F66C2"/>
    <w:rsid w:val="001F676C"/>
    <w:rsid w:val="001F6AE9"/>
    <w:rsid w:val="001F6EC3"/>
    <w:rsid w:val="001F6FF4"/>
    <w:rsid w:val="001F751E"/>
    <w:rsid w:val="0020072D"/>
    <w:rsid w:val="002019A9"/>
    <w:rsid w:val="00203D4B"/>
    <w:rsid w:val="00204344"/>
    <w:rsid w:val="0020469C"/>
    <w:rsid w:val="002057B8"/>
    <w:rsid w:val="00206AD6"/>
    <w:rsid w:val="00207FDC"/>
    <w:rsid w:val="00214086"/>
    <w:rsid w:val="002158A5"/>
    <w:rsid w:val="002167C8"/>
    <w:rsid w:val="00216C07"/>
    <w:rsid w:val="0022002E"/>
    <w:rsid w:val="002208D4"/>
    <w:rsid w:val="00220E6D"/>
    <w:rsid w:val="002213F0"/>
    <w:rsid w:val="00221B0B"/>
    <w:rsid w:val="00221EA1"/>
    <w:rsid w:val="00222E0B"/>
    <w:rsid w:val="00224E92"/>
    <w:rsid w:val="00225B3E"/>
    <w:rsid w:val="00230045"/>
    <w:rsid w:val="0023098B"/>
    <w:rsid w:val="00231973"/>
    <w:rsid w:val="00232239"/>
    <w:rsid w:val="002324DF"/>
    <w:rsid w:val="00233F9E"/>
    <w:rsid w:val="0023431D"/>
    <w:rsid w:val="002344B9"/>
    <w:rsid w:val="00234555"/>
    <w:rsid w:val="0023465D"/>
    <w:rsid w:val="00234961"/>
    <w:rsid w:val="00234F12"/>
    <w:rsid w:val="0023589C"/>
    <w:rsid w:val="002364F0"/>
    <w:rsid w:val="00236D3B"/>
    <w:rsid w:val="00241C1F"/>
    <w:rsid w:val="002420C9"/>
    <w:rsid w:val="002425AE"/>
    <w:rsid w:val="00242F22"/>
    <w:rsid w:val="002435A7"/>
    <w:rsid w:val="0024372B"/>
    <w:rsid w:val="002443E2"/>
    <w:rsid w:val="002459BD"/>
    <w:rsid w:val="002462FE"/>
    <w:rsid w:val="0024654E"/>
    <w:rsid w:val="00246A2A"/>
    <w:rsid w:val="002479A2"/>
    <w:rsid w:val="00247ABC"/>
    <w:rsid w:val="00252095"/>
    <w:rsid w:val="002536D8"/>
    <w:rsid w:val="00253756"/>
    <w:rsid w:val="0025448E"/>
    <w:rsid w:val="00255E0D"/>
    <w:rsid w:val="00255EB6"/>
    <w:rsid w:val="002572B3"/>
    <w:rsid w:val="00260376"/>
    <w:rsid w:val="002612EA"/>
    <w:rsid w:val="00262B07"/>
    <w:rsid w:val="00263ADF"/>
    <w:rsid w:val="00263DD9"/>
    <w:rsid w:val="00264E27"/>
    <w:rsid w:val="00264FB3"/>
    <w:rsid w:val="002703BB"/>
    <w:rsid w:val="00270D1B"/>
    <w:rsid w:val="002710E8"/>
    <w:rsid w:val="002714D4"/>
    <w:rsid w:val="00271B0C"/>
    <w:rsid w:val="00271F1A"/>
    <w:rsid w:val="002732F7"/>
    <w:rsid w:val="00273CCE"/>
    <w:rsid w:val="00273DC0"/>
    <w:rsid w:val="00274080"/>
    <w:rsid w:val="0027594B"/>
    <w:rsid w:val="00275F62"/>
    <w:rsid w:val="002770B7"/>
    <w:rsid w:val="0027727C"/>
    <w:rsid w:val="002776BC"/>
    <w:rsid w:val="00277E98"/>
    <w:rsid w:val="0028020E"/>
    <w:rsid w:val="002804D2"/>
    <w:rsid w:val="00280B37"/>
    <w:rsid w:val="00280B61"/>
    <w:rsid w:val="00282AD4"/>
    <w:rsid w:val="00283A9D"/>
    <w:rsid w:val="00283CFD"/>
    <w:rsid w:val="00283FE6"/>
    <w:rsid w:val="0028427B"/>
    <w:rsid w:val="00284C67"/>
    <w:rsid w:val="00284F1F"/>
    <w:rsid w:val="00285A7F"/>
    <w:rsid w:val="00286279"/>
    <w:rsid w:val="00287126"/>
    <w:rsid w:val="002901F7"/>
    <w:rsid w:val="0029047D"/>
    <w:rsid w:val="00290F3B"/>
    <w:rsid w:val="002912CC"/>
    <w:rsid w:val="00291643"/>
    <w:rsid w:val="002916AD"/>
    <w:rsid w:val="00291A9D"/>
    <w:rsid w:val="002920FE"/>
    <w:rsid w:val="002922F1"/>
    <w:rsid w:val="00293BCE"/>
    <w:rsid w:val="002946B7"/>
    <w:rsid w:val="00296126"/>
    <w:rsid w:val="00296699"/>
    <w:rsid w:val="00297785"/>
    <w:rsid w:val="00297984"/>
    <w:rsid w:val="002A00A1"/>
    <w:rsid w:val="002A22FF"/>
    <w:rsid w:val="002A271A"/>
    <w:rsid w:val="002A2CF2"/>
    <w:rsid w:val="002A3EA4"/>
    <w:rsid w:val="002A4192"/>
    <w:rsid w:val="002A4A6C"/>
    <w:rsid w:val="002A4D34"/>
    <w:rsid w:val="002A5142"/>
    <w:rsid w:val="002A6E74"/>
    <w:rsid w:val="002B052D"/>
    <w:rsid w:val="002B0D5A"/>
    <w:rsid w:val="002B0DF4"/>
    <w:rsid w:val="002B1888"/>
    <w:rsid w:val="002B18B5"/>
    <w:rsid w:val="002B2100"/>
    <w:rsid w:val="002B357F"/>
    <w:rsid w:val="002B54A8"/>
    <w:rsid w:val="002B585B"/>
    <w:rsid w:val="002B5E34"/>
    <w:rsid w:val="002B6EFA"/>
    <w:rsid w:val="002C16C7"/>
    <w:rsid w:val="002C1A26"/>
    <w:rsid w:val="002C2078"/>
    <w:rsid w:val="002C4462"/>
    <w:rsid w:val="002C469F"/>
    <w:rsid w:val="002C4830"/>
    <w:rsid w:val="002C49B7"/>
    <w:rsid w:val="002C4B6B"/>
    <w:rsid w:val="002C4F68"/>
    <w:rsid w:val="002C5360"/>
    <w:rsid w:val="002C5603"/>
    <w:rsid w:val="002C599F"/>
    <w:rsid w:val="002C5ACC"/>
    <w:rsid w:val="002C6347"/>
    <w:rsid w:val="002C6507"/>
    <w:rsid w:val="002C69B0"/>
    <w:rsid w:val="002C7B5F"/>
    <w:rsid w:val="002D13B9"/>
    <w:rsid w:val="002D209F"/>
    <w:rsid w:val="002D475F"/>
    <w:rsid w:val="002D5039"/>
    <w:rsid w:val="002D5124"/>
    <w:rsid w:val="002D6814"/>
    <w:rsid w:val="002D6C4E"/>
    <w:rsid w:val="002D6EEB"/>
    <w:rsid w:val="002E01E7"/>
    <w:rsid w:val="002E0BD7"/>
    <w:rsid w:val="002E36BC"/>
    <w:rsid w:val="002E3804"/>
    <w:rsid w:val="002E3D96"/>
    <w:rsid w:val="002E48C7"/>
    <w:rsid w:val="002E550A"/>
    <w:rsid w:val="002E6A7F"/>
    <w:rsid w:val="002F02ED"/>
    <w:rsid w:val="002F0930"/>
    <w:rsid w:val="002F0F11"/>
    <w:rsid w:val="002F19A5"/>
    <w:rsid w:val="002F1ACE"/>
    <w:rsid w:val="002F2048"/>
    <w:rsid w:val="002F27E3"/>
    <w:rsid w:val="002F369B"/>
    <w:rsid w:val="002F692D"/>
    <w:rsid w:val="002F759E"/>
    <w:rsid w:val="002F7CF9"/>
    <w:rsid w:val="00300366"/>
    <w:rsid w:val="0030221E"/>
    <w:rsid w:val="00303206"/>
    <w:rsid w:val="003043C5"/>
    <w:rsid w:val="00304E6E"/>
    <w:rsid w:val="00305702"/>
    <w:rsid w:val="003062DC"/>
    <w:rsid w:val="0030666C"/>
    <w:rsid w:val="00307433"/>
    <w:rsid w:val="0030754D"/>
    <w:rsid w:val="003076F7"/>
    <w:rsid w:val="00307703"/>
    <w:rsid w:val="00307B3A"/>
    <w:rsid w:val="003112D8"/>
    <w:rsid w:val="00311761"/>
    <w:rsid w:val="00312702"/>
    <w:rsid w:val="00313459"/>
    <w:rsid w:val="00314316"/>
    <w:rsid w:val="00314512"/>
    <w:rsid w:val="00314879"/>
    <w:rsid w:val="0031533F"/>
    <w:rsid w:val="003155A7"/>
    <w:rsid w:val="00315901"/>
    <w:rsid w:val="00315FE0"/>
    <w:rsid w:val="0031734C"/>
    <w:rsid w:val="00317725"/>
    <w:rsid w:val="003178E9"/>
    <w:rsid w:val="003205E7"/>
    <w:rsid w:val="00320AAC"/>
    <w:rsid w:val="003218A6"/>
    <w:rsid w:val="003219F7"/>
    <w:rsid w:val="003221DB"/>
    <w:rsid w:val="003228DA"/>
    <w:rsid w:val="00322F2D"/>
    <w:rsid w:val="00323A30"/>
    <w:rsid w:val="00324846"/>
    <w:rsid w:val="00325198"/>
    <w:rsid w:val="003251C0"/>
    <w:rsid w:val="00325486"/>
    <w:rsid w:val="00325C62"/>
    <w:rsid w:val="0032668E"/>
    <w:rsid w:val="00326A17"/>
    <w:rsid w:val="00327CFF"/>
    <w:rsid w:val="0033046F"/>
    <w:rsid w:val="00331663"/>
    <w:rsid w:val="0033206D"/>
    <w:rsid w:val="00333DDD"/>
    <w:rsid w:val="00334402"/>
    <w:rsid w:val="003346B2"/>
    <w:rsid w:val="00335033"/>
    <w:rsid w:val="00336F17"/>
    <w:rsid w:val="0033757E"/>
    <w:rsid w:val="00343B1C"/>
    <w:rsid w:val="0034428D"/>
    <w:rsid w:val="003460A9"/>
    <w:rsid w:val="003464D6"/>
    <w:rsid w:val="003468C9"/>
    <w:rsid w:val="00346E96"/>
    <w:rsid w:val="003472E8"/>
    <w:rsid w:val="003477D8"/>
    <w:rsid w:val="003513D1"/>
    <w:rsid w:val="00351880"/>
    <w:rsid w:val="00351DF5"/>
    <w:rsid w:val="003529A5"/>
    <w:rsid w:val="00353558"/>
    <w:rsid w:val="0035482A"/>
    <w:rsid w:val="00354AD6"/>
    <w:rsid w:val="00354F49"/>
    <w:rsid w:val="00355183"/>
    <w:rsid w:val="00355676"/>
    <w:rsid w:val="003557A7"/>
    <w:rsid w:val="00355A2B"/>
    <w:rsid w:val="00355C0F"/>
    <w:rsid w:val="003562A2"/>
    <w:rsid w:val="00356C06"/>
    <w:rsid w:val="003574D4"/>
    <w:rsid w:val="003575F4"/>
    <w:rsid w:val="00360158"/>
    <w:rsid w:val="003619F2"/>
    <w:rsid w:val="0036219C"/>
    <w:rsid w:val="00363F7D"/>
    <w:rsid w:val="0036476C"/>
    <w:rsid w:val="00365636"/>
    <w:rsid w:val="00365820"/>
    <w:rsid w:val="00365BDD"/>
    <w:rsid w:val="003664EC"/>
    <w:rsid w:val="003664EF"/>
    <w:rsid w:val="003668B8"/>
    <w:rsid w:val="00366957"/>
    <w:rsid w:val="00366DBF"/>
    <w:rsid w:val="00370083"/>
    <w:rsid w:val="00370878"/>
    <w:rsid w:val="0037144D"/>
    <w:rsid w:val="0037150D"/>
    <w:rsid w:val="00371C4A"/>
    <w:rsid w:val="00373FA9"/>
    <w:rsid w:val="00376E53"/>
    <w:rsid w:val="003770AA"/>
    <w:rsid w:val="00377EF0"/>
    <w:rsid w:val="00377F6C"/>
    <w:rsid w:val="003801F6"/>
    <w:rsid w:val="0038052F"/>
    <w:rsid w:val="00380985"/>
    <w:rsid w:val="00381799"/>
    <w:rsid w:val="00381BC5"/>
    <w:rsid w:val="003821A4"/>
    <w:rsid w:val="00382678"/>
    <w:rsid w:val="00382E39"/>
    <w:rsid w:val="00383519"/>
    <w:rsid w:val="0038519B"/>
    <w:rsid w:val="00385360"/>
    <w:rsid w:val="00386DD0"/>
    <w:rsid w:val="00387B56"/>
    <w:rsid w:val="00387E79"/>
    <w:rsid w:val="00390B9D"/>
    <w:rsid w:val="00391EBE"/>
    <w:rsid w:val="003955F7"/>
    <w:rsid w:val="003956E8"/>
    <w:rsid w:val="00395A90"/>
    <w:rsid w:val="003966EA"/>
    <w:rsid w:val="00397761"/>
    <w:rsid w:val="003A088F"/>
    <w:rsid w:val="003A2158"/>
    <w:rsid w:val="003A2CDB"/>
    <w:rsid w:val="003A3012"/>
    <w:rsid w:val="003A3637"/>
    <w:rsid w:val="003A3899"/>
    <w:rsid w:val="003A3A6F"/>
    <w:rsid w:val="003A4B71"/>
    <w:rsid w:val="003A4E3A"/>
    <w:rsid w:val="003A5B34"/>
    <w:rsid w:val="003A5B4D"/>
    <w:rsid w:val="003A5ED6"/>
    <w:rsid w:val="003A7414"/>
    <w:rsid w:val="003B15CA"/>
    <w:rsid w:val="003B2753"/>
    <w:rsid w:val="003B5845"/>
    <w:rsid w:val="003B58A7"/>
    <w:rsid w:val="003B5B8A"/>
    <w:rsid w:val="003B65D4"/>
    <w:rsid w:val="003B6BCA"/>
    <w:rsid w:val="003C058E"/>
    <w:rsid w:val="003C05B5"/>
    <w:rsid w:val="003C097D"/>
    <w:rsid w:val="003C0D60"/>
    <w:rsid w:val="003C13F2"/>
    <w:rsid w:val="003C1A0C"/>
    <w:rsid w:val="003C214E"/>
    <w:rsid w:val="003C2222"/>
    <w:rsid w:val="003C24D0"/>
    <w:rsid w:val="003C3DAC"/>
    <w:rsid w:val="003C554F"/>
    <w:rsid w:val="003D034B"/>
    <w:rsid w:val="003D0A7B"/>
    <w:rsid w:val="003D0C25"/>
    <w:rsid w:val="003D31F4"/>
    <w:rsid w:val="003D48AD"/>
    <w:rsid w:val="003D546B"/>
    <w:rsid w:val="003D5DA0"/>
    <w:rsid w:val="003D5ECC"/>
    <w:rsid w:val="003D61B1"/>
    <w:rsid w:val="003D639B"/>
    <w:rsid w:val="003D6577"/>
    <w:rsid w:val="003D6677"/>
    <w:rsid w:val="003D6A17"/>
    <w:rsid w:val="003D743A"/>
    <w:rsid w:val="003D7822"/>
    <w:rsid w:val="003D7BD1"/>
    <w:rsid w:val="003E0393"/>
    <w:rsid w:val="003E09D1"/>
    <w:rsid w:val="003E24F4"/>
    <w:rsid w:val="003E320D"/>
    <w:rsid w:val="003E371E"/>
    <w:rsid w:val="003E3A30"/>
    <w:rsid w:val="003E48E8"/>
    <w:rsid w:val="003E5467"/>
    <w:rsid w:val="003E6083"/>
    <w:rsid w:val="003E6594"/>
    <w:rsid w:val="003E6B7F"/>
    <w:rsid w:val="003E74D0"/>
    <w:rsid w:val="003F044B"/>
    <w:rsid w:val="003F0CB2"/>
    <w:rsid w:val="003F27D0"/>
    <w:rsid w:val="003F2844"/>
    <w:rsid w:val="003F3546"/>
    <w:rsid w:val="003F4683"/>
    <w:rsid w:val="003F520C"/>
    <w:rsid w:val="003F5212"/>
    <w:rsid w:val="003F5766"/>
    <w:rsid w:val="003F70CD"/>
    <w:rsid w:val="004002D6"/>
    <w:rsid w:val="004010F6"/>
    <w:rsid w:val="00401127"/>
    <w:rsid w:val="0040149C"/>
    <w:rsid w:val="00401598"/>
    <w:rsid w:val="004018C9"/>
    <w:rsid w:val="0040198B"/>
    <w:rsid w:val="00401B56"/>
    <w:rsid w:val="00401DD9"/>
    <w:rsid w:val="00402327"/>
    <w:rsid w:val="00402784"/>
    <w:rsid w:val="004029A7"/>
    <w:rsid w:val="004033B3"/>
    <w:rsid w:val="0040377B"/>
    <w:rsid w:val="00404006"/>
    <w:rsid w:val="00404B0C"/>
    <w:rsid w:val="00405398"/>
    <w:rsid w:val="0040637C"/>
    <w:rsid w:val="00407F65"/>
    <w:rsid w:val="00410782"/>
    <w:rsid w:val="00410792"/>
    <w:rsid w:val="004119FF"/>
    <w:rsid w:val="0041238A"/>
    <w:rsid w:val="0041248C"/>
    <w:rsid w:val="00414478"/>
    <w:rsid w:val="004167D0"/>
    <w:rsid w:val="00417F3B"/>
    <w:rsid w:val="00420C15"/>
    <w:rsid w:val="0042100A"/>
    <w:rsid w:val="00422C33"/>
    <w:rsid w:val="00423912"/>
    <w:rsid w:val="004249D6"/>
    <w:rsid w:val="00424EE2"/>
    <w:rsid w:val="004258D5"/>
    <w:rsid w:val="0042592E"/>
    <w:rsid w:val="004277E2"/>
    <w:rsid w:val="0043086D"/>
    <w:rsid w:val="00430BE4"/>
    <w:rsid w:val="0043123C"/>
    <w:rsid w:val="00431B5A"/>
    <w:rsid w:val="004324FF"/>
    <w:rsid w:val="00433E9F"/>
    <w:rsid w:val="00436E7F"/>
    <w:rsid w:val="0043725F"/>
    <w:rsid w:val="00440829"/>
    <w:rsid w:val="0044117E"/>
    <w:rsid w:val="00443217"/>
    <w:rsid w:val="00443635"/>
    <w:rsid w:val="00444071"/>
    <w:rsid w:val="00445543"/>
    <w:rsid w:val="00446598"/>
    <w:rsid w:val="004471C8"/>
    <w:rsid w:val="004504BA"/>
    <w:rsid w:val="00451394"/>
    <w:rsid w:val="00451411"/>
    <w:rsid w:val="00455150"/>
    <w:rsid w:val="004553B4"/>
    <w:rsid w:val="00456073"/>
    <w:rsid w:val="0045638F"/>
    <w:rsid w:val="004565DB"/>
    <w:rsid w:val="004574A1"/>
    <w:rsid w:val="00457A4D"/>
    <w:rsid w:val="00457AB9"/>
    <w:rsid w:val="00457CD3"/>
    <w:rsid w:val="00460442"/>
    <w:rsid w:val="00460CC7"/>
    <w:rsid w:val="00461197"/>
    <w:rsid w:val="0046259D"/>
    <w:rsid w:val="00464281"/>
    <w:rsid w:val="00464E3A"/>
    <w:rsid w:val="00465687"/>
    <w:rsid w:val="004673B5"/>
    <w:rsid w:val="0047241D"/>
    <w:rsid w:val="004735A9"/>
    <w:rsid w:val="00473939"/>
    <w:rsid w:val="00473CE6"/>
    <w:rsid w:val="004754AA"/>
    <w:rsid w:val="004761DD"/>
    <w:rsid w:val="0047630F"/>
    <w:rsid w:val="004766CC"/>
    <w:rsid w:val="0048113A"/>
    <w:rsid w:val="004815D7"/>
    <w:rsid w:val="00481A82"/>
    <w:rsid w:val="00482D6F"/>
    <w:rsid w:val="004846B3"/>
    <w:rsid w:val="0048505E"/>
    <w:rsid w:val="004907DB"/>
    <w:rsid w:val="00490ABC"/>
    <w:rsid w:val="00490CC5"/>
    <w:rsid w:val="00492BD3"/>
    <w:rsid w:val="00493064"/>
    <w:rsid w:val="00493461"/>
    <w:rsid w:val="0049386B"/>
    <w:rsid w:val="004940C0"/>
    <w:rsid w:val="004944A2"/>
    <w:rsid w:val="00494861"/>
    <w:rsid w:val="00495064"/>
    <w:rsid w:val="0049518A"/>
    <w:rsid w:val="0049657B"/>
    <w:rsid w:val="00497441"/>
    <w:rsid w:val="004A1653"/>
    <w:rsid w:val="004A1858"/>
    <w:rsid w:val="004A2877"/>
    <w:rsid w:val="004A2E05"/>
    <w:rsid w:val="004A2F3C"/>
    <w:rsid w:val="004A3B5A"/>
    <w:rsid w:val="004A40FF"/>
    <w:rsid w:val="004A4683"/>
    <w:rsid w:val="004A4E3A"/>
    <w:rsid w:val="004A6CB5"/>
    <w:rsid w:val="004A721D"/>
    <w:rsid w:val="004B0DC1"/>
    <w:rsid w:val="004B169B"/>
    <w:rsid w:val="004B272E"/>
    <w:rsid w:val="004B3004"/>
    <w:rsid w:val="004B3340"/>
    <w:rsid w:val="004B3AD1"/>
    <w:rsid w:val="004B468E"/>
    <w:rsid w:val="004B4C82"/>
    <w:rsid w:val="004B6223"/>
    <w:rsid w:val="004B622C"/>
    <w:rsid w:val="004B70BD"/>
    <w:rsid w:val="004B7C72"/>
    <w:rsid w:val="004C083B"/>
    <w:rsid w:val="004C1696"/>
    <w:rsid w:val="004C1E6C"/>
    <w:rsid w:val="004C3852"/>
    <w:rsid w:val="004C54FF"/>
    <w:rsid w:val="004C5AD5"/>
    <w:rsid w:val="004C60C7"/>
    <w:rsid w:val="004C649F"/>
    <w:rsid w:val="004D0536"/>
    <w:rsid w:val="004D1314"/>
    <w:rsid w:val="004D1A97"/>
    <w:rsid w:val="004D1DB1"/>
    <w:rsid w:val="004D227A"/>
    <w:rsid w:val="004D36C5"/>
    <w:rsid w:val="004D3EBE"/>
    <w:rsid w:val="004D4832"/>
    <w:rsid w:val="004D511A"/>
    <w:rsid w:val="004D5884"/>
    <w:rsid w:val="004D68F0"/>
    <w:rsid w:val="004D6B7E"/>
    <w:rsid w:val="004D6E29"/>
    <w:rsid w:val="004D7A44"/>
    <w:rsid w:val="004E0952"/>
    <w:rsid w:val="004E2679"/>
    <w:rsid w:val="004E280F"/>
    <w:rsid w:val="004E2D28"/>
    <w:rsid w:val="004E32DE"/>
    <w:rsid w:val="004E36FB"/>
    <w:rsid w:val="004E3718"/>
    <w:rsid w:val="004E3F80"/>
    <w:rsid w:val="004E49D3"/>
    <w:rsid w:val="004E5ABC"/>
    <w:rsid w:val="004E6601"/>
    <w:rsid w:val="004E6BBE"/>
    <w:rsid w:val="004E71FC"/>
    <w:rsid w:val="004E7205"/>
    <w:rsid w:val="004E792B"/>
    <w:rsid w:val="004F05FE"/>
    <w:rsid w:val="004F0B06"/>
    <w:rsid w:val="004F118C"/>
    <w:rsid w:val="004F13D1"/>
    <w:rsid w:val="004F32C9"/>
    <w:rsid w:val="004F3C05"/>
    <w:rsid w:val="004F4B7D"/>
    <w:rsid w:val="004F57E5"/>
    <w:rsid w:val="004F6A73"/>
    <w:rsid w:val="00500292"/>
    <w:rsid w:val="005007D1"/>
    <w:rsid w:val="00501D3C"/>
    <w:rsid w:val="005021D3"/>
    <w:rsid w:val="0050221D"/>
    <w:rsid w:val="005024CF"/>
    <w:rsid w:val="0050323C"/>
    <w:rsid w:val="005034A9"/>
    <w:rsid w:val="00503FF9"/>
    <w:rsid w:val="00505AB8"/>
    <w:rsid w:val="005062C1"/>
    <w:rsid w:val="00506E6D"/>
    <w:rsid w:val="00511255"/>
    <w:rsid w:val="00511955"/>
    <w:rsid w:val="00512CE2"/>
    <w:rsid w:val="00513444"/>
    <w:rsid w:val="005158F8"/>
    <w:rsid w:val="00515D4C"/>
    <w:rsid w:val="00516E71"/>
    <w:rsid w:val="00517213"/>
    <w:rsid w:val="00517D5C"/>
    <w:rsid w:val="00517E0D"/>
    <w:rsid w:val="0052062C"/>
    <w:rsid w:val="0052093C"/>
    <w:rsid w:val="00520E78"/>
    <w:rsid w:val="0052111D"/>
    <w:rsid w:val="00521C53"/>
    <w:rsid w:val="0052231F"/>
    <w:rsid w:val="0052255B"/>
    <w:rsid w:val="00522B11"/>
    <w:rsid w:val="005251A3"/>
    <w:rsid w:val="00525C28"/>
    <w:rsid w:val="00526433"/>
    <w:rsid w:val="00526A63"/>
    <w:rsid w:val="00526B0C"/>
    <w:rsid w:val="005277A0"/>
    <w:rsid w:val="00527D5E"/>
    <w:rsid w:val="005319A2"/>
    <w:rsid w:val="0053222C"/>
    <w:rsid w:val="00532393"/>
    <w:rsid w:val="00534C44"/>
    <w:rsid w:val="00534F2F"/>
    <w:rsid w:val="0053643C"/>
    <w:rsid w:val="0054223A"/>
    <w:rsid w:val="00543FA0"/>
    <w:rsid w:val="00544EA8"/>
    <w:rsid w:val="00545740"/>
    <w:rsid w:val="00545C68"/>
    <w:rsid w:val="00545CEB"/>
    <w:rsid w:val="00546062"/>
    <w:rsid w:val="005472BB"/>
    <w:rsid w:val="00547443"/>
    <w:rsid w:val="005501CC"/>
    <w:rsid w:val="00551A60"/>
    <w:rsid w:val="00552CEF"/>
    <w:rsid w:val="00552FA9"/>
    <w:rsid w:val="005567D9"/>
    <w:rsid w:val="00557E59"/>
    <w:rsid w:val="00560FA0"/>
    <w:rsid w:val="00562088"/>
    <w:rsid w:val="00562263"/>
    <w:rsid w:val="005624E4"/>
    <w:rsid w:val="005625D2"/>
    <w:rsid w:val="00562C8B"/>
    <w:rsid w:val="00563E8A"/>
    <w:rsid w:val="00564101"/>
    <w:rsid w:val="00564AB1"/>
    <w:rsid w:val="00564B0E"/>
    <w:rsid w:val="005665A3"/>
    <w:rsid w:val="005668A1"/>
    <w:rsid w:val="00571601"/>
    <w:rsid w:val="00571F32"/>
    <w:rsid w:val="00572246"/>
    <w:rsid w:val="005739A0"/>
    <w:rsid w:val="0057415D"/>
    <w:rsid w:val="005751F4"/>
    <w:rsid w:val="005760A9"/>
    <w:rsid w:val="005763EC"/>
    <w:rsid w:val="0057660D"/>
    <w:rsid w:val="00576A20"/>
    <w:rsid w:val="00576CA0"/>
    <w:rsid w:val="00576E7A"/>
    <w:rsid w:val="0057745B"/>
    <w:rsid w:val="00577A14"/>
    <w:rsid w:val="00580A40"/>
    <w:rsid w:val="00582352"/>
    <w:rsid w:val="00582C30"/>
    <w:rsid w:val="00582F3C"/>
    <w:rsid w:val="00583948"/>
    <w:rsid w:val="0058530D"/>
    <w:rsid w:val="00585A64"/>
    <w:rsid w:val="00585BCA"/>
    <w:rsid w:val="00586314"/>
    <w:rsid w:val="005863D6"/>
    <w:rsid w:val="00586E08"/>
    <w:rsid w:val="00587007"/>
    <w:rsid w:val="00587222"/>
    <w:rsid w:val="00587317"/>
    <w:rsid w:val="005875C2"/>
    <w:rsid w:val="00587CE6"/>
    <w:rsid w:val="005900C6"/>
    <w:rsid w:val="0059092B"/>
    <w:rsid w:val="00590C8A"/>
    <w:rsid w:val="0059136E"/>
    <w:rsid w:val="00591CBC"/>
    <w:rsid w:val="00591EAD"/>
    <w:rsid w:val="005928EF"/>
    <w:rsid w:val="00593481"/>
    <w:rsid w:val="00593DAA"/>
    <w:rsid w:val="00594464"/>
    <w:rsid w:val="005975E5"/>
    <w:rsid w:val="005A0A93"/>
    <w:rsid w:val="005A0BAE"/>
    <w:rsid w:val="005A10FA"/>
    <w:rsid w:val="005A27F5"/>
    <w:rsid w:val="005A3545"/>
    <w:rsid w:val="005A44C0"/>
    <w:rsid w:val="005A45F1"/>
    <w:rsid w:val="005A7E0A"/>
    <w:rsid w:val="005B074E"/>
    <w:rsid w:val="005B11F2"/>
    <w:rsid w:val="005B1379"/>
    <w:rsid w:val="005B3B18"/>
    <w:rsid w:val="005B4B2A"/>
    <w:rsid w:val="005B50DB"/>
    <w:rsid w:val="005B53D2"/>
    <w:rsid w:val="005B56A6"/>
    <w:rsid w:val="005B5CFF"/>
    <w:rsid w:val="005B7757"/>
    <w:rsid w:val="005B7F1F"/>
    <w:rsid w:val="005C01F2"/>
    <w:rsid w:val="005C0994"/>
    <w:rsid w:val="005C0B7E"/>
    <w:rsid w:val="005C10FE"/>
    <w:rsid w:val="005C2B93"/>
    <w:rsid w:val="005C31D3"/>
    <w:rsid w:val="005C3ADC"/>
    <w:rsid w:val="005C4EA1"/>
    <w:rsid w:val="005C5640"/>
    <w:rsid w:val="005C5F02"/>
    <w:rsid w:val="005C75A0"/>
    <w:rsid w:val="005D0234"/>
    <w:rsid w:val="005D0469"/>
    <w:rsid w:val="005D20B4"/>
    <w:rsid w:val="005D241B"/>
    <w:rsid w:val="005D2FDC"/>
    <w:rsid w:val="005D3519"/>
    <w:rsid w:val="005D5568"/>
    <w:rsid w:val="005D56D8"/>
    <w:rsid w:val="005D5808"/>
    <w:rsid w:val="005D7720"/>
    <w:rsid w:val="005E07B8"/>
    <w:rsid w:val="005E169E"/>
    <w:rsid w:val="005E16E1"/>
    <w:rsid w:val="005E1999"/>
    <w:rsid w:val="005E1CD2"/>
    <w:rsid w:val="005E27FE"/>
    <w:rsid w:val="005E2F9C"/>
    <w:rsid w:val="005E30D0"/>
    <w:rsid w:val="005E43C0"/>
    <w:rsid w:val="005E5251"/>
    <w:rsid w:val="005E5702"/>
    <w:rsid w:val="005E6E52"/>
    <w:rsid w:val="005E6F44"/>
    <w:rsid w:val="005F24A2"/>
    <w:rsid w:val="005F2715"/>
    <w:rsid w:val="005F2DBA"/>
    <w:rsid w:val="005F4120"/>
    <w:rsid w:val="005F457B"/>
    <w:rsid w:val="005F5230"/>
    <w:rsid w:val="005F5C88"/>
    <w:rsid w:val="005F5CE5"/>
    <w:rsid w:val="005F6AF5"/>
    <w:rsid w:val="005F6D27"/>
    <w:rsid w:val="005F6DA3"/>
    <w:rsid w:val="006003CF"/>
    <w:rsid w:val="00601795"/>
    <w:rsid w:val="00604310"/>
    <w:rsid w:val="00604AF0"/>
    <w:rsid w:val="00604B1F"/>
    <w:rsid w:val="00604B2E"/>
    <w:rsid w:val="00605C18"/>
    <w:rsid w:val="00607A30"/>
    <w:rsid w:val="00607EE6"/>
    <w:rsid w:val="006105D9"/>
    <w:rsid w:val="0061068D"/>
    <w:rsid w:val="006116BC"/>
    <w:rsid w:val="00611BC7"/>
    <w:rsid w:val="00611E24"/>
    <w:rsid w:val="00611E6B"/>
    <w:rsid w:val="00612B0A"/>
    <w:rsid w:val="00612FEC"/>
    <w:rsid w:val="00613069"/>
    <w:rsid w:val="00613FD0"/>
    <w:rsid w:val="00614754"/>
    <w:rsid w:val="006155FE"/>
    <w:rsid w:val="00616147"/>
    <w:rsid w:val="00616371"/>
    <w:rsid w:val="00616887"/>
    <w:rsid w:val="00616D96"/>
    <w:rsid w:val="00617289"/>
    <w:rsid w:val="006173C2"/>
    <w:rsid w:val="006177F7"/>
    <w:rsid w:val="006213FE"/>
    <w:rsid w:val="0062221F"/>
    <w:rsid w:val="00622781"/>
    <w:rsid w:val="00623C37"/>
    <w:rsid w:val="00623EF3"/>
    <w:rsid w:val="00624392"/>
    <w:rsid w:val="00624CE0"/>
    <w:rsid w:val="00625804"/>
    <w:rsid w:val="006259E7"/>
    <w:rsid w:val="00626F9E"/>
    <w:rsid w:val="00627802"/>
    <w:rsid w:val="00630321"/>
    <w:rsid w:val="00631DBC"/>
    <w:rsid w:val="006324E3"/>
    <w:rsid w:val="00634051"/>
    <w:rsid w:val="006340D2"/>
    <w:rsid w:val="0063412B"/>
    <w:rsid w:val="006349C4"/>
    <w:rsid w:val="00635CBC"/>
    <w:rsid w:val="006362DB"/>
    <w:rsid w:val="00637C6D"/>
    <w:rsid w:val="00640BFF"/>
    <w:rsid w:val="00641833"/>
    <w:rsid w:val="00641929"/>
    <w:rsid w:val="00641E17"/>
    <w:rsid w:val="00642682"/>
    <w:rsid w:val="00644B82"/>
    <w:rsid w:val="0064518E"/>
    <w:rsid w:val="006452B0"/>
    <w:rsid w:val="00647706"/>
    <w:rsid w:val="00647A07"/>
    <w:rsid w:val="006503BF"/>
    <w:rsid w:val="0065232E"/>
    <w:rsid w:val="00652730"/>
    <w:rsid w:val="006527AA"/>
    <w:rsid w:val="0065329B"/>
    <w:rsid w:val="00653A71"/>
    <w:rsid w:val="00654079"/>
    <w:rsid w:val="00654747"/>
    <w:rsid w:val="006555CB"/>
    <w:rsid w:val="0065621B"/>
    <w:rsid w:val="00660DF2"/>
    <w:rsid w:val="006612B9"/>
    <w:rsid w:val="00664023"/>
    <w:rsid w:val="0066434A"/>
    <w:rsid w:val="0066599A"/>
    <w:rsid w:val="00670499"/>
    <w:rsid w:val="006721DD"/>
    <w:rsid w:val="00673E52"/>
    <w:rsid w:val="00674512"/>
    <w:rsid w:val="00674927"/>
    <w:rsid w:val="00674B2A"/>
    <w:rsid w:val="00674E87"/>
    <w:rsid w:val="0067668B"/>
    <w:rsid w:val="00680FB4"/>
    <w:rsid w:val="006832C6"/>
    <w:rsid w:val="00684870"/>
    <w:rsid w:val="006850D4"/>
    <w:rsid w:val="00685D3B"/>
    <w:rsid w:val="00686A0E"/>
    <w:rsid w:val="006908B4"/>
    <w:rsid w:val="00691B07"/>
    <w:rsid w:val="006921D4"/>
    <w:rsid w:val="0069354E"/>
    <w:rsid w:val="006946AC"/>
    <w:rsid w:val="00694B01"/>
    <w:rsid w:val="00694B88"/>
    <w:rsid w:val="00694C73"/>
    <w:rsid w:val="00695E6A"/>
    <w:rsid w:val="0069621B"/>
    <w:rsid w:val="006A0BE0"/>
    <w:rsid w:val="006A12A4"/>
    <w:rsid w:val="006A17DE"/>
    <w:rsid w:val="006A18B5"/>
    <w:rsid w:val="006A4335"/>
    <w:rsid w:val="006A4ECF"/>
    <w:rsid w:val="006A5088"/>
    <w:rsid w:val="006A5626"/>
    <w:rsid w:val="006A6463"/>
    <w:rsid w:val="006A675B"/>
    <w:rsid w:val="006B0227"/>
    <w:rsid w:val="006B0561"/>
    <w:rsid w:val="006B19E7"/>
    <w:rsid w:val="006B1DFD"/>
    <w:rsid w:val="006B22C0"/>
    <w:rsid w:val="006B2CDA"/>
    <w:rsid w:val="006B39A6"/>
    <w:rsid w:val="006B4267"/>
    <w:rsid w:val="006B427E"/>
    <w:rsid w:val="006B63C3"/>
    <w:rsid w:val="006B7349"/>
    <w:rsid w:val="006B7DA3"/>
    <w:rsid w:val="006C03C0"/>
    <w:rsid w:val="006C0458"/>
    <w:rsid w:val="006C1C7C"/>
    <w:rsid w:val="006C247E"/>
    <w:rsid w:val="006C4816"/>
    <w:rsid w:val="006C4C9D"/>
    <w:rsid w:val="006C5970"/>
    <w:rsid w:val="006C6D32"/>
    <w:rsid w:val="006C6EE1"/>
    <w:rsid w:val="006C79D1"/>
    <w:rsid w:val="006D1905"/>
    <w:rsid w:val="006D2C70"/>
    <w:rsid w:val="006D2E6C"/>
    <w:rsid w:val="006D30EA"/>
    <w:rsid w:val="006D51D8"/>
    <w:rsid w:val="006D553A"/>
    <w:rsid w:val="006D7221"/>
    <w:rsid w:val="006E0157"/>
    <w:rsid w:val="006E120E"/>
    <w:rsid w:val="006E1336"/>
    <w:rsid w:val="006E20EE"/>
    <w:rsid w:val="006E23AC"/>
    <w:rsid w:val="006E23DB"/>
    <w:rsid w:val="006E2BC9"/>
    <w:rsid w:val="006E38B2"/>
    <w:rsid w:val="006E4885"/>
    <w:rsid w:val="006E49A6"/>
    <w:rsid w:val="006E5544"/>
    <w:rsid w:val="006E5A41"/>
    <w:rsid w:val="006E6239"/>
    <w:rsid w:val="006E6B08"/>
    <w:rsid w:val="006E7898"/>
    <w:rsid w:val="006E79AC"/>
    <w:rsid w:val="006E7AC8"/>
    <w:rsid w:val="006E7E01"/>
    <w:rsid w:val="006F080C"/>
    <w:rsid w:val="006F0E21"/>
    <w:rsid w:val="006F209E"/>
    <w:rsid w:val="006F2105"/>
    <w:rsid w:val="006F2E09"/>
    <w:rsid w:val="006F2F16"/>
    <w:rsid w:val="006F3AB3"/>
    <w:rsid w:val="006F3D14"/>
    <w:rsid w:val="006F3DFF"/>
    <w:rsid w:val="006F46F0"/>
    <w:rsid w:val="006F545F"/>
    <w:rsid w:val="006F5905"/>
    <w:rsid w:val="006F5BC2"/>
    <w:rsid w:val="006F6951"/>
    <w:rsid w:val="006F6BC1"/>
    <w:rsid w:val="0070042A"/>
    <w:rsid w:val="00700959"/>
    <w:rsid w:val="00702159"/>
    <w:rsid w:val="0070262D"/>
    <w:rsid w:val="007034FE"/>
    <w:rsid w:val="00703551"/>
    <w:rsid w:val="00703AE6"/>
    <w:rsid w:val="00703C34"/>
    <w:rsid w:val="00704833"/>
    <w:rsid w:val="00704FC5"/>
    <w:rsid w:val="007051D8"/>
    <w:rsid w:val="00705765"/>
    <w:rsid w:val="007059B8"/>
    <w:rsid w:val="00706B93"/>
    <w:rsid w:val="00706E49"/>
    <w:rsid w:val="00707131"/>
    <w:rsid w:val="0070750F"/>
    <w:rsid w:val="00707DAA"/>
    <w:rsid w:val="00710172"/>
    <w:rsid w:val="00710A3E"/>
    <w:rsid w:val="00710C94"/>
    <w:rsid w:val="00711FED"/>
    <w:rsid w:val="00712575"/>
    <w:rsid w:val="00712CD5"/>
    <w:rsid w:val="00712CDA"/>
    <w:rsid w:val="00712F67"/>
    <w:rsid w:val="007131BD"/>
    <w:rsid w:val="007135EE"/>
    <w:rsid w:val="00714B14"/>
    <w:rsid w:val="00715236"/>
    <w:rsid w:val="0071738E"/>
    <w:rsid w:val="007173B1"/>
    <w:rsid w:val="0071797F"/>
    <w:rsid w:val="00717A16"/>
    <w:rsid w:val="00717F75"/>
    <w:rsid w:val="0072030C"/>
    <w:rsid w:val="00720C3C"/>
    <w:rsid w:val="00721983"/>
    <w:rsid w:val="00721B4D"/>
    <w:rsid w:val="007223E2"/>
    <w:rsid w:val="00722A64"/>
    <w:rsid w:val="00722B63"/>
    <w:rsid w:val="00724C95"/>
    <w:rsid w:val="00725879"/>
    <w:rsid w:val="00726866"/>
    <w:rsid w:val="00726FA4"/>
    <w:rsid w:val="00727BF0"/>
    <w:rsid w:val="00727DE3"/>
    <w:rsid w:val="00727F94"/>
    <w:rsid w:val="007306D1"/>
    <w:rsid w:val="00730C81"/>
    <w:rsid w:val="00730CA8"/>
    <w:rsid w:val="00731738"/>
    <w:rsid w:val="007337EB"/>
    <w:rsid w:val="00733A63"/>
    <w:rsid w:val="00733C05"/>
    <w:rsid w:val="0073436D"/>
    <w:rsid w:val="00735ADB"/>
    <w:rsid w:val="007360F6"/>
    <w:rsid w:val="0073663B"/>
    <w:rsid w:val="00736DA2"/>
    <w:rsid w:val="00737A93"/>
    <w:rsid w:val="00737E16"/>
    <w:rsid w:val="00737F52"/>
    <w:rsid w:val="00740444"/>
    <w:rsid w:val="0074062B"/>
    <w:rsid w:val="00741B79"/>
    <w:rsid w:val="00741D28"/>
    <w:rsid w:val="00741E47"/>
    <w:rsid w:val="00743A4C"/>
    <w:rsid w:val="00743ABC"/>
    <w:rsid w:val="007443A7"/>
    <w:rsid w:val="0074448A"/>
    <w:rsid w:val="00745052"/>
    <w:rsid w:val="00745D18"/>
    <w:rsid w:val="00746592"/>
    <w:rsid w:val="0074757B"/>
    <w:rsid w:val="00747A65"/>
    <w:rsid w:val="007510FD"/>
    <w:rsid w:val="00751828"/>
    <w:rsid w:val="007522B1"/>
    <w:rsid w:val="007530B0"/>
    <w:rsid w:val="00753DB6"/>
    <w:rsid w:val="00755539"/>
    <w:rsid w:val="00755987"/>
    <w:rsid w:val="0075604C"/>
    <w:rsid w:val="00756251"/>
    <w:rsid w:val="00756CF4"/>
    <w:rsid w:val="00757798"/>
    <w:rsid w:val="00757DA3"/>
    <w:rsid w:val="0076195D"/>
    <w:rsid w:val="00761BCE"/>
    <w:rsid w:val="0076267A"/>
    <w:rsid w:val="00763119"/>
    <w:rsid w:val="00763882"/>
    <w:rsid w:val="007645F8"/>
    <w:rsid w:val="00764F36"/>
    <w:rsid w:val="007667CD"/>
    <w:rsid w:val="00770021"/>
    <w:rsid w:val="00770DE8"/>
    <w:rsid w:val="0077312E"/>
    <w:rsid w:val="0077493D"/>
    <w:rsid w:val="00774961"/>
    <w:rsid w:val="007755E5"/>
    <w:rsid w:val="007757A6"/>
    <w:rsid w:val="007760EB"/>
    <w:rsid w:val="007761C7"/>
    <w:rsid w:val="00776530"/>
    <w:rsid w:val="00777A1E"/>
    <w:rsid w:val="007808D7"/>
    <w:rsid w:val="0078099C"/>
    <w:rsid w:val="00781492"/>
    <w:rsid w:val="007816D7"/>
    <w:rsid w:val="007822C9"/>
    <w:rsid w:val="00784EDA"/>
    <w:rsid w:val="00785134"/>
    <w:rsid w:val="0078562E"/>
    <w:rsid w:val="00785636"/>
    <w:rsid w:val="0078571A"/>
    <w:rsid w:val="00786463"/>
    <w:rsid w:val="00786F04"/>
    <w:rsid w:val="007870A5"/>
    <w:rsid w:val="0078725D"/>
    <w:rsid w:val="007872E2"/>
    <w:rsid w:val="00790E24"/>
    <w:rsid w:val="00791A08"/>
    <w:rsid w:val="00791E8E"/>
    <w:rsid w:val="00791EB2"/>
    <w:rsid w:val="00792283"/>
    <w:rsid w:val="00792467"/>
    <w:rsid w:val="007924B9"/>
    <w:rsid w:val="00792B01"/>
    <w:rsid w:val="00792C3F"/>
    <w:rsid w:val="0079344D"/>
    <w:rsid w:val="00793971"/>
    <w:rsid w:val="00793E9A"/>
    <w:rsid w:val="00793F52"/>
    <w:rsid w:val="00794F66"/>
    <w:rsid w:val="00795365"/>
    <w:rsid w:val="00795EA4"/>
    <w:rsid w:val="0079667A"/>
    <w:rsid w:val="00796995"/>
    <w:rsid w:val="00796C3E"/>
    <w:rsid w:val="00797163"/>
    <w:rsid w:val="00797CCA"/>
    <w:rsid w:val="007A0109"/>
    <w:rsid w:val="007A1549"/>
    <w:rsid w:val="007A1559"/>
    <w:rsid w:val="007A188F"/>
    <w:rsid w:val="007A18C7"/>
    <w:rsid w:val="007A2367"/>
    <w:rsid w:val="007A3854"/>
    <w:rsid w:val="007A4066"/>
    <w:rsid w:val="007A4CDC"/>
    <w:rsid w:val="007A521E"/>
    <w:rsid w:val="007A52B1"/>
    <w:rsid w:val="007A5C7E"/>
    <w:rsid w:val="007A7044"/>
    <w:rsid w:val="007A7CF3"/>
    <w:rsid w:val="007B04EC"/>
    <w:rsid w:val="007B0BAC"/>
    <w:rsid w:val="007B1707"/>
    <w:rsid w:val="007B2500"/>
    <w:rsid w:val="007B2530"/>
    <w:rsid w:val="007B39A7"/>
    <w:rsid w:val="007B4A5D"/>
    <w:rsid w:val="007B57DC"/>
    <w:rsid w:val="007B59A0"/>
    <w:rsid w:val="007B5D22"/>
    <w:rsid w:val="007B6870"/>
    <w:rsid w:val="007B6A06"/>
    <w:rsid w:val="007B78DD"/>
    <w:rsid w:val="007C1E6D"/>
    <w:rsid w:val="007C41ED"/>
    <w:rsid w:val="007C55A7"/>
    <w:rsid w:val="007C6829"/>
    <w:rsid w:val="007C6C66"/>
    <w:rsid w:val="007C71E4"/>
    <w:rsid w:val="007C74A6"/>
    <w:rsid w:val="007C7561"/>
    <w:rsid w:val="007D00AA"/>
    <w:rsid w:val="007D1256"/>
    <w:rsid w:val="007D142E"/>
    <w:rsid w:val="007D175A"/>
    <w:rsid w:val="007D1B86"/>
    <w:rsid w:val="007D1DD3"/>
    <w:rsid w:val="007D2540"/>
    <w:rsid w:val="007D2DA4"/>
    <w:rsid w:val="007D35B4"/>
    <w:rsid w:val="007D3D4E"/>
    <w:rsid w:val="007D4438"/>
    <w:rsid w:val="007D5B80"/>
    <w:rsid w:val="007D611A"/>
    <w:rsid w:val="007D61D6"/>
    <w:rsid w:val="007D74E7"/>
    <w:rsid w:val="007D7DD9"/>
    <w:rsid w:val="007E09B2"/>
    <w:rsid w:val="007E1B19"/>
    <w:rsid w:val="007E1C2A"/>
    <w:rsid w:val="007E1D13"/>
    <w:rsid w:val="007E343F"/>
    <w:rsid w:val="007E36A4"/>
    <w:rsid w:val="007E4870"/>
    <w:rsid w:val="007E6347"/>
    <w:rsid w:val="007E684E"/>
    <w:rsid w:val="007F0430"/>
    <w:rsid w:val="007F0530"/>
    <w:rsid w:val="007F07FC"/>
    <w:rsid w:val="007F1045"/>
    <w:rsid w:val="007F1065"/>
    <w:rsid w:val="007F2284"/>
    <w:rsid w:val="007F2631"/>
    <w:rsid w:val="007F2E00"/>
    <w:rsid w:val="007F32E4"/>
    <w:rsid w:val="007F3623"/>
    <w:rsid w:val="007F406F"/>
    <w:rsid w:val="007F5869"/>
    <w:rsid w:val="007F5D6F"/>
    <w:rsid w:val="00800CA9"/>
    <w:rsid w:val="00800D20"/>
    <w:rsid w:val="008012A3"/>
    <w:rsid w:val="00802DE1"/>
    <w:rsid w:val="008038D2"/>
    <w:rsid w:val="00804E79"/>
    <w:rsid w:val="008050AF"/>
    <w:rsid w:val="008050DB"/>
    <w:rsid w:val="0080622D"/>
    <w:rsid w:val="0080660A"/>
    <w:rsid w:val="00807A39"/>
    <w:rsid w:val="0081005A"/>
    <w:rsid w:val="008106C2"/>
    <w:rsid w:val="00811B6D"/>
    <w:rsid w:val="008125C6"/>
    <w:rsid w:val="00812C77"/>
    <w:rsid w:val="00812E64"/>
    <w:rsid w:val="00813705"/>
    <w:rsid w:val="00813826"/>
    <w:rsid w:val="0081619B"/>
    <w:rsid w:val="008162B5"/>
    <w:rsid w:val="008163CE"/>
    <w:rsid w:val="00816999"/>
    <w:rsid w:val="0081797A"/>
    <w:rsid w:val="0082162B"/>
    <w:rsid w:val="008224F2"/>
    <w:rsid w:val="00822BEE"/>
    <w:rsid w:val="00823518"/>
    <w:rsid w:val="00823530"/>
    <w:rsid w:val="00824245"/>
    <w:rsid w:val="00824B3C"/>
    <w:rsid w:val="00824F53"/>
    <w:rsid w:val="00825547"/>
    <w:rsid w:val="00826033"/>
    <w:rsid w:val="00827311"/>
    <w:rsid w:val="008276FE"/>
    <w:rsid w:val="008302F8"/>
    <w:rsid w:val="008305DE"/>
    <w:rsid w:val="00830882"/>
    <w:rsid w:val="00830C95"/>
    <w:rsid w:val="00832479"/>
    <w:rsid w:val="00832A67"/>
    <w:rsid w:val="00832F2A"/>
    <w:rsid w:val="00832F69"/>
    <w:rsid w:val="00834294"/>
    <w:rsid w:val="00834657"/>
    <w:rsid w:val="00834673"/>
    <w:rsid w:val="00834BB4"/>
    <w:rsid w:val="00835187"/>
    <w:rsid w:val="00836E56"/>
    <w:rsid w:val="008370DF"/>
    <w:rsid w:val="008373B9"/>
    <w:rsid w:val="00837F1A"/>
    <w:rsid w:val="00840304"/>
    <w:rsid w:val="0084048E"/>
    <w:rsid w:val="008405D8"/>
    <w:rsid w:val="00840659"/>
    <w:rsid w:val="00841613"/>
    <w:rsid w:val="00841C78"/>
    <w:rsid w:val="00845343"/>
    <w:rsid w:val="008453C8"/>
    <w:rsid w:val="0084629B"/>
    <w:rsid w:val="008465CD"/>
    <w:rsid w:val="00846B35"/>
    <w:rsid w:val="00846CEA"/>
    <w:rsid w:val="00846D37"/>
    <w:rsid w:val="008475D9"/>
    <w:rsid w:val="008517FF"/>
    <w:rsid w:val="00851A76"/>
    <w:rsid w:val="00851D39"/>
    <w:rsid w:val="00851D56"/>
    <w:rsid w:val="00852C50"/>
    <w:rsid w:val="00854C42"/>
    <w:rsid w:val="008556D3"/>
    <w:rsid w:val="00855FFE"/>
    <w:rsid w:val="0085615E"/>
    <w:rsid w:val="00860AA0"/>
    <w:rsid w:val="00861830"/>
    <w:rsid w:val="008624FC"/>
    <w:rsid w:val="008627AA"/>
    <w:rsid w:val="00862EB2"/>
    <w:rsid w:val="00862F50"/>
    <w:rsid w:val="0086301E"/>
    <w:rsid w:val="008630C2"/>
    <w:rsid w:val="008637A1"/>
    <w:rsid w:val="008641BA"/>
    <w:rsid w:val="00864B84"/>
    <w:rsid w:val="0086604F"/>
    <w:rsid w:val="008665AB"/>
    <w:rsid w:val="00866791"/>
    <w:rsid w:val="00866D1A"/>
    <w:rsid w:val="008674E1"/>
    <w:rsid w:val="00870BA4"/>
    <w:rsid w:val="008711A3"/>
    <w:rsid w:val="00871294"/>
    <w:rsid w:val="00872350"/>
    <w:rsid w:val="00872391"/>
    <w:rsid w:val="0087282E"/>
    <w:rsid w:val="00872C0E"/>
    <w:rsid w:val="00872C12"/>
    <w:rsid w:val="00873501"/>
    <w:rsid w:val="008744CB"/>
    <w:rsid w:val="0087559C"/>
    <w:rsid w:val="008755B5"/>
    <w:rsid w:val="00875E85"/>
    <w:rsid w:val="00875F97"/>
    <w:rsid w:val="00876326"/>
    <w:rsid w:val="0087655B"/>
    <w:rsid w:val="00876D77"/>
    <w:rsid w:val="00877104"/>
    <w:rsid w:val="00880E03"/>
    <w:rsid w:val="00881072"/>
    <w:rsid w:val="008814A8"/>
    <w:rsid w:val="0088266A"/>
    <w:rsid w:val="00882734"/>
    <w:rsid w:val="00883544"/>
    <w:rsid w:val="008845C7"/>
    <w:rsid w:val="00884928"/>
    <w:rsid w:val="00886F2B"/>
    <w:rsid w:val="008912E6"/>
    <w:rsid w:val="00891797"/>
    <w:rsid w:val="008923CF"/>
    <w:rsid w:val="00892C1B"/>
    <w:rsid w:val="008945D9"/>
    <w:rsid w:val="008949B1"/>
    <w:rsid w:val="00894C14"/>
    <w:rsid w:val="00896A31"/>
    <w:rsid w:val="00896F59"/>
    <w:rsid w:val="00897869"/>
    <w:rsid w:val="008A0760"/>
    <w:rsid w:val="008A0A20"/>
    <w:rsid w:val="008A1448"/>
    <w:rsid w:val="008A18B9"/>
    <w:rsid w:val="008A1CFA"/>
    <w:rsid w:val="008A1E92"/>
    <w:rsid w:val="008A201E"/>
    <w:rsid w:val="008A3A1F"/>
    <w:rsid w:val="008A408D"/>
    <w:rsid w:val="008A40A9"/>
    <w:rsid w:val="008A4950"/>
    <w:rsid w:val="008A4A75"/>
    <w:rsid w:val="008A4A90"/>
    <w:rsid w:val="008A6054"/>
    <w:rsid w:val="008A6C06"/>
    <w:rsid w:val="008B18DB"/>
    <w:rsid w:val="008B3AC7"/>
    <w:rsid w:val="008B4BD2"/>
    <w:rsid w:val="008B4D74"/>
    <w:rsid w:val="008B60D9"/>
    <w:rsid w:val="008B636B"/>
    <w:rsid w:val="008B6C18"/>
    <w:rsid w:val="008B6D1E"/>
    <w:rsid w:val="008B748B"/>
    <w:rsid w:val="008C0882"/>
    <w:rsid w:val="008C0B58"/>
    <w:rsid w:val="008C137D"/>
    <w:rsid w:val="008C209E"/>
    <w:rsid w:val="008C2466"/>
    <w:rsid w:val="008C30F8"/>
    <w:rsid w:val="008C417A"/>
    <w:rsid w:val="008C47E8"/>
    <w:rsid w:val="008C587D"/>
    <w:rsid w:val="008C6BBB"/>
    <w:rsid w:val="008C6D81"/>
    <w:rsid w:val="008C785D"/>
    <w:rsid w:val="008C78F7"/>
    <w:rsid w:val="008D2A75"/>
    <w:rsid w:val="008D2B85"/>
    <w:rsid w:val="008D42CA"/>
    <w:rsid w:val="008D4D0B"/>
    <w:rsid w:val="008D7D91"/>
    <w:rsid w:val="008E02EC"/>
    <w:rsid w:val="008E09CF"/>
    <w:rsid w:val="008E341B"/>
    <w:rsid w:val="008E3FD4"/>
    <w:rsid w:val="008E473B"/>
    <w:rsid w:val="008E522E"/>
    <w:rsid w:val="008E62BE"/>
    <w:rsid w:val="008E6BB8"/>
    <w:rsid w:val="008E6CA6"/>
    <w:rsid w:val="008E6F5F"/>
    <w:rsid w:val="008F2EDA"/>
    <w:rsid w:val="008F30FB"/>
    <w:rsid w:val="008F4F97"/>
    <w:rsid w:val="008F5653"/>
    <w:rsid w:val="008F687B"/>
    <w:rsid w:val="008F7227"/>
    <w:rsid w:val="008F7370"/>
    <w:rsid w:val="008F779C"/>
    <w:rsid w:val="009005B3"/>
    <w:rsid w:val="00901F85"/>
    <w:rsid w:val="00902189"/>
    <w:rsid w:val="00902975"/>
    <w:rsid w:val="00903D57"/>
    <w:rsid w:val="00903F35"/>
    <w:rsid w:val="009041C3"/>
    <w:rsid w:val="00904621"/>
    <w:rsid w:val="00905AD9"/>
    <w:rsid w:val="00910A4C"/>
    <w:rsid w:val="0091283D"/>
    <w:rsid w:val="00913936"/>
    <w:rsid w:val="00913ADE"/>
    <w:rsid w:val="009176E1"/>
    <w:rsid w:val="00917725"/>
    <w:rsid w:val="00920CF5"/>
    <w:rsid w:val="00920E9C"/>
    <w:rsid w:val="00920F2D"/>
    <w:rsid w:val="00922152"/>
    <w:rsid w:val="00923A65"/>
    <w:rsid w:val="00923CC8"/>
    <w:rsid w:val="0092407F"/>
    <w:rsid w:val="00924F25"/>
    <w:rsid w:val="0092521A"/>
    <w:rsid w:val="00925A0F"/>
    <w:rsid w:val="00925D61"/>
    <w:rsid w:val="00926638"/>
    <w:rsid w:val="009325B0"/>
    <w:rsid w:val="0093585C"/>
    <w:rsid w:val="0093608D"/>
    <w:rsid w:val="00936145"/>
    <w:rsid w:val="00941915"/>
    <w:rsid w:val="009429E0"/>
    <w:rsid w:val="00942E17"/>
    <w:rsid w:val="009453C2"/>
    <w:rsid w:val="009469E8"/>
    <w:rsid w:val="00947DAF"/>
    <w:rsid w:val="0095005B"/>
    <w:rsid w:val="0095067E"/>
    <w:rsid w:val="00950ACE"/>
    <w:rsid w:val="00951843"/>
    <w:rsid w:val="009518C7"/>
    <w:rsid w:val="00951983"/>
    <w:rsid w:val="00953071"/>
    <w:rsid w:val="009530EF"/>
    <w:rsid w:val="009532BF"/>
    <w:rsid w:val="00953A74"/>
    <w:rsid w:val="00954702"/>
    <w:rsid w:val="0095507D"/>
    <w:rsid w:val="00955F8C"/>
    <w:rsid w:val="0095738B"/>
    <w:rsid w:val="009578B6"/>
    <w:rsid w:val="00957EE7"/>
    <w:rsid w:val="00960297"/>
    <w:rsid w:val="00960BD3"/>
    <w:rsid w:val="00961AB7"/>
    <w:rsid w:val="00961BC6"/>
    <w:rsid w:val="0096262D"/>
    <w:rsid w:val="00963429"/>
    <w:rsid w:val="009634F8"/>
    <w:rsid w:val="00964C0C"/>
    <w:rsid w:val="009656D9"/>
    <w:rsid w:val="00966678"/>
    <w:rsid w:val="00967483"/>
    <w:rsid w:val="00967F15"/>
    <w:rsid w:val="009706D4"/>
    <w:rsid w:val="00972746"/>
    <w:rsid w:val="009738B8"/>
    <w:rsid w:val="009759AE"/>
    <w:rsid w:val="0097724A"/>
    <w:rsid w:val="0097796F"/>
    <w:rsid w:val="00980F05"/>
    <w:rsid w:val="009810B1"/>
    <w:rsid w:val="00982637"/>
    <w:rsid w:val="00982B5B"/>
    <w:rsid w:val="00982C10"/>
    <w:rsid w:val="00983894"/>
    <w:rsid w:val="00983DDF"/>
    <w:rsid w:val="00984614"/>
    <w:rsid w:val="00984AC5"/>
    <w:rsid w:val="00984FDD"/>
    <w:rsid w:val="0098500D"/>
    <w:rsid w:val="00986667"/>
    <w:rsid w:val="00987912"/>
    <w:rsid w:val="00987CDC"/>
    <w:rsid w:val="00987FF0"/>
    <w:rsid w:val="00991098"/>
    <w:rsid w:val="009918AF"/>
    <w:rsid w:val="009923DD"/>
    <w:rsid w:val="00993974"/>
    <w:rsid w:val="00996F1E"/>
    <w:rsid w:val="009A0029"/>
    <w:rsid w:val="009A24DA"/>
    <w:rsid w:val="009A59A8"/>
    <w:rsid w:val="009A6A25"/>
    <w:rsid w:val="009B0DB9"/>
    <w:rsid w:val="009B179E"/>
    <w:rsid w:val="009B42EF"/>
    <w:rsid w:val="009B43F3"/>
    <w:rsid w:val="009B575B"/>
    <w:rsid w:val="009B5774"/>
    <w:rsid w:val="009B5791"/>
    <w:rsid w:val="009B5A94"/>
    <w:rsid w:val="009B6930"/>
    <w:rsid w:val="009B6999"/>
    <w:rsid w:val="009B721C"/>
    <w:rsid w:val="009B7DAD"/>
    <w:rsid w:val="009C0178"/>
    <w:rsid w:val="009C0BDC"/>
    <w:rsid w:val="009C189A"/>
    <w:rsid w:val="009C32FB"/>
    <w:rsid w:val="009C5FAA"/>
    <w:rsid w:val="009D127B"/>
    <w:rsid w:val="009D26CC"/>
    <w:rsid w:val="009D2E78"/>
    <w:rsid w:val="009D46B1"/>
    <w:rsid w:val="009D4E54"/>
    <w:rsid w:val="009D51F7"/>
    <w:rsid w:val="009D5378"/>
    <w:rsid w:val="009D55CC"/>
    <w:rsid w:val="009D5FAE"/>
    <w:rsid w:val="009D66CD"/>
    <w:rsid w:val="009D6F31"/>
    <w:rsid w:val="009D71C1"/>
    <w:rsid w:val="009D76DD"/>
    <w:rsid w:val="009E04C5"/>
    <w:rsid w:val="009E04CC"/>
    <w:rsid w:val="009E0EF9"/>
    <w:rsid w:val="009E315F"/>
    <w:rsid w:val="009E421D"/>
    <w:rsid w:val="009E47C8"/>
    <w:rsid w:val="009E4B64"/>
    <w:rsid w:val="009E4F0B"/>
    <w:rsid w:val="009E5298"/>
    <w:rsid w:val="009E6495"/>
    <w:rsid w:val="009E6B66"/>
    <w:rsid w:val="009E6BBF"/>
    <w:rsid w:val="009E6FC4"/>
    <w:rsid w:val="009E7524"/>
    <w:rsid w:val="009E7953"/>
    <w:rsid w:val="009F1749"/>
    <w:rsid w:val="009F197A"/>
    <w:rsid w:val="009F1B36"/>
    <w:rsid w:val="009F2100"/>
    <w:rsid w:val="009F2706"/>
    <w:rsid w:val="009F2754"/>
    <w:rsid w:val="009F2CF0"/>
    <w:rsid w:val="009F4E18"/>
    <w:rsid w:val="009F4EF4"/>
    <w:rsid w:val="009F54A9"/>
    <w:rsid w:val="009F6245"/>
    <w:rsid w:val="009F77D7"/>
    <w:rsid w:val="009F7CE2"/>
    <w:rsid w:val="00A00385"/>
    <w:rsid w:val="00A00B38"/>
    <w:rsid w:val="00A00D70"/>
    <w:rsid w:val="00A0160D"/>
    <w:rsid w:val="00A04690"/>
    <w:rsid w:val="00A0721B"/>
    <w:rsid w:val="00A079A3"/>
    <w:rsid w:val="00A07B01"/>
    <w:rsid w:val="00A10ED1"/>
    <w:rsid w:val="00A119DF"/>
    <w:rsid w:val="00A1408F"/>
    <w:rsid w:val="00A153D4"/>
    <w:rsid w:val="00A15A33"/>
    <w:rsid w:val="00A16D98"/>
    <w:rsid w:val="00A16DFA"/>
    <w:rsid w:val="00A17DD0"/>
    <w:rsid w:val="00A20A46"/>
    <w:rsid w:val="00A20CFE"/>
    <w:rsid w:val="00A20E90"/>
    <w:rsid w:val="00A2191F"/>
    <w:rsid w:val="00A22861"/>
    <w:rsid w:val="00A23424"/>
    <w:rsid w:val="00A23E46"/>
    <w:rsid w:val="00A24D07"/>
    <w:rsid w:val="00A26167"/>
    <w:rsid w:val="00A26297"/>
    <w:rsid w:val="00A2665E"/>
    <w:rsid w:val="00A268AA"/>
    <w:rsid w:val="00A309D0"/>
    <w:rsid w:val="00A30B63"/>
    <w:rsid w:val="00A30FF5"/>
    <w:rsid w:val="00A31EDA"/>
    <w:rsid w:val="00A31EE6"/>
    <w:rsid w:val="00A32790"/>
    <w:rsid w:val="00A33B7F"/>
    <w:rsid w:val="00A33C81"/>
    <w:rsid w:val="00A34180"/>
    <w:rsid w:val="00A3419C"/>
    <w:rsid w:val="00A34697"/>
    <w:rsid w:val="00A34824"/>
    <w:rsid w:val="00A357B3"/>
    <w:rsid w:val="00A35838"/>
    <w:rsid w:val="00A35CB5"/>
    <w:rsid w:val="00A361F0"/>
    <w:rsid w:val="00A373E1"/>
    <w:rsid w:val="00A37EB8"/>
    <w:rsid w:val="00A40DD3"/>
    <w:rsid w:val="00A411B0"/>
    <w:rsid w:val="00A413C1"/>
    <w:rsid w:val="00A41613"/>
    <w:rsid w:val="00A429C0"/>
    <w:rsid w:val="00A44020"/>
    <w:rsid w:val="00A4579F"/>
    <w:rsid w:val="00A459B3"/>
    <w:rsid w:val="00A45CF7"/>
    <w:rsid w:val="00A46012"/>
    <w:rsid w:val="00A46DDF"/>
    <w:rsid w:val="00A50725"/>
    <w:rsid w:val="00A511EE"/>
    <w:rsid w:val="00A51607"/>
    <w:rsid w:val="00A51720"/>
    <w:rsid w:val="00A52401"/>
    <w:rsid w:val="00A54397"/>
    <w:rsid w:val="00A54430"/>
    <w:rsid w:val="00A55325"/>
    <w:rsid w:val="00A5652D"/>
    <w:rsid w:val="00A567D5"/>
    <w:rsid w:val="00A57831"/>
    <w:rsid w:val="00A60F95"/>
    <w:rsid w:val="00A61073"/>
    <w:rsid w:val="00A62190"/>
    <w:rsid w:val="00A63448"/>
    <w:rsid w:val="00A634E8"/>
    <w:rsid w:val="00A63D8E"/>
    <w:rsid w:val="00A64159"/>
    <w:rsid w:val="00A645AC"/>
    <w:rsid w:val="00A65331"/>
    <w:rsid w:val="00A66360"/>
    <w:rsid w:val="00A668E5"/>
    <w:rsid w:val="00A66DF5"/>
    <w:rsid w:val="00A67550"/>
    <w:rsid w:val="00A70055"/>
    <w:rsid w:val="00A7099D"/>
    <w:rsid w:val="00A70B09"/>
    <w:rsid w:val="00A71566"/>
    <w:rsid w:val="00A7180E"/>
    <w:rsid w:val="00A7183A"/>
    <w:rsid w:val="00A71A2E"/>
    <w:rsid w:val="00A7248C"/>
    <w:rsid w:val="00A729B4"/>
    <w:rsid w:val="00A73392"/>
    <w:rsid w:val="00A7450C"/>
    <w:rsid w:val="00A745F2"/>
    <w:rsid w:val="00A7494A"/>
    <w:rsid w:val="00A75533"/>
    <w:rsid w:val="00A758FC"/>
    <w:rsid w:val="00A75ABD"/>
    <w:rsid w:val="00A75FF9"/>
    <w:rsid w:val="00A76416"/>
    <w:rsid w:val="00A77075"/>
    <w:rsid w:val="00A7711D"/>
    <w:rsid w:val="00A7735B"/>
    <w:rsid w:val="00A77CB8"/>
    <w:rsid w:val="00A802FE"/>
    <w:rsid w:val="00A80A8B"/>
    <w:rsid w:val="00A813C1"/>
    <w:rsid w:val="00A82C8F"/>
    <w:rsid w:val="00A8311B"/>
    <w:rsid w:val="00A8366E"/>
    <w:rsid w:val="00A83A88"/>
    <w:rsid w:val="00A84B6A"/>
    <w:rsid w:val="00A84FCD"/>
    <w:rsid w:val="00A852A5"/>
    <w:rsid w:val="00A85A2D"/>
    <w:rsid w:val="00A86298"/>
    <w:rsid w:val="00A868D7"/>
    <w:rsid w:val="00A87485"/>
    <w:rsid w:val="00A87D54"/>
    <w:rsid w:val="00A91278"/>
    <w:rsid w:val="00A91AFA"/>
    <w:rsid w:val="00A91D9F"/>
    <w:rsid w:val="00A92C7F"/>
    <w:rsid w:val="00A9520D"/>
    <w:rsid w:val="00A95F8F"/>
    <w:rsid w:val="00A968D2"/>
    <w:rsid w:val="00A96928"/>
    <w:rsid w:val="00A9740C"/>
    <w:rsid w:val="00AA0AD7"/>
    <w:rsid w:val="00AA47E8"/>
    <w:rsid w:val="00AA57B1"/>
    <w:rsid w:val="00AA5A8F"/>
    <w:rsid w:val="00AA5BC8"/>
    <w:rsid w:val="00AA78B4"/>
    <w:rsid w:val="00AB0B61"/>
    <w:rsid w:val="00AB0DCA"/>
    <w:rsid w:val="00AB17A3"/>
    <w:rsid w:val="00AB19A0"/>
    <w:rsid w:val="00AB3452"/>
    <w:rsid w:val="00AB4AC3"/>
    <w:rsid w:val="00AB5E09"/>
    <w:rsid w:val="00AB6938"/>
    <w:rsid w:val="00AB76A2"/>
    <w:rsid w:val="00AB79DC"/>
    <w:rsid w:val="00AB7C0F"/>
    <w:rsid w:val="00AC1FA7"/>
    <w:rsid w:val="00AC242C"/>
    <w:rsid w:val="00AC26BF"/>
    <w:rsid w:val="00AC3328"/>
    <w:rsid w:val="00AC408D"/>
    <w:rsid w:val="00AC48E6"/>
    <w:rsid w:val="00AC6486"/>
    <w:rsid w:val="00AC64BE"/>
    <w:rsid w:val="00AC7343"/>
    <w:rsid w:val="00AC7F13"/>
    <w:rsid w:val="00AD0891"/>
    <w:rsid w:val="00AD17A7"/>
    <w:rsid w:val="00AD1D50"/>
    <w:rsid w:val="00AD1EFE"/>
    <w:rsid w:val="00AD3DBF"/>
    <w:rsid w:val="00AD3DE7"/>
    <w:rsid w:val="00AD478B"/>
    <w:rsid w:val="00AD4A41"/>
    <w:rsid w:val="00AD4CD0"/>
    <w:rsid w:val="00AD51FC"/>
    <w:rsid w:val="00AD5692"/>
    <w:rsid w:val="00AD5DB6"/>
    <w:rsid w:val="00AD6274"/>
    <w:rsid w:val="00AD69FA"/>
    <w:rsid w:val="00AE1429"/>
    <w:rsid w:val="00AE1F8F"/>
    <w:rsid w:val="00AE25A6"/>
    <w:rsid w:val="00AE2872"/>
    <w:rsid w:val="00AE2C6C"/>
    <w:rsid w:val="00AE2D14"/>
    <w:rsid w:val="00AE31DC"/>
    <w:rsid w:val="00AE3E10"/>
    <w:rsid w:val="00AE4102"/>
    <w:rsid w:val="00AE416D"/>
    <w:rsid w:val="00AE43C8"/>
    <w:rsid w:val="00AE6394"/>
    <w:rsid w:val="00AE6A91"/>
    <w:rsid w:val="00AE6AC4"/>
    <w:rsid w:val="00AF0CAB"/>
    <w:rsid w:val="00AF1125"/>
    <w:rsid w:val="00AF328B"/>
    <w:rsid w:val="00AF334A"/>
    <w:rsid w:val="00AF3753"/>
    <w:rsid w:val="00AF3A3B"/>
    <w:rsid w:val="00AF63AC"/>
    <w:rsid w:val="00AF7746"/>
    <w:rsid w:val="00B001AD"/>
    <w:rsid w:val="00B001CA"/>
    <w:rsid w:val="00B0151F"/>
    <w:rsid w:val="00B01E14"/>
    <w:rsid w:val="00B01E15"/>
    <w:rsid w:val="00B01EAB"/>
    <w:rsid w:val="00B01F08"/>
    <w:rsid w:val="00B03835"/>
    <w:rsid w:val="00B04150"/>
    <w:rsid w:val="00B05164"/>
    <w:rsid w:val="00B0571E"/>
    <w:rsid w:val="00B06BBB"/>
    <w:rsid w:val="00B07E6C"/>
    <w:rsid w:val="00B12806"/>
    <w:rsid w:val="00B15D6A"/>
    <w:rsid w:val="00B15E3A"/>
    <w:rsid w:val="00B1635C"/>
    <w:rsid w:val="00B16560"/>
    <w:rsid w:val="00B16E8F"/>
    <w:rsid w:val="00B17615"/>
    <w:rsid w:val="00B208DA"/>
    <w:rsid w:val="00B22FEC"/>
    <w:rsid w:val="00B239FD"/>
    <w:rsid w:val="00B23EBE"/>
    <w:rsid w:val="00B241A8"/>
    <w:rsid w:val="00B25020"/>
    <w:rsid w:val="00B250B0"/>
    <w:rsid w:val="00B2556F"/>
    <w:rsid w:val="00B25AB5"/>
    <w:rsid w:val="00B25B55"/>
    <w:rsid w:val="00B274AA"/>
    <w:rsid w:val="00B277D1"/>
    <w:rsid w:val="00B30401"/>
    <w:rsid w:val="00B306D3"/>
    <w:rsid w:val="00B30E9A"/>
    <w:rsid w:val="00B3291B"/>
    <w:rsid w:val="00B32F6F"/>
    <w:rsid w:val="00B33BA0"/>
    <w:rsid w:val="00B33CC8"/>
    <w:rsid w:val="00B34BA7"/>
    <w:rsid w:val="00B37EB3"/>
    <w:rsid w:val="00B37F32"/>
    <w:rsid w:val="00B4004C"/>
    <w:rsid w:val="00B4271E"/>
    <w:rsid w:val="00B4496C"/>
    <w:rsid w:val="00B460B9"/>
    <w:rsid w:val="00B464F6"/>
    <w:rsid w:val="00B465AB"/>
    <w:rsid w:val="00B47037"/>
    <w:rsid w:val="00B50A97"/>
    <w:rsid w:val="00B51137"/>
    <w:rsid w:val="00B525D8"/>
    <w:rsid w:val="00B52D61"/>
    <w:rsid w:val="00B536EB"/>
    <w:rsid w:val="00B548C3"/>
    <w:rsid w:val="00B55E2B"/>
    <w:rsid w:val="00B575BC"/>
    <w:rsid w:val="00B6166F"/>
    <w:rsid w:val="00B619AF"/>
    <w:rsid w:val="00B63D9A"/>
    <w:rsid w:val="00B64F2B"/>
    <w:rsid w:val="00B6637D"/>
    <w:rsid w:val="00B674F3"/>
    <w:rsid w:val="00B705A1"/>
    <w:rsid w:val="00B7083B"/>
    <w:rsid w:val="00B71A9A"/>
    <w:rsid w:val="00B71F77"/>
    <w:rsid w:val="00B7236B"/>
    <w:rsid w:val="00B723FF"/>
    <w:rsid w:val="00B72854"/>
    <w:rsid w:val="00B72BFC"/>
    <w:rsid w:val="00B72C4F"/>
    <w:rsid w:val="00B72F81"/>
    <w:rsid w:val="00B73404"/>
    <w:rsid w:val="00B735A1"/>
    <w:rsid w:val="00B73887"/>
    <w:rsid w:val="00B73D7B"/>
    <w:rsid w:val="00B74626"/>
    <w:rsid w:val="00B75A95"/>
    <w:rsid w:val="00B76261"/>
    <w:rsid w:val="00B768CA"/>
    <w:rsid w:val="00B77F16"/>
    <w:rsid w:val="00B77FD6"/>
    <w:rsid w:val="00B8135D"/>
    <w:rsid w:val="00B818EB"/>
    <w:rsid w:val="00B82936"/>
    <w:rsid w:val="00B84D53"/>
    <w:rsid w:val="00B84E2C"/>
    <w:rsid w:val="00B8650C"/>
    <w:rsid w:val="00B86B6E"/>
    <w:rsid w:val="00B86D32"/>
    <w:rsid w:val="00B87B7E"/>
    <w:rsid w:val="00B90A11"/>
    <w:rsid w:val="00B91DB7"/>
    <w:rsid w:val="00B92B64"/>
    <w:rsid w:val="00B92F06"/>
    <w:rsid w:val="00B92F2D"/>
    <w:rsid w:val="00B935EE"/>
    <w:rsid w:val="00B971FB"/>
    <w:rsid w:val="00B97D0A"/>
    <w:rsid w:val="00BA0527"/>
    <w:rsid w:val="00BA07EB"/>
    <w:rsid w:val="00BA1276"/>
    <w:rsid w:val="00BA43D3"/>
    <w:rsid w:val="00BA467C"/>
    <w:rsid w:val="00BA5C9A"/>
    <w:rsid w:val="00BA76E8"/>
    <w:rsid w:val="00BB03F0"/>
    <w:rsid w:val="00BB06FE"/>
    <w:rsid w:val="00BB19C0"/>
    <w:rsid w:val="00BB3342"/>
    <w:rsid w:val="00BB36CA"/>
    <w:rsid w:val="00BB3F14"/>
    <w:rsid w:val="00BB48BD"/>
    <w:rsid w:val="00BB672E"/>
    <w:rsid w:val="00BB6DF5"/>
    <w:rsid w:val="00BB76D0"/>
    <w:rsid w:val="00BB7F3C"/>
    <w:rsid w:val="00BC00F4"/>
    <w:rsid w:val="00BC03FD"/>
    <w:rsid w:val="00BC042D"/>
    <w:rsid w:val="00BC0569"/>
    <w:rsid w:val="00BC20E4"/>
    <w:rsid w:val="00BC261A"/>
    <w:rsid w:val="00BC34E3"/>
    <w:rsid w:val="00BC363C"/>
    <w:rsid w:val="00BC5512"/>
    <w:rsid w:val="00BC64BE"/>
    <w:rsid w:val="00BC6743"/>
    <w:rsid w:val="00BC6797"/>
    <w:rsid w:val="00BC6E70"/>
    <w:rsid w:val="00BC76FB"/>
    <w:rsid w:val="00BC7C8B"/>
    <w:rsid w:val="00BC7CC7"/>
    <w:rsid w:val="00BD1B54"/>
    <w:rsid w:val="00BD1E07"/>
    <w:rsid w:val="00BD2CAD"/>
    <w:rsid w:val="00BD2F2D"/>
    <w:rsid w:val="00BD38AC"/>
    <w:rsid w:val="00BD553F"/>
    <w:rsid w:val="00BD58E3"/>
    <w:rsid w:val="00BD79C0"/>
    <w:rsid w:val="00BE04F2"/>
    <w:rsid w:val="00BE206E"/>
    <w:rsid w:val="00BE2185"/>
    <w:rsid w:val="00BE21C0"/>
    <w:rsid w:val="00BE3E83"/>
    <w:rsid w:val="00BE4CAD"/>
    <w:rsid w:val="00BE57C6"/>
    <w:rsid w:val="00BE5BA0"/>
    <w:rsid w:val="00BE6149"/>
    <w:rsid w:val="00BE6F1F"/>
    <w:rsid w:val="00BE7934"/>
    <w:rsid w:val="00BE7C53"/>
    <w:rsid w:val="00BF0BC6"/>
    <w:rsid w:val="00BF0D74"/>
    <w:rsid w:val="00BF1436"/>
    <w:rsid w:val="00BF277E"/>
    <w:rsid w:val="00BF2FCB"/>
    <w:rsid w:val="00BF3A99"/>
    <w:rsid w:val="00C00C2F"/>
    <w:rsid w:val="00C0160C"/>
    <w:rsid w:val="00C02C76"/>
    <w:rsid w:val="00C03511"/>
    <w:rsid w:val="00C07CB1"/>
    <w:rsid w:val="00C11621"/>
    <w:rsid w:val="00C121B9"/>
    <w:rsid w:val="00C1245F"/>
    <w:rsid w:val="00C125C4"/>
    <w:rsid w:val="00C13A34"/>
    <w:rsid w:val="00C145FD"/>
    <w:rsid w:val="00C14F40"/>
    <w:rsid w:val="00C150DA"/>
    <w:rsid w:val="00C156D4"/>
    <w:rsid w:val="00C17317"/>
    <w:rsid w:val="00C1779A"/>
    <w:rsid w:val="00C17EA1"/>
    <w:rsid w:val="00C17FEA"/>
    <w:rsid w:val="00C20667"/>
    <w:rsid w:val="00C21157"/>
    <w:rsid w:val="00C2139A"/>
    <w:rsid w:val="00C214DB"/>
    <w:rsid w:val="00C21BA1"/>
    <w:rsid w:val="00C23C08"/>
    <w:rsid w:val="00C23C33"/>
    <w:rsid w:val="00C2440C"/>
    <w:rsid w:val="00C267E7"/>
    <w:rsid w:val="00C26A66"/>
    <w:rsid w:val="00C26B51"/>
    <w:rsid w:val="00C27CA3"/>
    <w:rsid w:val="00C27F69"/>
    <w:rsid w:val="00C30012"/>
    <w:rsid w:val="00C30361"/>
    <w:rsid w:val="00C30EB4"/>
    <w:rsid w:val="00C31C44"/>
    <w:rsid w:val="00C3315A"/>
    <w:rsid w:val="00C333C6"/>
    <w:rsid w:val="00C353D2"/>
    <w:rsid w:val="00C357B9"/>
    <w:rsid w:val="00C375DC"/>
    <w:rsid w:val="00C377FA"/>
    <w:rsid w:val="00C400AC"/>
    <w:rsid w:val="00C4063A"/>
    <w:rsid w:val="00C40F7B"/>
    <w:rsid w:val="00C42067"/>
    <w:rsid w:val="00C42B02"/>
    <w:rsid w:val="00C42BA7"/>
    <w:rsid w:val="00C43B5A"/>
    <w:rsid w:val="00C43E25"/>
    <w:rsid w:val="00C448B3"/>
    <w:rsid w:val="00C45712"/>
    <w:rsid w:val="00C45A61"/>
    <w:rsid w:val="00C45BE5"/>
    <w:rsid w:val="00C460DF"/>
    <w:rsid w:val="00C463A6"/>
    <w:rsid w:val="00C46877"/>
    <w:rsid w:val="00C469C4"/>
    <w:rsid w:val="00C46AE4"/>
    <w:rsid w:val="00C46D54"/>
    <w:rsid w:val="00C46ED4"/>
    <w:rsid w:val="00C470E7"/>
    <w:rsid w:val="00C507C6"/>
    <w:rsid w:val="00C50C7B"/>
    <w:rsid w:val="00C50F1C"/>
    <w:rsid w:val="00C51B5B"/>
    <w:rsid w:val="00C522DE"/>
    <w:rsid w:val="00C52646"/>
    <w:rsid w:val="00C53453"/>
    <w:rsid w:val="00C53E2B"/>
    <w:rsid w:val="00C54397"/>
    <w:rsid w:val="00C56100"/>
    <w:rsid w:val="00C565E6"/>
    <w:rsid w:val="00C60D14"/>
    <w:rsid w:val="00C622B9"/>
    <w:rsid w:val="00C624EF"/>
    <w:rsid w:val="00C6261A"/>
    <w:rsid w:val="00C62C24"/>
    <w:rsid w:val="00C635B6"/>
    <w:rsid w:val="00C63B16"/>
    <w:rsid w:val="00C645E5"/>
    <w:rsid w:val="00C646BC"/>
    <w:rsid w:val="00C64D66"/>
    <w:rsid w:val="00C64DAD"/>
    <w:rsid w:val="00C653AA"/>
    <w:rsid w:val="00C655F0"/>
    <w:rsid w:val="00C65A6A"/>
    <w:rsid w:val="00C65DFD"/>
    <w:rsid w:val="00C669F1"/>
    <w:rsid w:val="00C66A3E"/>
    <w:rsid w:val="00C67A4C"/>
    <w:rsid w:val="00C701E5"/>
    <w:rsid w:val="00C70CA5"/>
    <w:rsid w:val="00C72932"/>
    <w:rsid w:val="00C73DDC"/>
    <w:rsid w:val="00C7537A"/>
    <w:rsid w:val="00C75AEB"/>
    <w:rsid w:val="00C76867"/>
    <w:rsid w:val="00C76EDD"/>
    <w:rsid w:val="00C7720C"/>
    <w:rsid w:val="00C77504"/>
    <w:rsid w:val="00C77620"/>
    <w:rsid w:val="00C779BB"/>
    <w:rsid w:val="00C80533"/>
    <w:rsid w:val="00C80C56"/>
    <w:rsid w:val="00C80F6C"/>
    <w:rsid w:val="00C81502"/>
    <w:rsid w:val="00C816C6"/>
    <w:rsid w:val="00C81C5A"/>
    <w:rsid w:val="00C824B0"/>
    <w:rsid w:val="00C834A1"/>
    <w:rsid w:val="00C8614A"/>
    <w:rsid w:val="00C8633A"/>
    <w:rsid w:val="00C86625"/>
    <w:rsid w:val="00C86F9B"/>
    <w:rsid w:val="00C87E5D"/>
    <w:rsid w:val="00C910FF"/>
    <w:rsid w:val="00C9164B"/>
    <w:rsid w:val="00C919AC"/>
    <w:rsid w:val="00C9202D"/>
    <w:rsid w:val="00C92052"/>
    <w:rsid w:val="00C9286C"/>
    <w:rsid w:val="00C93077"/>
    <w:rsid w:val="00C95593"/>
    <w:rsid w:val="00C9569D"/>
    <w:rsid w:val="00C956BB"/>
    <w:rsid w:val="00C95982"/>
    <w:rsid w:val="00C95C2E"/>
    <w:rsid w:val="00C97F21"/>
    <w:rsid w:val="00CA1F35"/>
    <w:rsid w:val="00CA1FA8"/>
    <w:rsid w:val="00CA206F"/>
    <w:rsid w:val="00CA26F5"/>
    <w:rsid w:val="00CA3255"/>
    <w:rsid w:val="00CA340D"/>
    <w:rsid w:val="00CA37FB"/>
    <w:rsid w:val="00CA3A2A"/>
    <w:rsid w:val="00CA3D87"/>
    <w:rsid w:val="00CA40B4"/>
    <w:rsid w:val="00CA4826"/>
    <w:rsid w:val="00CA5570"/>
    <w:rsid w:val="00CA5CBD"/>
    <w:rsid w:val="00CA5DD4"/>
    <w:rsid w:val="00CA7A5A"/>
    <w:rsid w:val="00CA7C42"/>
    <w:rsid w:val="00CB0C6D"/>
    <w:rsid w:val="00CB2FA5"/>
    <w:rsid w:val="00CB31B6"/>
    <w:rsid w:val="00CB568D"/>
    <w:rsid w:val="00CB5EE7"/>
    <w:rsid w:val="00CB6DC6"/>
    <w:rsid w:val="00CB7B84"/>
    <w:rsid w:val="00CB7C30"/>
    <w:rsid w:val="00CC069C"/>
    <w:rsid w:val="00CC1A84"/>
    <w:rsid w:val="00CC1D61"/>
    <w:rsid w:val="00CC26F1"/>
    <w:rsid w:val="00CC2782"/>
    <w:rsid w:val="00CC2BE9"/>
    <w:rsid w:val="00CC5154"/>
    <w:rsid w:val="00CC66CF"/>
    <w:rsid w:val="00CC7B95"/>
    <w:rsid w:val="00CD09FA"/>
    <w:rsid w:val="00CD0E78"/>
    <w:rsid w:val="00CD0FDE"/>
    <w:rsid w:val="00CD1863"/>
    <w:rsid w:val="00CD32A6"/>
    <w:rsid w:val="00CD401B"/>
    <w:rsid w:val="00CD41D8"/>
    <w:rsid w:val="00CD4504"/>
    <w:rsid w:val="00CD4592"/>
    <w:rsid w:val="00CD581C"/>
    <w:rsid w:val="00CD5D92"/>
    <w:rsid w:val="00CD676D"/>
    <w:rsid w:val="00CD691D"/>
    <w:rsid w:val="00CD6DBE"/>
    <w:rsid w:val="00CD71EF"/>
    <w:rsid w:val="00CD7745"/>
    <w:rsid w:val="00CD78C4"/>
    <w:rsid w:val="00CD7E89"/>
    <w:rsid w:val="00CE005B"/>
    <w:rsid w:val="00CE020B"/>
    <w:rsid w:val="00CE0230"/>
    <w:rsid w:val="00CE02A9"/>
    <w:rsid w:val="00CE08B5"/>
    <w:rsid w:val="00CE092F"/>
    <w:rsid w:val="00CE181F"/>
    <w:rsid w:val="00CE1ACB"/>
    <w:rsid w:val="00CE305C"/>
    <w:rsid w:val="00CE3649"/>
    <w:rsid w:val="00CE4AEF"/>
    <w:rsid w:val="00CE58A4"/>
    <w:rsid w:val="00CE5AC4"/>
    <w:rsid w:val="00CE670E"/>
    <w:rsid w:val="00CE6EBF"/>
    <w:rsid w:val="00CE7B9D"/>
    <w:rsid w:val="00CF01D1"/>
    <w:rsid w:val="00CF0290"/>
    <w:rsid w:val="00CF0F9D"/>
    <w:rsid w:val="00CF1092"/>
    <w:rsid w:val="00CF1248"/>
    <w:rsid w:val="00CF1300"/>
    <w:rsid w:val="00CF1D70"/>
    <w:rsid w:val="00CF2057"/>
    <w:rsid w:val="00CF466C"/>
    <w:rsid w:val="00CF48DC"/>
    <w:rsid w:val="00CF4E06"/>
    <w:rsid w:val="00CF5F1A"/>
    <w:rsid w:val="00CF6170"/>
    <w:rsid w:val="00CF66AB"/>
    <w:rsid w:val="00CF780B"/>
    <w:rsid w:val="00D00247"/>
    <w:rsid w:val="00D00696"/>
    <w:rsid w:val="00D0154A"/>
    <w:rsid w:val="00D019F4"/>
    <w:rsid w:val="00D01B5C"/>
    <w:rsid w:val="00D01C2B"/>
    <w:rsid w:val="00D0208C"/>
    <w:rsid w:val="00D02191"/>
    <w:rsid w:val="00D0361A"/>
    <w:rsid w:val="00D03D3C"/>
    <w:rsid w:val="00D04B5C"/>
    <w:rsid w:val="00D06F3C"/>
    <w:rsid w:val="00D11ABB"/>
    <w:rsid w:val="00D146FF"/>
    <w:rsid w:val="00D14C94"/>
    <w:rsid w:val="00D14C9A"/>
    <w:rsid w:val="00D15798"/>
    <w:rsid w:val="00D16C6F"/>
    <w:rsid w:val="00D16C78"/>
    <w:rsid w:val="00D17698"/>
    <w:rsid w:val="00D206D4"/>
    <w:rsid w:val="00D206DD"/>
    <w:rsid w:val="00D21749"/>
    <w:rsid w:val="00D2212E"/>
    <w:rsid w:val="00D22D4F"/>
    <w:rsid w:val="00D235DB"/>
    <w:rsid w:val="00D2399A"/>
    <w:rsid w:val="00D24495"/>
    <w:rsid w:val="00D245AE"/>
    <w:rsid w:val="00D24A8D"/>
    <w:rsid w:val="00D2612B"/>
    <w:rsid w:val="00D26533"/>
    <w:rsid w:val="00D268AD"/>
    <w:rsid w:val="00D26938"/>
    <w:rsid w:val="00D2729E"/>
    <w:rsid w:val="00D27969"/>
    <w:rsid w:val="00D3053C"/>
    <w:rsid w:val="00D3089B"/>
    <w:rsid w:val="00D30ADD"/>
    <w:rsid w:val="00D311A7"/>
    <w:rsid w:val="00D31483"/>
    <w:rsid w:val="00D32039"/>
    <w:rsid w:val="00D32B0E"/>
    <w:rsid w:val="00D33D1B"/>
    <w:rsid w:val="00D342A7"/>
    <w:rsid w:val="00D34446"/>
    <w:rsid w:val="00D34D3C"/>
    <w:rsid w:val="00D35566"/>
    <w:rsid w:val="00D358A5"/>
    <w:rsid w:val="00D372C6"/>
    <w:rsid w:val="00D37F72"/>
    <w:rsid w:val="00D405A4"/>
    <w:rsid w:val="00D409B4"/>
    <w:rsid w:val="00D41587"/>
    <w:rsid w:val="00D43A0D"/>
    <w:rsid w:val="00D43B1C"/>
    <w:rsid w:val="00D43ECF"/>
    <w:rsid w:val="00D446B0"/>
    <w:rsid w:val="00D44ECD"/>
    <w:rsid w:val="00D45337"/>
    <w:rsid w:val="00D45C79"/>
    <w:rsid w:val="00D46867"/>
    <w:rsid w:val="00D47548"/>
    <w:rsid w:val="00D5141B"/>
    <w:rsid w:val="00D51EF9"/>
    <w:rsid w:val="00D526F3"/>
    <w:rsid w:val="00D52975"/>
    <w:rsid w:val="00D532CB"/>
    <w:rsid w:val="00D53B21"/>
    <w:rsid w:val="00D55370"/>
    <w:rsid w:val="00D5644A"/>
    <w:rsid w:val="00D56F44"/>
    <w:rsid w:val="00D60839"/>
    <w:rsid w:val="00D613E8"/>
    <w:rsid w:val="00D61DC5"/>
    <w:rsid w:val="00D621EB"/>
    <w:rsid w:val="00D63D45"/>
    <w:rsid w:val="00D63F7F"/>
    <w:rsid w:val="00D64F0E"/>
    <w:rsid w:val="00D6549F"/>
    <w:rsid w:val="00D65FFC"/>
    <w:rsid w:val="00D661A8"/>
    <w:rsid w:val="00D663B1"/>
    <w:rsid w:val="00D66EFE"/>
    <w:rsid w:val="00D67B6F"/>
    <w:rsid w:val="00D709F3"/>
    <w:rsid w:val="00D7184A"/>
    <w:rsid w:val="00D7226C"/>
    <w:rsid w:val="00D72289"/>
    <w:rsid w:val="00D722F4"/>
    <w:rsid w:val="00D722F5"/>
    <w:rsid w:val="00D73079"/>
    <w:rsid w:val="00D73423"/>
    <w:rsid w:val="00D74BF4"/>
    <w:rsid w:val="00D762CD"/>
    <w:rsid w:val="00D76E8A"/>
    <w:rsid w:val="00D77570"/>
    <w:rsid w:val="00D77B6A"/>
    <w:rsid w:val="00D800FC"/>
    <w:rsid w:val="00D80C1C"/>
    <w:rsid w:val="00D8129D"/>
    <w:rsid w:val="00D81749"/>
    <w:rsid w:val="00D819FB"/>
    <w:rsid w:val="00D81ABA"/>
    <w:rsid w:val="00D81B0B"/>
    <w:rsid w:val="00D82315"/>
    <w:rsid w:val="00D826D1"/>
    <w:rsid w:val="00D833D6"/>
    <w:rsid w:val="00D837E5"/>
    <w:rsid w:val="00D84740"/>
    <w:rsid w:val="00D84AE9"/>
    <w:rsid w:val="00D85FCD"/>
    <w:rsid w:val="00D86380"/>
    <w:rsid w:val="00D8719E"/>
    <w:rsid w:val="00D87A96"/>
    <w:rsid w:val="00D91EC2"/>
    <w:rsid w:val="00D926FD"/>
    <w:rsid w:val="00D92B8B"/>
    <w:rsid w:val="00D93011"/>
    <w:rsid w:val="00D9467A"/>
    <w:rsid w:val="00D96291"/>
    <w:rsid w:val="00D96DB7"/>
    <w:rsid w:val="00D97987"/>
    <w:rsid w:val="00DA16A5"/>
    <w:rsid w:val="00DA1815"/>
    <w:rsid w:val="00DA2034"/>
    <w:rsid w:val="00DA2590"/>
    <w:rsid w:val="00DA3EB4"/>
    <w:rsid w:val="00DA48D1"/>
    <w:rsid w:val="00DA5B71"/>
    <w:rsid w:val="00DA6190"/>
    <w:rsid w:val="00DA6231"/>
    <w:rsid w:val="00DA6A3F"/>
    <w:rsid w:val="00DA6F36"/>
    <w:rsid w:val="00DA7B78"/>
    <w:rsid w:val="00DA7C3F"/>
    <w:rsid w:val="00DB012F"/>
    <w:rsid w:val="00DB0A53"/>
    <w:rsid w:val="00DB2C8E"/>
    <w:rsid w:val="00DB3555"/>
    <w:rsid w:val="00DB3D50"/>
    <w:rsid w:val="00DB4519"/>
    <w:rsid w:val="00DB466C"/>
    <w:rsid w:val="00DB5716"/>
    <w:rsid w:val="00DB5B91"/>
    <w:rsid w:val="00DB659B"/>
    <w:rsid w:val="00DB65E6"/>
    <w:rsid w:val="00DB7031"/>
    <w:rsid w:val="00DB7EE7"/>
    <w:rsid w:val="00DC0B3C"/>
    <w:rsid w:val="00DC1973"/>
    <w:rsid w:val="00DC1A6E"/>
    <w:rsid w:val="00DC4008"/>
    <w:rsid w:val="00DC4217"/>
    <w:rsid w:val="00DC4486"/>
    <w:rsid w:val="00DC4993"/>
    <w:rsid w:val="00DC54D2"/>
    <w:rsid w:val="00DC65C5"/>
    <w:rsid w:val="00DC6D3B"/>
    <w:rsid w:val="00DC733E"/>
    <w:rsid w:val="00DC7B56"/>
    <w:rsid w:val="00DC7BE9"/>
    <w:rsid w:val="00DD0CDF"/>
    <w:rsid w:val="00DD181E"/>
    <w:rsid w:val="00DD36DC"/>
    <w:rsid w:val="00DD3749"/>
    <w:rsid w:val="00DD5137"/>
    <w:rsid w:val="00DD6198"/>
    <w:rsid w:val="00DD687E"/>
    <w:rsid w:val="00DD70AF"/>
    <w:rsid w:val="00DD7327"/>
    <w:rsid w:val="00DD787B"/>
    <w:rsid w:val="00DD7A45"/>
    <w:rsid w:val="00DD7A90"/>
    <w:rsid w:val="00DD7B10"/>
    <w:rsid w:val="00DE0292"/>
    <w:rsid w:val="00DE093E"/>
    <w:rsid w:val="00DE0A38"/>
    <w:rsid w:val="00DE16A3"/>
    <w:rsid w:val="00DE24F5"/>
    <w:rsid w:val="00DE36C2"/>
    <w:rsid w:val="00DE4058"/>
    <w:rsid w:val="00DE4F03"/>
    <w:rsid w:val="00DE59FC"/>
    <w:rsid w:val="00DE5D39"/>
    <w:rsid w:val="00DE5D74"/>
    <w:rsid w:val="00DE66B8"/>
    <w:rsid w:val="00DE751E"/>
    <w:rsid w:val="00DE7B67"/>
    <w:rsid w:val="00DE7C6E"/>
    <w:rsid w:val="00DF01B3"/>
    <w:rsid w:val="00DF04AB"/>
    <w:rsid w:val="00DF2003"/>
    <w:rsid w:val="00DF20C3"/>
    <w:rsid w:val="00DF3150"/>
    <w:rsid w:val="00DF57BE"/>
    <w:rsid w:val="00DF635C"/>
    <w:rsid w:val="00DF664F"/>
    <w:rsid w:val="00E00065"/>
    <w:rsid w:val="00E00677"/>
    <w:rsid w:val="00E01B34"/>
    <w:rsid w:val="00E01C31"/>
    <w:rsid w:val="00E038D1"/>
    <w:rsid w:val="00E04258"/>
    <w:rsid w:val="00E04B5D"/>
    <w:rsid w:val="00E04B85"/>
    <w:rsid w:val="00E05992"/>
    <w:rsid w:val="00E06140"/>
    <w:rsid w:val="00E06500"/>
    <w:rsid w:val="00E06820"/>
    <w:rsid w:val="00E109D2"/>
    <w:rsid w:val="00E10CF3"/>
    <w:rsid w:val="00E10D07"/>
    <w:rsid w:val="00E121F2"/>
    <w:rsid w:val="00E12A4C"/>
    <w:rsid w:val="00E13100"/>
    <w:rsid w:val="00E13D49"/>
    <w:rsid w:val="00E13F31"/>
    <w:rsid w:val="00E150CF"/>
    <w:rsid w:val="00E1532A"/>
    <w:rsid w:val="00E1544C"/>
    <w:rsid w:val="00E15B93"/>
    <w:rsid w:val="00E162DA"/>
    <w:rsid w:val="00E163C2"/>
    <w:rsid w:val="00E17068"/>
    <w:rsid w:val="00E21235"/>
    <w:rsid w:val="00E21725"/>
    <w:rsid w:val="00E21743"/>
    <w:rsid w:val="00E21FB7"/>
    <w:rsid w:val="00E22941"/>
    <w:rsid w:val="00E23049"/>
    <w:rsid w:val="00E23062"/>
    <w:rsid w:val="00E241C1"/>
    <w:rsid w:val="00E2467C"/>
    <w:rsid w:val="00E279C2"/>
    <w:rsid w:val="00E279E1"/>
    <w:rsid w:val="00E30424"/>
    <w:rsid w:val="00E30B9B"/>
    <w:rsid w:val="00E30CC3"/>
    <w:rsid w:val="00E30E95"/>
    <w:rsid w:val="00E32AB2"/>
    <w:rsid w:val="00E32D82"/>
    <w:rsid w:val="00E32FA6"/>
    <w:rsid w:val="00E334E5"/>
    <w:rsid w:val="00E33FF0"/>
    <w:rsid w:val="00E33FF2"/>
    <w:rsid w:val="00E35D94"/>
    <w:rsid w:val="00E36645"/>
    <w:rsid w:val="00E36957"/>
    <w:rsid w:val="00E376FF"/>
    <w:rsid w:val="00E4186F"/>
    <w:rsid w:val="00E41FA4"/>
    <w:rsid w:val="00E43513"/>
    <w:rsid w:val="00E43A31"/>
    <w:rsid w:val="00E44C42"/>
    <w:rsid w:val="00E45B97"/>
    <w:rsid w:val="00E51CD7"/>
    <w:rsid w:val="00E51F31"/>
    <w:rsid w:val="00E52895"/>
    <w:rsid w:val="00E52A77"/>
    <w:rsid w:val="00E52E13"/>
    <w:rsid w:val="00E5393B"/>
    <w:rsid w:val="00E55F99"/>
    <w:rsid w:val="00E5670F"/>
    <w:rsid w:val="00E567FF"/>
    <w:rsid w:val="00E56ABB"/>
    <w:rsid w:val="00E56F17"/>
    <w:rsid w:val="00E57060"/>
    <w:rsid w:val="00E5781A"/>
    <w:rsid w:val="00E61DE8"/>
    <w:rsid w:val="00E62283"/>
    <w:rsid w:val="00E62AFA"/>
    <w:rsid w:val="00E631D8"/>
    <w:rsid w:val="00E6411E"/>
    <w:rsid w:val="00E64188"/>
    <w:rsid w:val="00E64CAB"/>
    <w:rsid w:val="00E65BCE"/>
    <w:rsid w:val="00E6708B"/>
    <w:rsid w:val="00E7000D"/>
    <w:rsid w:val="00E70C2D"/>
    <w:rsid w:val="00E70C3F"/>
    <w:rsid w:val="00E7146E"/>
    <w:rsid w:val="00E72EEC"/>
    <w:rsid w:val="00E74C82"/>
    <w:rsid w:val="00E762A4"/>
    <w:rsid w:val="00E76D4B"/>
    <w:rsid w:val="00E7725E"/>
    <w:rsid w:val="00E777DF"/>
    <w:rsid w:val="00E8064E"/>
    <w:rsid w:val="00E80B9C"/>
    <w:rsid w:val="00E812F3"/>
    <w:rsid w:val="00E813EA"/>
    <w:rsid w:val="00E81ADD"/>
    <w:rsid w:val="00E822B2"/>
    <w:rsid w:val="00E82D89"/>
    <w:rsid w:val="00E830C2"/>
    <w:rsid w:val="00E83C2F"/>
    <w:rsid w:val="00E83EDF"/>
    <w:rsid w:val="00E8593A"/>
    <w:rsid w:val="00E85DC7"/>
    <w:rsid w:val="00E85F99"/>
    <w:rsid w:val="00E85FC1"/>
    <w:rsid w:val="00E86022"/>
    <w:rsid w:val="00E860E0"/>
    <w:rsid w:val="00E86FCA"/>
    <w:rsid w:val="00E86FD5"/>
    <w:rsid w:val="00E87616"/>
    <w:rsid w:val="00E90195"/>
    <w:rsid w:val="00E91091"/>
    <w:rsid w:val="00E92086"/>
    <w:rsid w:val="00E92393"/>
    <w:rsid w:val="00E924F7"/>
    <w:rsid w:val="00E92A88"/>
    <w:rsid w:val="00E92E28"/>
    <w:rsid w:val="00E93C7A"/>
    <w:rsid w:val="00E96041"/>
    <w:rsid w:val="00EA01D8"/>
    <w:rsid w:val="00EA044C"/>
    <w:rsid w:val="00EA0CD3"/>
    <w:rsid w:val="00EA10BC"/>
    <w:rsid w:val="00EA1C19"/>
    <w:rsid w:val="00EA1D1B"/>
    <w:rsid w:val="00EA24D5"/>
    <w:rsid w:val="00EA2ADE"/>
    <w:rsid w:val="00EA319B"/>
    <w:rsid w:val="00EA3B5F"/>
    <w:rsid w:val="00EA43F5"/>
    <w:rsid w:val="00EA5187"/>
    <w:rsid w:val="00EA54AB"/>
    <w:rsid w:val="00EA5C16"/>
    <w:rsid w:val="00EA6374"/>
    <w:rsid w:val="00EA76C5"/>
    <w:rsid w:val="00EB05DF"/>
    <w:rsid w:val="00EB06AA"/>
    <w:rsid w:val="00EB086A"/>
    <w:rsid w:val="00EB0F34"/>
    <w:rsid w:val="00EB1B02"/>
    <w:rsid w:val="00EB2ABC"/>
    <w:rsid w:val="00EB3065"/>
    <w:rsid w:val="00EB34F1"/>
    <w:rsid w:val="00EB3724"/>
    <w:rsid w:val="00EB3FA1"/>
    <w:rsid w:val="00EB472B"/>
    <w:rsid w:val="00EB47FC"/>
    <w:rsid w:val="00EB5D0C"/>
    <w:rsid w:val="00EB5D32"/>
    <w:rsid w:val="00EB62C6"/>
    <w:rsid w:val="00EB664F"/>
    <w:rsid w:val="00EB6DB0"/>
    <w:rsid w:val="00EC07F3"/>
    <w:rsid w:val="00EC102A"/>
    <w:rsid w:val="00EC2CE5"/>
    <w:rsid w:val="00EC440E"/>
    <w:rsid w:val="00EC4D96"/>
    <w:rsid w:val="00EC538C"/>
    <w:rsid w:val="00EC5F82"/>
    <w:rsid w:val="00EC6BA9"/>
    <w:rsid w:val="00EC7549"/>
    <w:rsid w:val="00EC7E9F"/>
    <w:rsid w:val="00ED025A"/>
    <w:rsid w:val="00ED0C41"/>
    <w:rsid w:val="00ED13F7"/>
    <w:rsid w:val="00ED279F"/>
    <w:rsid w:val="00ED2E90"/>
    <w:rsid w:val="00ED32CE"/>
    <w:rsid w:val="00ED341F"/>
    <w:rsid w:val="00ED3DBA"/>
    <w:rsid w:val="00ED4E5D"/>
    <w:rsid w:val="00ED57C4"/>
    <w:rsid w:val="00ED66A9"/>
    <w:rsid w:val="00ED672D"/>
    <w:rsid w:val="00EE0D3C"/>
    <w:rsid w:val="00EE1067"/>
    <w:rsid w:val="00EE15DD"/>
    <w:rsid w:val="00EE1DC7"/>
    <w:rsid w:val="00EE2146"/>
    <w:rsid w:val="00EE2E40"/>
    <w:rsid w:val="00EE3CD8"/>
    <w:rsid w:val="00EE4748"/>
    <w:rsid w:val="00EE4D1E"/>
    <w:rsid w:val="00EE5571"/>
    <w:rsid w:val="00EE6825"/>
    <w:rsid w:val="00EE691A"/>
    <w:rsid w:val="00EE7A94"/>
    <w:rsid w:val="00EF000D"/>
    <w:rsid w:val="00EF03F0"/>
    <w:rsid w:val="00EF136A"/>
    <w:rsid w:val="00EF1D5D"/>
    <w:rsid w:val="00EF385D"/>
    <w:rsid w:val="00EF3987"/>
    <w:rsid w:val="00EF4CC9"/>
    <w:rsid w:val="00EF5405"/>
    <w:rsid w:val="00EF56C3"/>
    <w:rsid w:val="00F00498"/>
    <w:rsid w:val="00F01578"/>
    <w:rsid w:val="00F02087"/>
    <w:rsid w:val="00F03E51"/>
    <w:rsid w:val="00F0514F"/>
    <w:rsid w:val="00F05949"/>
    <w:rsid w:val="00F05E73"/>
    <w:rsid w:val="00F064BB"/>
    <w:rsid w:val="00F06838"/>
    <w:rsid w:val="00F06A75"/>
    <w:rsid w:val="00F06F94"/>
    <w:rsid w:val="00F0716B"/>
    <w:rsid w:val="00F07536"/>
    <w:rsid w:val="00F076E3"/>
    <w:rsid w:val="00F1177D"/>
    <w:rsid w:val="00F1209C"/>
    <w:rsid w:val="00F14804"/>
    <w:rsid w:val="00F1519A"/>
    <w:rsid w:val="00F1606A"/>
    <w:rsid w:val="00F165F7"/>
    <w:rsid w:val="00F16ADC"/>
    <w:rsid w:val="00F17F92"/>
    <w:rsid w:val="00F2098A"/>
    <w:rsid w:val="00F21E93"/>
    <w:rsid w:val="00F22164"/>
    <w:rsid w:val="00F22408"/>
    <w:rsid w:val="00F229D2"/>
    <w:rsid w:val="00F22CB5"/>
    <w:rsid w:val="00F23405"/>
    <w:rsid w:val="00F23475"/>
    <w:rsid w:val="00F2394E"/>
    <w:rsid w:val="00F23BCD"/>
    <w:rsid w:val="00F24C7B"/>
    <w:rsid w:val="00F2506D"/>
    <w:rsid w:val="00F26F02"/>
    <w:rsid w:val="00F30320"/>
    <w:rsid w:val="00F3118A"/>
    <w:rsid w:val="00F31923"/>
    <w:rsid w:val="00F31AFB"/>
    <w:rsid w:val="00F31D43"/>
    <w:rsid w:val="00F330EC"/>
    <w:rsid w:val="00F34094"/>
    <w:rsid w:val="00F34450"/>
    <w:rsid w:val="00F36A18"/>
    <w:rsid w:val="00F4071E"/>
    <w:rsid w:val="00F4136A"/>
    <w:rsid w:val="00F4147C"/>
    <w:rsid w:val="00F42145"/>
    <w:rsid w:val="00F42F80"/>
    <w:rsid w:val="00F433EF"/>
    <w:rsid w:val="00F442BB"/>
    <w:rsid w:val="00F44C7E"/>
    <w:rsid w:val="00F4527B"/>
    <w:rsid w:val="00F4538C"/>
    <w:rsid w:val="00F46A25"/>
    <w:rsid w:val="00F50232"/>
    <w:rsid w:val="00F50C16"/>
    <w:rsid w:val="00F51D5A"/>
    <w:rsid w:val="00F523E1"/>
    <w:rsid w:val="00F52625"/>
    <w:rsid w:val="00F532E0"/>
    <w:rsid w:val="00F5393B"/>
    <w:rsid w:val="00F53A0F"/>
    <w:rsid w:val="00F545A3"/>
    <w:rsid w:val="00F54F67"/>
    <w:rsid w:val="00F560EC"/>
    <w:rsid w:val="00F56B9C"/>
    <w:rsid w:val="00F57277"/>
    <w:rsid w:val="00F57CF7"/>
    <w:rsid w:val="00F60BD7"/>
    <w:rsid w:val="00F6181B"/>
    <w:rsid w:val="00F62176"/>
    <w:rsid w:val="00F629D0"/>
    <w:rsid w:val="00F6405D"/>
    <w:rsid w:val="00F64A95"/>
    <w:rsid w:val="00F65099"/>
    <w:rsid w:val="00F65CCF"/>
    <w:rsid w:val="00F72407"/>
    <w:rsid w:val="00F72A0B"/>
    <w:rsid w:val="00F72A90"/>
    <w:rsid w:val="00F73F3E"/>
    <w:rsid w:val="00F74F0D"/>
    <w:rsid w:val="00F7684E"/>
    <w:rsid w:val="00F779F7"/>
    <w:rsid w:val="00F80184"/>
    <w:rsid w:val="00F83C72"/>
    <w:rsid w:val="00F84412"/>
    <w:rsid w:val="00F848E1"/>
    <w:rsid w:val="00F84D82"/>
    <w:rsid w:val="00F854C5"/>
    <w:rsid w:val="00F867CE"/>
    <w:rsid w:val="00F9057E"/>
    <w:rsid w:val="00F90584"/>
    <w:rsid w:val="00F90619"/>
    <w:rsid w:val="00F90A26"/>
    <w:rsid w:val="00F90B9C"/>
    <w:rsid w:val="00F9152B"/>
    <w:rsid w:val="00F91A5E"/>
    <w:rsid w:val="00F92261"/>
    <w:rsid w:val="00F9294B"/>
    <w:rsid w:val="00F92B76"/>
    <w:rsid w:val="00F93D08"/>
    <w:rsid w:val="00F95132"/>
    <w:rsid w:val="00F96075"/>
    <w:rsid w:val="00F96CC9"/>
    <w:rsid w:val="00F973E7"/>
    <w:rsid w:val="00F97B35"/>
    <w:rsid w:val="00F97EE6"/>
    <w:rsid w:val="00FA0260"/>
    <w:rsid w:val="00FA326B"/>
    <w:rsid w:val="00FA53AC"/>
    <w:rsid w:val="00FA58B9"/>
    <w:rsid w:val="00FA6C42"/>
    <w:rsid w:val="00FA7402"/>
    <w:rsid w:val="00FB04A2"/>
    <w:rsid w:val="00FB056E"/>
    <w:rsid w:val="00FB0BCA"/>
    <w:rsid w:val="00FB0E8C"/>
    <w:rsid w:val="00FB385F"/>
    <w:rsid w:val="00FB386A"/>
    <w:rsid w:val="00FB5706"/>
    <w:rsid w:val="00FB5897"/>
    <w:rsid w:val="00FB7887"/>
    <w:rsid w:val="00FC0157"/>
    <w:rsid w:val="00FC0AF5"/>
    <w:rsid w:val="00FC0F09"/>
    <w:rsid w:val="00FC1C7C"/>
    <w:rsid w:val="00FC5C54"/>
    <w:rsid w:val="00FC5CF2"/>
    <w:rsid w:val="00FC64D1"/>
    <w:rsid w:val="00FC6B29"/>
    <w:rsid w:val="00FC7065"/>
    <w:rsid w:val="00FD053A"/>
    <w:rsid w:val="00FD0711"/>
    <w:rsid w:val="00FD1402"/>
    <w:rsid w:val="00FD1917"/>
    <w:rsid w:val="00FD2CDF"/>
    <w:rsid w:val="00FD2D5F"/>
    <w:rsid w:val="00FD3E0C"/>
    <w:rsid w:val="00FD412B"/>
    <w:rsid w:val="00FD44E4"/>
    <w:rsid w:val="00FD4C93"/>
    <w:rsid w:val="00FD55D3"/>
    <w:rsid w:val="00FD56A2"/>
    <w:rsid w:val="00FD599D"/>
    <w:rsid w:val="00FD5A68"/>
    <w:rsid w:val="00FD614A"/>
    <w:rsid w:val="00FD64D1"/>
    <w:rsid w:val="00FD6757"/>
    <w:rsid w:val="00FD7F4F"/>
    <w:rsid w:val="00FE1B41"/>
    <w:rsid w:val="00FE2F93"/>
    <w:rsid w:val="00FE3384"/>
    <w:rsid w:val="00FE50A0"/>
    <w:rsid w:val="00FE5DC5"/>
    <w:rsid w:val="00FE78D5"/>
    <w:rsid w:val="00FE7A6D"/>
    <w:rsid w:val="00FF0191"/>
    <w:rsid w:val="00FF0949"/>
    <w:rsid w:val="00FF2B5F"/>
    <w:rsid w:val="00FF3F4B"/>
    <w:rsid w:val="00FF431F"/>
    <w:rsid w:val="00FF43A3"/>
    <w:rsid w:val="00FF473A"/>
    <w:rsid w:val="00FF515D"/>
    <w:rsid w:val="00FF518A"/>
    <w:rsid w:val="00FF525D"/>
    <w:rsid w:val="00FF54B4"/>
    <w:rsid w:val="0E6328EB"/>
    <w:rsid w:val="29C7CDF8"/>
    <w:rsid w:val="32DEBCC8"/>
    <w:rsid w:val="398C19B8"/>
    <w:rsid w:val="4308E5F1"/>
    <w:rsid w:val="43890C81"/>
    <w:rsid w:val="45D44AAF"/>
    <w:rsid w:val="461F7672"/>
    <w:rsid w:val="4C3A6322"/>
    <w:rsid w:val="51D4C1D0"/>
    <w:rsid w:val="665EB472"/>
    <w:rsid w:val="6A169F2E"/>
    <w:rsid w:val="705C4E1C"/>
    <w:rsid w:val="74B6CC0E"/>
    <w:rsid w:val="75D288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BACFC"/>
  <w15:docId w15:val="{9A309D83-77D1-4BD3-B111-4087A496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B3AC7"/>
    <w:rPr>
      <w:rFonts w:ascii="Arial" w:hAnsi="Arial"/>
      <w:sz w:val="24"/>
      <w:szCs w:val="24"/>
    </w:rPr>
  </w:style>
  <w:style w:type="paragraph" w:styleId="Nagwek1">
    <w:name w:val="heading 1"/>
    <w:basedOn w:val="Normalny"/>
    <w:next w:val="Normalny"/>
    <w:link w:val="Nagwek1Znak"/>
    <w:uiPriority w:val="99"/>
    <w:qFormat/>
    <w:rsid w:val="007034FE"/>
    <w:pPr>
      <w:keepNext/>
      <w:keepLines/>
      <w:shd w:val="clear" w:color="auto" w:fill="1F4E79" w:themeFill="accent1" w:themeFillShade="80"/>
      <w:spacing w:before="240" w:after="240"/>
      <w:outlineLvl w:val="0"/>
    </w:pPr>
    <w:rPr>
      <w:rFonts w:ascii="Calibri" w:hAnsi="Calibri"/>
      <w:b/>
      <w:bCs/>
      <w:color w:val="FFFFFF" w:themeColor="background1"/>
      <w:sz w:val="28"/>
    </w:rPr>
  </w:style>
  <w:style w:type="paragraph" w:styleId="Nagwek2">
    <w:name w:val="heading 2"/>
    <w:basedOn w:val="Normalny"/>
    <w:next w:val="Normalny"/>
    <w:link w:val="Nagwek2Znak"/>
    <w:uiPriority w:val="9"/>
    <w:unhideWhenUsed/>
    <w:qFormat/>
    <w:rsid w:val="00797CCA"/>
    <w:pPr>
      <w:keepNext/>
      <w:keepLines/>
      <w:numPr>
        <w:numId w:val="1"/>
      </w:numPr>
      <w:spacing w:before="240" w:after="240"/>
      <w:outlineLvl w:val="1"/>
    </w:pPr>
    <w:rPr>
      <w:rFonts w:ascii="Calibri" w:hAnsi="Calibri"/>
      <w:b/>
      <w:szCs w:val="26"/>
    </w:rPr>
  </w:style>
  <w:style w:type="paragraph" w:styleId="Nagwek3">
    <w:name w:val="heading 3"/>
    <w:basedOn w:val="Normalny"/>
    <w:next w:val="Normalny"/>
    <w:link w:val="Nagwek3Znak"/>
    <w:uiPriority w:val="99"/>
    <w:semiHidden/>
    <w:unhideWhenUsed/>
    <w:qFormat/>
    <w:rsid w:val="00747A65"/>
    <w:pPr>
      <w:keepNext/>
      <w:keepLines/>
      <w:spacing w:before="40"/>
      <w:outlineLvl w:val="2"/>
    </w:pPr>
    <w:rPr>
      <w:rFonts w:ascii="Times New Roman" w:hAnsi="Times New Roman"/>
      <w:b/>
      <w:bCs/>
    </w:rPr>
  </w:style>
  <w:style w:type="paragraph" w:styleId="Nagwek4">
    <w:name w:val="heading 4"/>
    <w:basedOn w:val="Normalny"/>
    <w:next w:val="Normalny"/>
    <w:link w:val="Nagwek4Znak"/>
    <w:uiPriority w:val="9"/>
    <w:semiHidden/>
    <w:unhideWhenUsed/>
    <w:qFormat/>
    <w:rsid w:val="00747A65"/>
    <w:pPr>
      <w:keepNext/>
      <w:keepLines/>
      <w:spacing w:before="40"/>
      <w:outlineLvl w:val="3"/>
    </w:pPr>
    <w:rPr>
      <w:rFonts w:ascii="Cambria" w:hAnsi="Cambria"/>
      <w:b/>
      <w:bCs/>
      <w:i/>
      <w:iCs/>
      <w:color w:val="4F81BD"/>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uiPriority w:val="99"/>
    <w:rsid w:val="001A02A1"/>
    <w:rPr>
      <w:rFonts w:ascii="Segoe UI" w:hAnsi="Segoe UI" w:cs="Segoe UI"/>
      <w:sz w:val="18"/>
      <w:szCs w:val="18"/>
    </w:rPr>
  </w:style>
  <w:style w:type="character" w:customStyle="1" w:styleId="TekstdymkaZnak">
    <w:name w:val="Tekst dymka Znak"/>
    <w:basedOn w:val="Domylnaczcionkaakapitu"/>
    <w:link w:val="Tekstdymka"/>
    <w:uiPriority w:val="99"/>
    <w:rsid w:val="001A02A1"/>
    <w:rPr>
      <w:rFonts w:ascii="Segoe UI" w:hAnsi="Segoe UI" w:cs="Segoe UI"/>
      <w:sz w:val="18"/>
      <w:szCs w:val="18"/>
    </w:rPr>
  </w:style>
  <w:style w:type="paragraph" w:customStyle="1" w:styleId="Nagwek11">
    <w:name w:val="Nagłówek 11"/>
    <w:basedOn w:val="Normalny"/>
    <w:next w:val="Normalny"/>
    <w:autoRedefine/>
    <w:uiPriority w:val="99"/>
    <w:rsid w:val="00EA5187"/>
    <w:pPr>
      <w:spacing w:before="120" w:after="200" w:line="276" w:lineRule="auto"/>
    </w:pPr>
    <w:rPr>
      <w:rFonts w:ascii="Calibri" w:eastAsia="Calibri" w:hAnsi="Calibri" w:cs="Tahoma"/>
      <w:bCs/>
      <w:color w:val="000000"/>
      <w:sz w:val="22"/>
      <w:szCs w:val="22"/>
      <w:lang w:eastAsia="en-US"/>
    </w:rPr>
  </w:style>
  <w:style w:type="paragraph" w:customStyle="1" w:styleId="Nagwek21">
    <w:name w:val="Nagłówek 21"/>
    <w:basedOn w:val="Normalny"/>
    <w:next w:val="Normalny"/>
    <w:uiPriority w:val="9"/>
    <w:semiHidden/>
    <w:unhideWhenUsed/>
    <w:qFormat/>
    <w:rsid w:val="00747A65"/>
    <w:pPr>
      <w:keepNext/>
      <w:keepLines/>
      <w:spacing w:before="40" w:line="276" w:lineRule="auto"/>
      <w:outlineLvl w:val="1"/>
    </w:pPr>
    <w:rPr>
      <w:rFonts w:ascii="Cambria" w:hAnsi="Cambria"/>
      <w:color w:val="365F91"/>
      <w:sz w:val="26"/>
      <w:szCs w:val="26"/>
      <w:lang w:eastAsia="en-US"/>
    </w:rPr>
  </w:style>
  <w:style w:type="paragraph" w:customStyle="1" w:styleId="Nagwek41">
    <w:name w:val="Nagłówek 41"/>
    <w:basedOn w:val="Normalny"/>
    <w:next w:val="Normalny"/>
    <w:uiPriority w:val="9"/>
    <w:semiHidden/>
    <w:unhideWhenUsed/>
    <w:qFormat/>
    <w:rsid w:val="00747A65"/>
    <w:pPr>
      <w:keepNext/>
      <w:keepLines/>
      <w:spacing w:before="200" w:line="276" w:lineRule="auto"/>
      <w:outlineLvl w:val="3"/>
    </w:pPr>
    <w:rPr>
      <w:rFonts w:ascii="Cambria" w:hAnsi="Cambria"/>
      <w:b/>
      <w:bCs/>
      <w:i/>
      <w:iCs/>
      <w:color w:val="4F81BD"/>
      <w:sz w:val="22"/>
      <w:szCs w:val="22"/>
      <w:lang w:eastAsia="en-US"/>
    </w:rPr>
  </w:style>
  <w:style w:type="numbering" w:customStyle="1" w:styleId="Bezlisty1">
    <w:name w:val="Bez listy1"/>
    <w:next w:val="Bezlisty"/>
    <w:uiPriority w:val="99"/>
    <w:semiHidden/>
    <w:unhideWhenUsed/>
    <w:rsid w:val="00747A65"/>
  </w:style>
  <w:style w:type="character" w:customStyle="1" w:styleId="Nagwek1Znak">
    <w:name w:val="Nagłówek 1 Znak"/>
    <w:basedOn w:val="Domylnaczcionkaakapitu"/>
    <w:link w:val="Nagwek1"/>
    <w:uiPriority w:val="99"/>
    <w:rsid w:val="007034FE"/>
    <w:rPr>
      <w:rFonts w:ascii="Calibri" w:hAnsi="Calibri"/>
      <w:b/>
      <w:bCs/>
      <w:color w:val="FFFFFF" w:themeColor="background1"/>
      <w:sz w:val="28"/>
      <w:szCs w:val="24"/>
      <w:shd w:val="clear" w:color="auto" w:fill="1F4E79" w:themeFill="accent1" w:themeFillShade="80"/>
    </w:rPr>
  </w:style>
  <w:style w:type="character" w:customStyle="1" w:styleId="Nagwek2Znak">
    <w:name w:val="Nagłówek 2 Znak"/>
    <w:basedOn w:val="Domylnaczcionkaakapitu"/>
    <w:link w:val="Nagwek2"/>
    <w:uiPriority w:val="9"/>
    <w:rsid w:val="00797CCA"/>
    <w:rPr>
      <w:rFonts w:ascii="Calibri" w:hAnsi="Calibri"/>
      <w:b/>
      <w:sz w:val="24"/>
      <w:szCs w:val="26"/>
    </w:rPr>
  </w:style>
  <w:style w:type="character" w:customStyle="1" w:styleId="Nagwek3Znak">
    <w:name w:val="Nagłówek 3 Znak"/>
    <w:basedOn w:val="Domylnaczcionkaakapitu"/>
    <w:link w:val="Nagwek3"/>
    <w:uiPriority w:val="99"/>
    <w:rsid w:val="00747A65"/>
    <w:rPr>
      <w:rFonts w:eastAsia="Times New Roman" w:cs="Times New Roman"/>
      <w:b/>
      <w:bCs/>
      <w:sz w:val="24"/>
      <w:szCs w:val="24"/>
    </w:rPr>
  </w:style>
  <w:style w:type="character" w:customStyle="1" w:styleId="Nagwek4Znak">
    <w:name w:val="Nagłówek 4 Znak"/>
    <w:basedOn w:val="Domylnaczcionkaakapitu"/>
    <w:link w:val="Nagwek4"/>
    <w:uiPriority w:val="9"/>
    <w:semiHidden/>
    <w:rsid w:val="00747A65"/>
    <w:rPr>
      <w:rFonts w:ascii="Cambria" w:eastAsia="Times New Roman" w:hAnsi="Cambria" w:cs="Times New Roman"/>
      <w:b/>
      <w:bCs/>
      <w:i/>
      <w:iCs/>
      <w:color w:val="4F81BD"/>
    </w:rPr>
  </w:style>
  <w:style w:type="paragraph" w:customStyle="1" w:styleId="Akapitzlist1">
    <w:name w:val="Akapit z listą1"/>
    <w:basedOn w:val="Normalny"/>
    <w:next w:val="Akapitzlist"/>
    <w:uiPriority w:val="34"/>
    <w:qFormat/>
    <w:rsid w:val="00747A65"/>
    <w:pPr>
      <w:spacing w:after="200" w:line="276" w:lineRule="auto"/>
      <w:ind w:left="720"/>
      <w:contextualSpacing/>
    </w:pPr>
    <w:rPr>
      <w:rFonts w:ascii="Times New Roman" w:eastAsia="Calibri" w:hAnsi="Times New Roman"/>
      <w:sz w:val="22"/>
      <w:szCs w:val="22"/>
      <w:lang w:eastAsia="en-US"/>
    </w:rPr>
  </w:style>
  <w:style w:type="paragraph" w:customStyle="1" w:styleId="Tekstprzypisu1">
    <w:name w:val="Tekst przypisu1"/>
    <w:basedOn w:val="Normalny"/>
    <w:next w:val="Tekstprzypisudolnego"/>
    <w:link w:val="TekstprzypisudolnegoZnak"/>
    <w:unhideWhenUsed/>
    <w:rsid w:val="00747A65"/>
    <w:rPr>
      <w:rFonts w:ascii="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1"/>
    <w:rsid w:val="00747A65"/>
    <w:rPr>
      <w:rFonts w:ascii="Times New Roman" w:hAnsi="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nhideWhenUsed/>
    <w:rsid w:val="00747A65"/>
    <w:rPr>
      <w:vertAlign w:val="superscript"/>
    </w:rPr>
  </w:style>
  <w:style w:type="character" w:customStyle="1" w:styleId="NagwekZnak">
    <w:name w:val="Nagłówek Znak"/>
    <w:basedOn w:val="Domylnaczcionkaakapitu"/>
    <w:link w:val="Nagwek"/>
    <w:uiPriority w:val="99"/>
    <w:rsid w:val="00747A65"/>
    <w:rPr>
      <w:rFonts w:ascii="Arial" w:hAnsi="Arial"/>
      <w:sz w:val="24"/>
      <w:szCs w:val="24"/>
    </w:rPr>
  </w:style>
  <w:style w:type="character" w:customStyle="1" w:styleId="StopkaZnak">
    <w:name w:val="Stopka Znak"/>
    <w:basedOn w:val="Domylnaczcionkaakapitu"/>
    <w:link w:val="Stopka"/>
    <w:uiPriority w:val="99"/>
    <w:rsid w:val="00747A65"/>
    <w:rPr>
      <w:rFonts w:ascii="Arial" w:hAnsi="Arial"/>
      <w:sz w:val="24"/>
      <w:szCs w:val="24"/>
    </w:rPr>
  </w:style>
  <w:style w:type="table" w:customStyle="1" w:styleId="Tabela-Siatka1">
    <w:name w:val="Tabela - Siatka1"/>
    <w:basedOn w:val="Standardowy"/>
    <w:next w:val="Tabela-Siatka"/>
    <w:uiPriority w:val="59"/>
    <w:rsid w:val="00747A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47A65"/>
    <w:rPr>
      <w:color w:val="0563C1"/>
      <w:u w:val="single"/>
    </w:rPr>
  </w:style>
  <w:style w:type="paragraph" w:styleId="Tekstpodstawowy">
    <w:name w:val="Body Text"/>
    <w:basedOn w:val="Normalny"/>
    <w:link w:val="TekstpodstawowyZnak"/>
    <w:unhideWhenUsed/>
    <w:rsid w:val="00747A65"/>
    <w:pPr>
      <w:tabs>
        <w:tab w:val="left" w:pos="900"/>
      </w:tabs>
      <w:jc w:val="both"/>
    </w:pPr>
    <w:rPr>
      <w:rFonts w:ascii="Times New Roman" w:hAnsi="Times New Roman"/>
    </w:rPr>
  </w:style>
  <w:style w:type="character" w:customStyle="1" w:styleId="TekstpodstawowyZnak">
    <w:name w:val="Tekst podstawowy Znak"/>
    <w:basedOn w:val="Domylnaczcionkaakapitu"/>
    <w:link w:val="Tekstpodstawowy"/>
    <w:rsid w:val="00747A65"/>
    <w:rPr>
      <w:sz w:val="24"/>
      <w:szCs w:val="24"/>
    </w:rPr>
  </w:style>
  <w:style w:type="paragraph" w:styleId="Tekstpodstawowy3">
    <w:name w:val="Body Text 3"/>
    <w:basedOn w:val="Normalny"/>
    <w:link w:val="Tekstpodstawowy3Znak"/>
    <w:unhideWhenUsed/>
    <w:rsid w:val="00747A65"/>
    <w:pPr>
      <w:spacing w:after="120"/>
    </w:pPr>
    <w:rPr>
      <w:rFonts w:ascii="Times New Roman" w:hAnsi="Times New Roman"/>
      <w:sz w:val="16"/>
      <w:szCs w:val="16"/>
    </w:rPr>
  </w:style>
  <w:style w:type="character" w:customStyle="1" w:styleId="Tekstpodstawowy3Znak">
    <w:name w:val="Tekst podstawowy 3 Znak"/>
    <w:basedOn w:val="Domylnaczcionkaakapitu"/>
    <w:link w:val="Tekstpodstawowy3"/>
    <w:rsid w:val="00747A65"/>
    <w:rPr>
      <w:sz w:val="16"/>
      <w:szCs w:val="16"/>
    </w:rPr>
  </w:style>
  <w:style w:type="character" w:styleId="Odwoaniedokomentarza">
    <w:name w:val="annotation reference"/>
    <w:basedOn w:val="Domylnaczcionkaakapitu"/>
    <w:unhideWhenUsed/>
    <w:rsid w:val="00747A65"/>
    <w:rPr>
      <w:sz w:val="16"/>
      <w:szCs w:val="16"/>
    </w:rPr>
  </w:style>
  <w:style w:type="paragraph" w:customStyle="1" w:styleId="Tekstkomentarza1">
    <w:name w:val="Tekst komentarza1"/>
    <w:basedOn w:val="Normalny"/>
    <w:next w:val="Tekstkomentarza"/>
    <w:link w:val="TekstkomentarzaZnak"/>
    <w:uiPriority w:val="99"/>
    <w:unhideWhenUsed/>
    <w:rsid w:val="00747A65"/>
    <w:pPr>
      <w:spacing w:after="200"/>
    </w:pPr>
    <w:rPr>
      <w:rFonts w:ascii="Times New Roman" w:hAnsi="Times New Roman"/>
      <w:sz w:val="20"/>
      <w:szCs w:val="20"/>
    </w:rPr>
  </w:style>
  <w:style w:type="character" w:customStyle="1" w:styleId="TekstkomentarzaZnak">
    <w:name w:val="Tekst komentarza Znak"/>
    <w:basedOn w:val="Domylnaczcionkaakapitu"/>
    <w:link w:val="Tekstkomentarza1"/>
    <w:rsid w:val="00747A65"/>
    <w:rPr>
      <w:rFonts w:ascii="Times New Roman" w:hAnsi="Times New Roman"/>
      <w:sz w:val="20"/>
      <w:szCs w:val="20"/>
    </w:rPr>
  </w:style>
  <w:style w:type="paragraph" w:customStyle="1" w:styleId="Tematkomentarza1">
    <w:name w:val="Temat komentarza1"/>
    <w:basedOn w:val="Tekstkomentarza"/>
    <w:next w:val="Tekstkomentarza"/>
    <w:uiPriority w:val="99"/>
    <w:semiHidden/>
    <w:unhideWhenUsed/>
    <w:rsid w:val="00747A65"/>
    <w:pPr>
      <w:spacing w:after="200"/>
    </w:pPr>
    <w:rPr>
      <w:rFonts w:ascii="Times New Roman" w:eastAsia="Calibri" w:hAnsi="Times New Roman"/>
      <w:b/>
      <w:bCs/>
      <w:lang w:eastAsia="en-US"/>
    </w:rPr>
  </w:style>
  <w:style w:type="character" w:customStyle="1" w:styleId="TematkomentarzaZnak">
    <w:name w:val="Temat komentarza Znak"/>
    <w:basedOn w:val="TekstkomentarzaZnak"/>
    <w:link w:val="Tematkomentarza"/>
    <w:uiPriority w:val="99"/>
    <w:semiHidden/>
    <w:rsid w:val="00747A65"/>
    <w:rPr>
      <w:rFonts w:ascii="Times New Roman" w:hAnsi="Times New Roman"/>
      <w:b/>
      <w:bCs/>
      <w:sz w:val="20"/>
      <w:szCs w:val="20"/>
    </w:rPr>
  </w:style>
  <w:style w:type="paragraph" w:customStyle="1" w:styleId="Nagwekspisutreci1">
    <w:name w:val="Nagłówek spisu treści1"/>
    <w:basedOn w:val="Nagwek1"/>
    <w:next w:val="Normalny"/>
    <w:uiPriority w:val="39"/>
    <w:unhideWhenUsed/>
    <w:qFormat/>
    <w:rsid w:val="00747A65"/>
  </w:style>
  <w:style w:type="paragraph" w:styleId="Spistreci2">
    <w:name w:val="toc 2"/>
    <w:basedOn w:val="Normalny"/>
    <w:next w:val="Normalny"/>
    <w:autoRedefine/>
    <w:uiPriority w:val="39"/>
    <w:unhideWhenUsed/>
    <w:rsid w:val="00747A65"/>
    <w:pPr>
      <w:tabs>
        <w:tab w:val="left" w:pos="660"/>
        <w:tab w:val="right" w:leader="dot" w:pos="9485"/>
      </w:tabs>
      <w:spacing w:after="100" w:line="276" w:lineRule="auto"/>
      <w:ind w:left="220"/>
    </w:pPr>
    <w:rPr>
      <w:rFonts w:ascii="Calibri" w:hAnsi="Calibri"/>
      <w:b/>
      <w:bCs/>
      <w:iCs/>
      <w:noProof/>
      <w:sz w:val="22"/>
      <w:szCs w:val="22"/>
      <w:lang w:eastAsia="en-US"/>
    </w:rPr>
  </w:style>
  <w:style w:type="paragraph" w:customStyle="1" w:styleId="Spistreci11">
    <w:name w:val="Spis treści 11"/>
    <w:basedOn w:val="Normalny"/>
    <w:next w:val="Normalny"/>
    <w:autoRedefine/>
    <w:uiPriority w:val="39"/>
    <w:unhideWhenUsed/>
    <w:rsid w:val="00747A65"/>
    <w:pPr>
      <w:tabs>
        <w:tab w:val="right" w:leader="dot" w:pos="9485"/>
      </w:tabs>
      <w:spacing w:after="100" w:line="276" w:lineRule="auto"/>
      <w:ind w:left="142"/>
    </w:pPr>
    <w:rPr>
      <w:rFonts w:ascii="Times New Roman" w:eastAsia="Calibri" w:hAnsi="Times New Roman"/>
      <w:sz w:val="22"/>
      <w:szCs w:val="22"/>
      <w:lang w:eastAsia="en-US"/>
    </w:rPr>
  </w:style>
  <w:style w:type="paragraph" w:customStyle="1" w:styleId="Spistreci31">
    <w:name w:val="Spis treści 31"/>
    <w:basedOn w:val="Normalny"/>
    <w:next w:val="Normalny"/>
    <w:autoRedefine/>
    <w:uiPriority w:val="39"/>
    <w:unhideWhenUsed/>
    <w:rsid w:val="00747A65"/>
    <w:pPr>
      <w:spacing w:after="100" w:line="276" w:lineRule="auto"/>
      <w:ind w:left="440"/>
    </w:pPr>
    <w:rPr>
      <w:rFonts w:ascii="Times New Roman" w:eastAsia="Calibri" w:hAnsi="Times New Roman"/>
      <w:sz w:val="22"/>
      <w:szCs w:val="22"/>
      <w:lang w:eastAsia="en-US"/>
    </w:rPr>
  </w:style>
  <w:style w:type="character" w:styleId="Tytuksiki">
    <w:name w:val="Book Title"/>
    <w:basedOn w:val="Domylnaczcionkaakapitu"/>
    <w:uiPriority w:val="33"/>
    <w:qFormat/>
    <w:rsid w:val="00747A65"/>
    <w:rPr>
      <w:b/>
      <w:bCs/>
      <w:i/>
      <w:iCs/>
      <w:spacing w:val="5"/>
    </w:rPr>
  </w:style>
  <w:style w:type="character" w:customStyle="1" w:styleId="Nagwek1Znak1">
    <w:name w:val="Nagłówek 1 Znak1"/>
    <w:basedOn w:val="Domylnaczcionkaakapitu"/>
    <w:rsid w:val="00747A6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semiHidden/>
    <w:rsid w:val="00747A65"/>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semiHidden/>
    <w:rsid w:val="00747A65"/>
    <w:rPr>
      <w:rFonts w:asciiTheme="majorHAnsi" w:eastAsiaTheme="majorEastAsia" w:hAnsiTheme="majorHAnsi" w:cstheme="majorBidi"/>
      <w:color w:val="1F4D78" w:themeColor="accent1" w:themeShade="7F"/>
      <w:sz w:val="24"/>
      <w:szCs w:val="24"/>
    </w:rPr>
  </w:style>
  <w:style w:type="character" w:customStyle="1" w:styleId="Nagwek4Znak1">
    <w:name w:val="Nagłówek 4 Znak1"/>
    <w:basedOn w:val="Domylnaczcionkaakapitu"/>
    <w:semiHidden/>
    <w:rsid w:val="00747A65"/>
    <w:rPr>
      <w:rFonts w:asciiTheme="majorHAnsi" w:eastAsiaTheme="majorEastAsia" w:hAnsiTheme="majorHAnsi" w:cstheme="majorBidi"/>
      <w:i/>
      <w:iCs/>
      <w:color w:val="2E74B5" w:themeColor="accent1" w:themeShade="BF"/>
      <w:sz w:val="24"/>
      <w:szCs w:val="24"/>
    </w:rPr>
  </w:style>
  <w:style w:type="paragraph" w:styleId="Akapitzlist">
    <w:name w:val="List Paragraph"/>
    <w:aliases w:val="Paragraf,Punkt 1.1,List Paragraph"/>
    <w:basedOn w:val="Normalny"/>
    <w:link w:val="AkapitzlistZnak"/>
    <w:uiPriority w:val="34"/>
    <w:qFormat/>
    <w:rsid w:val="00747A65"/>
    <w:pPr>
      <w:ind w:left="720"/>
      <w:contextualSpacing/>
    </w:p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1"/>
    <w:rsid w:val="00747A65"/>
    <w:rPr>
      <w:sz w:val="20"/>
      <w:szCs w:val="20"/>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basedOn w:val="Domylnaczcionkaakapitu"/>
    <w:link w:val="Tekstprzypisudolnego"/>
    <w:rsid w:val="00747A65"/>
    <w:rPr>
      <w:rFonts w:ascii="Arial" w:hAnsi="Arial"/>
    </w:rPr>
  </w:style>
  <w:style w:type="table" w:styleId="Tabela-Siatka">
    <w:name w:val="Table Grid"/>
    <w:basedOn w:val="Standardowy"/>
    <w:rsid w:val="00747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1"/>
    <w:rsid w:val="00747A65"/>
    <w:rPr>
      <w:sz w:val="20"/>
      <w:szCs w:val="20"/>
    </w:rPr>
  </w:style>
  <w:style w:type="character" w:customStyle="1" w:styleId="TekstkomentarzaZnak1">
    <w:name w:val="Tekst komentarza Znak1"/>
    <w:basedOn w:val="Domylnaczcionkaakapitu"/>
    <w:link w:val="Tekstkomentarza"/>
    <w:rsid w:val="00747A65"/>
    <w:rPr>
      <w:rFonts w:ascii="Arial" w:hAnsi="Arial"/>
    </w:rPr>
  </w:style>
  <w:style w:type="paragraph" w:styleId="Tematkomentarza">
    <w:name w:val="annotation subject"/>
    <w:basedOn w:val="Tekstkomentarza"/>
    <w:next w:val="Tekstkomentarza"/>
    <w:link w:val="TematkomentarzaZnak"/>
    <w:uiPriority w:val="99"/>
    <w:rsid w:val="00747A65"/>
    <w:rPr>
      <w:rFonts w:ascii="Times New Roman" w:hAnsi="Times New Roman"/>
      <w:b/>
      <w:bCs/>
    </w:rPr>
  </w:style>
  <w:style w:type="character" w:customStyle="1" w:styleId="TematkomentarzaZnak1">
    <w:name w:val="Temat komentarza Znak1"/>
    <w:basedOn w:val="TekstkomentarzaZnak1"/>
    <w:rsid w:val="00747A65"/>
    <w:rPr>
      <w:rFonts w:ascii="Arial" w:hAnsi="Arial"/>
      <w:b/>
      <w:bCs/>
    </w:rPr>
  </w:style>
  <w:style w:type="paragraph" w:styleId="Spistreci1">
    <w:name w:val="toc 1"/>
    <w:basedOn w:val="Normalny"/>
    <w:next w:val="Normalny"/>
    <w:autoRedefine/>
    <w:uiPriority w:val="39"/>
    <w:unhideWhenUsed/>
    <w:rsid w:val="004815D7"/>
    <w:pPr>
      <w:spacing w:after="100"/>
    </w:pPr>
  </w:style>
  <w:style w:type="character" w:customStyle="1" w:styleId="AkapitzlistZnak">
    <w:name w:val="Akapit z listą Znak"/>
    <w:aliases w:val="Paragraf Znak,Punkt 1.1 Znak,List Paragraph Znak"/>
    <w:link w:val="Akapitzlist"/>
    <w:uiPriority w:val="34"/>
    <w:locked/>
    <w:rsid w:val="00443635"/>
    <w:rPr>
      <w:rFonts w:ascii="Arial" w:hAnsi="Arial"/>
      <w:sz w:val="24"/>
      <w:szCs w:val="24"/>
    </w:rPr>
  </w:style>
  <w:style w:type="character" w:styleId="Pogrubienie">
    <w:name w:val="Strong"/>
    <w:basedOn w:val="Domylnaczcionkaakapitu"/>
    <w:qFormat/>
    <w:rsid w:val="00C95982"/>
    <w:rPr>
      <w:b/>
      <w:bCs/>
    </w:rPr>
  </w:style>
  <w:style w:type="character" w:customStyle="1" w:styleId="Nierozpoznanawzmianka1">
    <w:name w:val="Nierozpoznana wzmianka1"/>
    <w:basedOn w:val="Domylnaczcionkaakapitu"/>
    <w:uiPriority w:val="99"/>
    <w:semiHidden/>
    <w:unhideWhenUsed/>
    <w:rsid w:val="00DB466C"/>
    <w:rPr>
      <w:color w:val="605E5C"/>
      <w:shd w:val="clear" w:color="auto" w:fill="E1DFDD"/>
    </w:rPr>
  </w:style>
  <w:style w:type="character" w:customStyle="1" w:styleId="normaltextrun">
    <w:name w:val="normaltextrun"/>
    <w:basedOn w:val="Domylnaczcionkaakapitu"/>
    <w:rsid w:val="003D0C25"/>
  </w:style>
  <w:style w:type="character" w:customStyle="1" w:styleId="eop">
    <w:name w:val="eop"/>
    <w:basedOn w:val="Domylnaczcionkaakapitu"/>
    <w:rsid w:val="00DC6D3B"/>
  </w:style>
  <w:style w:type="paragraph" w:styleId="Tekstprzypisukocowego">
    <w:name w:val="endnote text"/>
    <w:basedOn w:val="Normalny"/>
    <w:link w:val="TekstprzypisukocowegoZnak"/>
    <w:semiHidden/>
    <w:unhideWhenUsed/>
    <w:rsid w:val="005F5230"/>
    <w:rPr>
      <w:sz w:val="20"/>
      <w:szCs w:val="20"/>
    </w:rPr>
  </w:style>
  <w:style w:type="character" w:customStyle="1" w:styleId="TekstprzypisukocowegoZnak">
    <w:name w:val="Tekst przypisu końcowego Znak"/>
    <w:basedOn w:val="Domylnaczcionkaakapitu"/>
    <w:link w:val="Tekstprzypisukocowego"/>
    <w:semiHidden/>
    <w:rsid w:val="005F5230"/>
    <w:rPr>
      <w:rFonts w:ascii="Arial" w:hAnsi="Arial"/>
    </w:rPr>
  </w:style>
  <w:style w:type="character" w:styleId="Odwoanieprzypisukocowego">
    <w:name w:val="endnote reference"/>
    <w:basedOn w:val="Domylnaczcionkaakapitu"/>
    <w:semiHidden/>
    <w:unhideWhenUsed/>
    <w:rsid w:val="005F5230"/>
    <w:rPr>
      <w:vertAlign w:val="superscript"/>
    </w:rPr>
  </w:style>
  <w:style w:type="paragraph" w:customStyle="1" w:styleId="paragraph">
    <w:name w:val="paragraph"/>
    <w:basedOn w:val="Normalny"/>
    <w:rsid w:val="0067668B"/>
    <w:pPr>
      <w:spacing w:before="100" w:beforeAutospacing="1" w:after="100" w:afterAutospacing="1"/>
    </w:pPr>
    <w:rPr>
      <w:rFonts w:ascii="Times New Roman" w:hAnsi="Times New Roman"/>
    </w:rPr>
  </w:style>
  <w:style w:type="paragraph" w:customStyle="1" w:styleId="xdefault">
    <w:name w:val="x_default"/>
    <w:basedOn w:val="Normalny"/>
    <w:rsid w:val="0017442E"/>
    <w:pPr>
      <w:spacing w:before="100" w:beforeAutospacing="1" w:after="100" w:afterAutospacing="1"/>
    </w:pPr>
    <w:rPr>
      <w:rFonts w:ascii="Times New Roman" w:hAnsi="Times New Roman"/>
    </w:rPr>
  </w:style>
  <w:style w:type="character" w:customStyle="1" w:styleId="xnormaltextrun">
    <w:name w:val="x_normaltextrun"/>
    <w:basedOn w:val="Domylnaczcionkaakapitu"/>
    <w:rsid w:val="0017442E"/>
  </w:style>
  <w:style w:type="character" w:customStyle="1" w:styleId="xscxw74547881">
    <w:name w:val="x_scxw74547881"/>
    <w:basedOn w:val="Domylnaczcionkaakapitu"/>
    <w:rsid w:val="0017442E"/>
  </w:style>
  <w:style w:type="paragraph" w:styleId="NormalnyWeb">
    <w:name w:val="Normal (Web)"/>
    <w:basedOn w:val="Normalny"/>
    <w:uiPriority w:val="99"/>
    <w:unhideWhenUsed/>
    <w:rsid w:val="0017442E"/>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12159">
      <w:bodyDiv w:val="1"/>
      <w:marLeft w:val="0"/>
      <w:marRight w:val="0"/>
      <w:marTop w:val="0"/>
      <w:marBottom w:val="0"/>
      <w:divBdr>
        <w:top w:val="none" w:sz="0" w:space="0" w:color="auto"/>
        <w:left w:val="none" w:sz="0" w:space="0" w:color="auto"/>
        <w:bottom w:val="none" w:sz="0" w:space="0" w:color="auto"/>
        <w:right w:val="none" w:sz="0" w:space="0" w:color="auto"/>
      </w:divBdr>
    </w:div>
    <w:div w:id="1390347077">
      <w:bodyDiv w:val="1"/>
      <w:marLeft w:val="0"/>
      <w:marRight w:val="0"/>
      <w:marTop w:val="0"/>
      <w:marBottom w:val="0"/>
      <w:divBdr>
        <w:top w:val="none" w:sz="0" w:space="0" w:color="auto"/>
        <w:left w:val="none" w:sz="0" w:space="0" w:color="auto"/>
        <w:bottom w:val="none" w:sz="0" w:space="0" w:color="auto"/>
        <w:right w:val="none" w:sz="0" w:space="0" w:color="auto"/>
      </w:divBdr>
      <w:divsChild>
        <w:div w:id="289164323">
          <w:marLeft w:val="0"/>
          <w:marRight w:val="0"/>
          <w:marTop w:val="0"/>
          <w:marBottom w:val="0"/>
          <w:divBdr>
            <w:top w:val="none" w:sz="0" w:space="0" w:color="auto"/>
            <w:left w:val="none" w:sz="0" w:space="0" w:color="auto"/>
            <w:bottom w:val="none" w:sz="0" w:space="0" w:color="auto"/>
            <w:right w:val="none" w:sz="0" w:space="0" w:color="auto"/>
          </w:divBdr>
        </w:div>
        <w:div w:id="2100984359">
          <w:marLeft w:val="0"/>
          <w:marRight w:val="0"/>
          <w:marTop w:val="0"/>
          <w:marBottom w:val="0"/>
          <w:divBdr>
            <w:top w:val="none" w:sz="0" w:space="0" w:color="auto"/>
            <w:left w:val="none" w:sz="0" w:space="0" w:color="auto"/>
            <w:bottom w:val="none" w:sz="0" w:space="0" w:color="auto"/>
            <w:right w:val="none" w:sz="0" w:space="0" w:color="auto"/>
          </w:divBdr>
        </w:div>
      </w:divsChild>
    </w:div>
    <w:div w:id="19164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sekretariat@cpk.org.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biuro@gfis.pl" TargetMode="External"/><Relationship Id="rId2" Type="http://schemas.openxmlformats.org/officeDocument/2006/relationships/customXml" Target="../customXml/item2.xml"/><Relationship Id="rId16" Type="http://schemas.openxmlformats.org/officeDocument/2006/relationships/hyperlink" Target="mailto:umg@gdansk.gda.pl" TargetMode="External"/><Relationship Id="rId20" Type="http://schemas.openxmlformats.org/officeDocument/2006/relationships/hyperlink" Target="mailto:stowarzyszenie.waga@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biuro@impuls.org.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728BBA25D3754A81BAB2E22EAF4CFE" ma:contentTypeVersion="18" ma:contentTypeDescription="Utwórz nowy dokument." ma:contentTypeScope="" ma:versionID="fa9224e7a7e19bf109eaadb9f7bf60ce">
  <xsd:schema xmlns:xsd="http://www.w3.org/2001/XMLSchema" xmlns:xs="http://www.w3.org/2001/XMLSchema" xmlns:p="http://schemas.microsoft.com/office/2006/metadata/properties" xmlns:ns2="6b5fd0d1-f229-47a2-9878-acf8b2df5c91" xmlns:ns3="de471b24-1a2e-4bf0-a271-abd16f6a9fb0" targetNamespace="http://schemas.microsoft.com/office/2006/metadata/properties" ma:root="true" ma:fieldsID="4f078ba36277ce85372ab36ae9199395" ns2:_="" ns3:_="">
    <xsd:import namespace="6b5fd0d1-f229-47a2-9878-acf8b2df5c91"/>
    <xsd:import namespace="de471b24-1a2e-4bf0-a271-abd16f6a9f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fd0d1-f229-47a2-9878-acf8b2df5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492ed91-a7b0-4703-9148-d0f7067db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71b24-1a2e-4bf0-a271-abd16f6a9fb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a425f0d7-599d-41df-96d9-67c8e18e8c20}" ma:internalName="TaxCatchAll" ma:showField="CatchAllData" ma:web="de471b24-1a2e-4bf0-a271-abd16f6a9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471b24-1a2e-4bf0-a271-abd16f6a9fb0" xsi:nil="true"/>
    <lcf76f155ced4ddcb4097134ff3c332f xmlns="6b5fd0d1-f229-47a2-9878-acf8b2df5c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A7E6812A-679E-478B-B62B-AB222E876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fd0d1-f229-47a2-9878-acf8b2df5c91"/>
    <ds:schemaRef ds:uri="de471b24-1a2e-4bf0-a271-abd16f6a9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28C9F-497F-4865-8CBD-E328A3761DAF}">
  <ds:schemaRefs>
    <ds:schemaRef ds:uri="http://schemas.microsoft.com/office/2006/metadata/properties"/>
    <ds:schemaRef ds:uri="http://schemas.microsoft.com/office/infopath/2007/PartnerControls"/>
    <ds:schemaRef ds:uri="de471b24-1a2e-4bf0-a271-abd16f6a9fb0"/>
    <ds:schemaRef ds:uri="6b5fd0d1-f229-47a2-9878-acf8b2df5c91"/>
  </ds:schemaRefs>
</ds:datastoreItem>
</file>

<file path=customXml/itemProps3.xml><?xml version="1.0" encoding="utf-8"?>
<ds:datastoreItem xmlns:ds="http://schemas.openxmlformats.org/officeDocument/2006/customXml" ds:itemID="{F3E3847E-763A-44DE-BBFF-F44924A6F42B}">
  <ds:schemaRefs>
    <ds:schemaRef ds:uri="http://schemas.microsoft.com/sharepoint/v3/contenttype/forms"/>
  </ds:schemaRefs>
</ds:datastoreItem>
</file>

<file path=customXml/itemProps4.xml><?xml version="1.0" encoding="utf-8"?>
<ds:datastoreItem xmlns:ds="http://schemas.openxmlformats.org/officeDocument/2006/customXml" ds:itemID="{0F01AD92-7ABF-4381-B6B6-DD5FB93E01D5}">
  <ds:schemaRefs>
    <ds:schemaRef ds:uri="http://schemas.openxmlformats.org/officeDocument/2006/bibliography"/>
  </ds:schemaRefs>
</ds:datastoreItem>
</file>

<file path=customXml/itemProps5.xml><?xml version="1.0" encoding="utf-8"?>
<ds:datastoreItem xmlns:ds="http://schemas.openxmlformats.org/officeDocument/2006/customXml" ds:itemID="{9EE60619-3DE0-4AB6-8073-3B3E310C584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Template>
  <TotalTime>48</TotalTime>
  <Pages>7</Pages>
  <Words>1805</Words>
  <Characters>10836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Formularz rekrutacyjny do projektu Kobieta w równowadze</vt:lpstr>
    </vt:vector>
  </TitlesOfParts>
  <Company>UMWP</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rekrutacyjny do projektu Kobieta w równowadze</dc:title>
  <dc:subject>Wzór umowy o partnerstwie ryczałt</dc:subject>
  <dc:creator>Twardokus Marcin</dc:creator>
  <cp:keywords>załącznik;regulamin; formularz, klauzula informacyjna, zgoda na udostępnienie wizerunku</cp:keywords>
  <dc:description/>
  <cp:lastModifiedBy>Wałęsa Ewelina</cp:lastModifiedBy>
  <cp:revision>363</cp:revision>
  <cp:lastPrinted>2025-11-05T13:01:00Z</cp:lastPrinted>
  <dcterms:created xsi:type="dcterms:W3CDTF">2025-09-24T14:58:00Z</dcterms:created>
  <dcterms:modified xsi:type="dcterms:W3CDTF">2026-07-13T11:14:00Z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0x0101001F728BBA25D3754A81BAB2E22EAF4CFE</vt:lpwstr>
  </property>
  <property fmtid="{D5CDD505-2E9C-101B-9397-08002B2CF9AE}" pid="3" name="MediaServiceImageTags">
    <vt:lpwstr/>
  </property>
</Properties>
</file>