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BD" w:rsidRDefault="00F307BD" w:rsidP="00F405E7">
      <w:pPr>
        <w:jc w:val="center"/>
        <w:rPr>
          <w:b/>
          <w:sz w:val="52"/>
          <w:szCs w:val="52"/>
          <w:u w:val="single"/>
        </w:rPr>
      </w:pPr>
    </w:p>
    <w:p w:rsidR="00F405E7" w:rsidRPr="00F307BD" w:rsidRDefault="00F405E7" w:rsidP="00F405E7">
      <w:pPr>
        <w:jc w:val="center"/>
        <w:rPr>
          <w:rFonts w:asciiTheme="minorHAnsi" w:hAnsiTheme="minorHAnsi" w:cstheme="minorHAnsi"/>
          <w:b/>
          <w:sz w:val="60"/>
          <w:szCs w:val="60"/>
          <w:u w:val="single"/>
        </w:rPr>
      </w:pPr>
      <w:r w:rsidRPr="00F307BD">
        <w:rPr>
          <w:rFonts w:asciiTheme="minorHAnsi" w:hAnsiTheme="minorHAnsi" w:cstheme="minorHAnsi"/>
          <w:b/>
          <w:sz w:val="60"/>
          <w:szCs w:val="60"/>
          <w:u w:val="single"/>
        </w:rPr>
        <w:t>INFORMACJA</w:t>
      </w:r>
    </w:p>
    <w:p w:rsidR="00F405E7" w:rsidRDefault="00F405E7" w:rsidP="00F405E7">
      <w:pPr>
        <w:jc w:val="center"/>
        <w:rPr>
          <w:b/>
          <w:sz w:val="52"/>
          <w:szCs w:val="52"/>
          <w:u w:val="single"/>
        </w:rPr>
      </w:pPr>
    </w:p>
    <w:p w:rsidR="00F405E7" w:rsidRPr="00F307BD" w:rsidRDefault="00F405E7" w:rsidP="00F307BD">
      <w:pPr>
        <w:spacing w:after="120"/>
        <w:rPr>
          <w:rFonts w:asciiTheme="minorHAnsi" w:hAnsiTheme="minorHAnsi" w:cstheme="minorHAnsi"/>
          <w:b/>
          <w:sz w:val="44"/>
          <w:szCs w:val="44"/>
        </w:rPr>
      </w:pPr>
      <w:r w:rsidRPr="00F307BD">
        <w:rPr>
          <w:rFonts w:asciiTheme="minorHAnsi" w:hAnsiTheme="minorHAnsi" w:cstheme="minorHAnsi"/>
          <w:b/>
          <w:sz w:val="44"/>
          <w:szCs w:val="44"/>
        </w:rPr>
        <w:t xml:space="preserve">Urząd Miejski w Gdańsku informuje, że </w:t>
      </w:r>
      <w:r w:rsidR="00F307BD" w:rsidRPr="00F307BD">
        <w:rPr>
          <w:rFonts w:asciiTheme="minorHAnsi" w:hAnsiTheme="minorHAnsi" w:cstheme="minorHAnsi"/>
          <w:b/>
          <w:sz w:val="44"/>
          <w:szCs w:val="44"/>
        </w:rPr>
        <w:br/>
      </w:r>
      <w:r w:rsidRPr="00F307BD">
        <w:rPr>
          <w:rFonts w:asciiTheme="minorHAnsi" w:hAnsiTheme="minorHAnsi" w:cstheme="minorHAnsi"/>
          <w:b/>
          <w:sz w:val="44"/>
          <w:szCs w:val="44"/>
          <w:u w:val="single"/>
        </w:rPr>
        <w:t>w dniach 16 czerwca – 10 lipca 2018 r.</w:t>
      </w:r>
      <w:r w:rsidRPr="00F307BD">
        <w:rPr>
          <w:rFonts w:asciiTheme="minorHAnsi" w:hAnsiTheme="minorHAnsi" w:cstheme="minorHAnsi"/>
          <w:b/>
          <w:sz w:val="44"/>
          <w:szCs w:val="44"/>
        </w:rPr>
        <w:t xml:space="preserve"> będzie przeprowadzane badanie ankietowe wśród najemców mieszkań komunalnych.</w:t>
      </w:r>
    </w:p>
    <w:p w:rsidR="00F405E7" w:rsidRPr="00F307BD" w:rsidRDefault="00DD0B86" w:rsidP="00F307BD">
      <w:pPr>
        <w:spacing w:after="120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sz w:val="44"/>
          <w:szCs w:val="44"/>
        </w:rPr>
        <w:t>Realizację b</w:t>
      </w:r>
      <w:r w:rsidR="004851B2">
        <w:rPr>
          <w:rFonts w:asciiTheme="minorHAnsi" w:hAnsiTheme="minorHAnsi" w:cstheme="minorHAnsi"/>
          <w:sz w:val="44"/>
          <w:szCs w:val="44"/>
        </w:rPr>
        <w:t>adania opinii</w:t>
      </w:r>
      <w:r w:rsidR="00F405E7" w:rsidRPr="00F307BD">
        <w:rPr>
          <w:rFonts w:asciiTheme="minorHAnsi" w:hAnsiTheme="minorHAnsi" w:cstheme="minorHAnsi"/>
          <w:sz w:val="44"/>
          <w:szCs w:val="44"/>
        </w:rPr>
        <w:t xml:space="preserve"> najemców mieszkań komunalnych w Gdańsku w 2018 roku</w:t>
      </w:r>
      <w:bookmarkStart w:id="0" w:name="_GoBack"/>
      <w:bookmarkEnd w:id="0"/>
      <w:r w:rsidR="00F405E7" w:rsidRPr="00F307BD">
        <w:rPr>
          <w:rFonts w:asciiTheme="minorHAnsi" w:hAnsiTheme="minorHAnsi" w:cstheme="minorHAnsi"/>
          <w:sz w:val="44"/>
          <w:szCs w:val="44"/>
        </w:rPr>
        <w:t xml:space="preserve"> zlecono Uniwersytetowi Gdańskiemu. Celem badania jest zebranie informacji o poziomie zadowol</w:t>
      </w:r>
      <w:r>
        <w:rPr>
          <w:rFonts w:asciiTheme="minorHAnsi" w:hAnsiTheme="minorHAnsi" w:cstheme="minorHAnsi"/>
          <w:sz w:val="44"/>
          <w:szCs w:val="44"/>
        </w:rPr>
        <w:t xml:space="preserve">enia najemców z zamieszkiwania w lokalach </w:t>
      </w:r>
      <w:r w:rsidR="00F405E7" w:rsidRPr="00F307BD">
        <w:rPr>
          <w:rFonts w:asciiTheme="minorHAnsi" w:hAnsiTheme="minorHAnsi" w:cstheme="minorHAnsi"/>
          <w:sz w:val="44"/>
          <w:szCs w:val="44"/>
        </w:rPr>
        <w:t>komunalnych.</w:t>
      </w:r>
    </w:p>
    <w:p w:rsidR="00F307BD" w:rsidRPr="00F307BD" w:rsidRDefault="00F405E7" w:rsidP="00F307BD">
      <w:pPr>
        <w:spacing w:after="120"/>
        <w:rPr>
          <w:rFonts w:asciiTheme="minorHAnsi" w:hAnsiTheme="minorHAnsi" w:cstheme="minorHAnsi"/>
          <w:sz w:val="44"/>
          <w:szCs w:val="44"/>
        </w:rPr>
      </w:pPr>
      <w:r w:rsidRPr="00F307BD">
        <w:rPr>
          <w:rFonts w:asciiTheme="minorHAnsi" w:hAnsiTheme="minorHAnsi" w:cstheme="minorHAnsi"/>
          <w:b/>
          <w:sz w:val="44"/>
          <w:szCs w:val="44"/>
          <w:u w:val="single"/>
        </w:rPr>
        <w:t>Ankieterzy reprezentujący Uniwersytet Gdański</w:t>
      </w:r>
      <w:r w:rsidRPr="00F307BD">
        <w:rPr>
          <w:rFonts w:asciiTheme="minorHAnsi" w:hAnsiTheme="minorHAnsi" w:cstheme="minorHAnsi"/>
          <w:sz w:val="44"/>
          <w:szCs w:val="44"/>
        </w:rPr>
        <w:t xml:space="preserve"> odwiedzą tylko losowo wybrane mieszkania.</w:t>
      </w:r>
    </w:p>
    <w:p w:rsidR="00F405E7" w:rsidRPr="00F307BD" w:rsidRDefault="00F405E7" w:rsidP="00F307BD">
      <w:pPr>
        <w:spacing w:after="120"/>
        <w:rPr>
          <w:rFonts w:asciiTheme="minorHAnsi" w:hAnsiTheme="minorHAnsi" w:cstheme="minorHAnsi"/>
          <w:sz w:val="44"/>
          <w:szCs w:val="44"/>
        </w:rPr>
      </w:pPr>
      <w:r w:rsidRPr="00F307BD">
        <w:rPr>
          <w:rFonts w:asciiTheme="minorHAnsi" w:hAnsiTheme="minorHAnsi" w:cstheme="minorHAnsi"/>
          <w:sz w:val="44"/>
          <w:szCs w:val="44"/>
        </w:rPr>
        <w:t xml:space="preserve">Poświęcony przez Państwa czas pozwoli zebrać wiele cennych informacji na temat mieszkań komunalnych w Gdańsku. </w:t>
      </w:r>
    </w:p>
    <w:p w:rsidR="00F405E7" w:rsidRPr="00F307BD" w:rsidRDefault="00F405E7" w:rsidP="00F307BD">
      <w:pPr>
        <w:spacing w:after="120"/>
        <w:rPr>
          <w:rFonts w:asciiTheme="minorHAnsi" w:hAnsiTheme="minorHAnsi" w:cstheme="minorHAnsi"/>
          <w:b/>
          <w:sz w:val="44"/>
          <w:szCs w:val="44"/>
          <w:u w:val="single"/>
        </w:rPr>
      </w:pPr>
      <w:r w:rsidRPr="00F307BD">
        <w:rPr>
          <w:rFonts w:asciiTheme="minorHAnsi" w:hAnsiTheme="minorHAnsi" w:cstheme="minorHAnsi"/>
          <w:b/>
          <w:sz w:val="44"/>
          <w:szCs w:val="44"/>
          <w:u w:val="single"/>
        </w:rPr>
        <w:t>Uprzejmie prosimy o udział w badaniu                                  i życzliwość wobec ankieterów.</w:t>
      </w:r>
    </w:p>
    <w:p w:rsidR="00F307BD" w:rsidRDefault="00F307BD" w:rsidP="00F307BD">
      <w:pPr>
        <w:rPr>
          <w:rFonts w:asciiTheme="minorHAnsi" w:hAnsiTheme="minorHAnsi" w:cstheme="minorHAnsi"/>
          <w:sz w:val="44"/>
          <w:szCs w:val="44"/>
        </w:rPr>
      </w:pPr>
    </w:p>
    <w:p w:rsidR="00906BDF" w:rsidRPr="00F307BD" w:rsidRDefault="00F405E7" w:rsidP="00F307BD">
      <w:pPr>
        <w:rPr>
          <w:rFonts w:asciiTheme="minorHAnsi" w:hAnsiTheme="minorHAnsi" w:cstheme="minorHAnsi"/>
          <w:sz w:val="44"/>
          <w:szCs w:val="44"/>
        </w:rPr>
      </w:pPr>
      <w:r w:rsidRPr="00F307BD">
        <w:rPr>
          <w:rFonts w:asciiTheme="minorHAnsi" w:hAnsiTheme="minorHAnsi" w:cstheme="minorHAnsi"/>
          <w:sz w:val="44"/>
          <w:szCs w:val="44"/>
        </w:rPr>
        <w:t>Dziękujemy!</w:t>
      </w:r>
    </w:p>
    <w:sectPr w:rsidR="00906BDF" w:rsidRPr="00F307BD" w:rsidSect="006B7C8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674" w:right="1558" w:bottom="1701" w:left="1418" w:header="426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A6A" w:rsidRDefault="004D4A6A">
      <w:r>
        <w:separator/>
      </w:r>
    </w:p>
  </w:endnote>
  <w:endnote w:type="continuationSeparator" w:id="0">
    <w:p w:rsidR="004D4A6A" w:rsidRDefault="004D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0C6" w:rsidRPr="00036662" w:rsidRDefault="00B75A4C" w:rsidP="00036662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-131445</wp:posOffset>
              </wp:positionV>
              <wp:extent cx="5486400" cy="0"/>
              <wp:effectExtent l="9525" t="11430" r="9525" b="7620"/>
              <wp:wrapNone/>
              <wp:docPr id="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D8CE1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pt,-10.35pt" to="444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" o:allowincell="f" strokecolor="red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97A" w:rsidRDefault="00B75A4C">
    <w:pPr>
      <w:pStyle w:val="Stopka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486400" cy="0"/>
              <wp:effectExtent l="9525" t="12700" r="9525" b="635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A3B68F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pt" to="6in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" o:allowincell="f" strokecolor="red" strokeweight="1pt"/>
          </w:pict>
        </mc:Fallback>
      </mc:AlternateContent>
    </w:r>
  </w:p>
  <w:p w:rsidR="00906BDF" w:rsidRPr="005C30C6" w:rsidRDefault="00906BDF" w:rsidP="00906BDF">
    <w:pPr>
      <w:tabs>
        <w:tab w:val="left" w:pos="6075"/>
      </w:tabs>
      <w:autoSpaceDE w:val="0"/>
      <w:autoSpaceDN w:val="0"/>
      <w:adjustRightInd w:val="0"/>
      <w:rPr>
        <w:color w:val="000000"/>
        <w:sz w:val="16"/>
      </w:rPr>
    </w:pPr>
    <w:r>
      <w:rPr>
        <w:color w:val="000000"/>
        <w:sz w:val="16"/>
      </w:rPr>
      <w:t>ul. Nowe Ogrody 8/1</w:t>
    </w:r>
    <w:r w:rsidR="00975783">
      <w:rPr>
        <w:color w:val="000000"/>
        <w:sz w:val="16"/>
      </w:rPr>
      <w:t>2, 80-803 Gdańsk; tel.: 58 323 70 80</w:t>
    </w:r>
    <w:r>
      <w:rPr>
        <w:color w:val="000000"/>
        <w:sz w:val="16"/>
      </w:rPr>
      <w:t>,</w:t>
    </w:r>
    <w:r w:rsidR="00975783">
      <w:rPr>
        <w:color w:val="000000"/>
        <w:sz w:val="16"/>
      </w:rPr>
      <w:t xml:space="preserve">  </w:t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 w:rsidR="00142903">
      <w:rPr>
        <w:color w:val="000000"/>
        <w:sz w:val="16"/>
      </w:rPr>
      <w:t>ISO 9001:20</w:t>
    </w:r>
    <w:r w:rsidR="00975783">
      <w:rPr>
        <w:color w:val="000000"/>
        <w:sz w:val="16"/>
      </w:rPr>
      <w:t>15</w:t>
    </w:r>
  </w:p>
  <w:p w:rsidR="00906BDF" w:rsidRPr="002203BC" w:rsidRDefault="00906BDF" w:rsidP="00906BDF">
    <w:pPr>
      <w:pStyle w:val="Stopka"/>
      <w:ind w:right="360"/>
      <w:rPr>
        <w:sz w:val="16"/>
        <w:lang w:val="en-US"/>
      </w:rPr>
    </w:pPr>
    <w:r>
      <w:rPr>
        <w:color w:val="000000"/>
        <w:sz w:val="16"/>
        <w:lang w:val="en-US"/>
      </w:rPr>
      <w:t xml:space="preserve">e-mail: wgk@gdansk.gda.pl; </w:t>
    </w:r>
    <w:hyperlink r:id="rId1" w:history="1">
      <w:r w:rsidR="00E17545" w:rsidRPr="002D2AB9">
        <w:rPr>
          <w:rStyle w:val="Hipercze"/>
          <w:sz w:val="16"/>
          <w:lang w:val="en-US"/>
        </w:rPr>
        <w:t>www.gdansk.pl</w:t>
      </w:r>
    </w:hyperlink>
    <w:r w:rsidR="00E17545">
      <w:rPr>
        <w:color w:val="000000"/>
        <w:sz w:val="16"/>
        <w:lang w:val="en-US"/>
      </w:rPr>
      <w:t xml:space="preserve">                                                                          ISO 37120:2014      </w:t>
    </w:r>
  </w:p>
  <w:p w:rsidR="008B597A" w:rsidRPr="002203BC" w:rsidRDefault="008B597A">
    <w:pPr>
      <w:pStyle w:val="Stopka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A6A" w:rsidRDefault="004D4A6A">
      <w:r>
        <w:separator/>
      </w:r>
    </w:p>
  </w:footnote>
  <w:footnote w:type="continuationSeparator" w:id="0">
    <w:p w:rsidR="004D4A6A" w:rsidRDefault="004D4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0C6" w:rsidRDefault="002203BC" w:rsidP="005C30C6">
    <w:pPr>
      <w:pStyle w:val="Nagwek"/>
    </w:pPr>
    <w:r>
      <w:rPr>
        <w:noProof/>
      </w:rPr>
      <w:drawing>
        <wp:inline distT="0" distB="0" distL="0" distR="0">
          <wp:extent cx="3761740" cy="393700"/>
          <wp:effectExtent l="19050" t="0" r="0" b="0"/>
          <wp:docPr id="1" name="Obraz 1" descr="glowka_wg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owka_wg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393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30C6" w:rsidRDefault="005C30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5B7" w:rsidRDefault="00CA55B7">
    <w:pPr>
      <w:pStyle w:val="Nagwek"/>
    </w:pPr>
  </w:p>
  <w:p w:rsidR="008B597A" w:rsidRDefault="002203BC">
    <w:pPr>
      <w:pStyle w:val="Nagwek"/>
    </w:pPr>
    <w:r>
      <w:rPr>
        <w:noProof/>
      </w:rPr>
      <w:drawing>
        <wp:inline distT="0" distB="0" distL="0" distR="0">
          <wp:extent cx="3761740" cy="393700"/>
          <wp:effectExtent l="19050" t="0" r="0" b="0"/>
          <wp:docPr id="2" name="Obraz 2" descr="glowka_wg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wka_wg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393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D2D67"/>
    <w:multiLevelType w:val="hybridMultilevel"/>
    <w:tmpl w:val="EF204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619A"/>
    <w:multiLevelType w:val="hybridMultilevel"/>
    <w:tmpl w:val="DE2AB3EC"/>
    <w:lvl w:ilvl="0" w:tplc="9A7E6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26205"/>
    <w:multiLevelType w:val="hybridMultilevel"/>
    <w:tmpl w:val="4AAAE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07DF5"/>
    <w:multiLevelType w:val="hybridMultilevel"/>
    <w:tmpl w:val="D5188632"/>
    <w:lvl w:ilvl="0" w:tplc="E5D240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8805B1"/>
    <w:multiLevelType w:val="hybridMultilevel"/>
    <w:tmpl w:val="7D56AE5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F2F0846"/>
    <w:multiLevelType w:val="hybridMultilevel"/>
    <w:tmpl w:val="E7647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11607"/>
    <w:multiLevelType w:val="hybridMultilevel"/>
    <w:tmpl w:val="50C4D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D7E6B"/>
    <w:multiLevelType w:val="hybridMultilevel"/>
    <w:tmpl w:val="5AE2F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900A9"/>
    <w:multiLevelType w:val="hybridMultilevel"/>
    <w:tmpl w:val="3BAA4DD4"/>
    <w:lvl w:ilvl="0" w:tplc="865041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C642CF1"/>
    <w:multiLevelType w:val="hybridMultilevel"/>
    <w:tmpl w:val="0E66C378"/>
    <w:lvl w:ilvl="0" w:tplc="0442AF5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57A07"/>
    <w:multiLevelType w:val="hybridMultilevel"/>
    <w:tmpl w:val="A950CDD0"/>
    <w:lvl w:ilvl="0" w:tplc="70E0BA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2DC5A1E"/>
    <w:multiLevelType w:val="hybridMultilevel"/>
    <w:tmpl w:val="450A2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80CED"/>
    <w:multiLevelType w:val="multilevel"/>
    <w:tmpl w:val="231A2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A7A21AD"/>
    <w:multiLevelType w:val="hybridMultilevel"/>
    <w:tmpl w:val="D74E5806"/>
    <w:lvl w:ilvl="0" w:tplc="33FC95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BED7F91"/>
    <w:multiLevelType w:val="hybridMultilevel"/>
    <w:tmpl w:val="B41AE8A8"/>
    <w:lvl w:ilvl="0" w:tplc="5C28C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C314B42"/>
    <w:multiLevelType w:val="hybridMultilevel"/>
    <w:tmpl w:val="9AB21B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91576"/>
    <w:multiLevelType w:val="hybridMultilevel"/>
    <w:tmpl w:val="0352A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850D3"/>
    <w:multiLevelType w:val="hybridMultilevel"/>
    <w:tmpl w:val="951016AE"/>
    <w:lvl w:ilvl="0" w:tplc="86DAD2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46F4A"/>
    <w:multiLevelType w:val="hybridMultilevel"/>
    <w:tmpl w:val="FADEC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C5FAF"/>
    <w:multiLevelType w:val="hybridMultilevel"/>
    <w:tmpl w:val="FA808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70430"/>
    <w:multiLevelType w:val="hybridMultilevel"/>
    <w:tmpl w:val="BCA49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8028B"/>
    <w:multiLevelType w:val="hybridMultilevel"/>
    <w:tmpl w:val="43768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27C75"/>
    <w:multiLevelType w:val="hybridMultilevel"/>
    <w:tmpl w:val="C9D45D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77B4F"/>
    <w:multiLevelType w:val="hybridMultilevel"/>
    <w:tmpl w:val="D34CC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A310C"/>
    <w:multiLevelType w:val="hybridMultilevel"/>
    <w:tmpl w:val="6B02C50C"/>
    <w:lvl w:ilvl="0" w:tplc="0D42DD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901A67"/>
    <w:multiLevelType w:val="hybridMultilevel"/>
    <w:tmpl w:val="B0C04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A1177"/>
    <w:multiLevelType w:val="hybridMultilevel"/>
    <w:tmpl w:val="220CA8C6"/>
    <w:lvl w:ilvl="0" w:tplc="E5D240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0E67992"/>
    <w:multiLevelType w:val="hybridMultilevel"/>
    <w:tmpl w:val="A95CC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A401E6"/>
    <w:multiLevelType w:val="hybridMultilevel"/>
    <w:tmpl w:val="6732438A"/>
    <w:lvl w:ilvl="0" w:tplc="86A840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3E6096A"/>
    <w:multiLevelType w:val="hybridMultilevel"/>
    <w:tmpl w:val="D00881CC"/>
    <w:lvl w:ilvl="0" w:tplc="E5D240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5936516"/>
    <w:multiLevelType w:val="hybridMultilevel"/>
    <w:tmpl w:val="2E5E2B2E"/>
    <w:lvl w:ilvl="0" w:tplc="E31094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04949"/>
    <w:multiLevelType w:val="hybridMultilevel"/>
    <w:tmpl w:val="17B4A4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1546A"/>
    <w:multiLevelType w:val="hybridMultilevel"/>
    <w:tmpl w:val="11F8D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54372"/>
    <w:multiLevelType w:val="hybridMultilevel"/>
    <w:tmpl w:val="4B5EB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55257"/>
    <w:multiLevelType w:val="hybridMultilevel"/>
    <w:tmpl w:val="61D0E6D8"/>
    <w:lvl w:ilvl="0" w:tplc="69160BD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17777"/>
    <w:multiLevelType w:val="hybridMultilevel"/>
    <w:tmpl w:val="556A261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B275B45"/>
    <w:multiLevelType w:val="multilevel"/>
    <w:tmpl w:val="51386B2C"/>
    <w:lvl w:ilvl="0">
      <w:start w:val="8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57"/>
      <w:numFmt w:val="decimal"/>
      <w:lvlText w:val="%1-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37" w15:restartNumberingAfterBreak="0">
    <w:nsid w:val="7B29183D"/>
    <w:multiLevelType w:val="hybridMultilevel"/>
    <w:tmpl w:val="F85A5546"/>
    <w:lvl w:ilvl="0" w:tplc="7F7888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CA93CFD"/>
    <w:multiLevelType w:val="hybridMultilevel"/>
    <w:tmpl w:val="4C2CC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1928AE"/>
    <w:multiLevelType w:val="hybridMultilevel"/>
    <w:tmpl w:val="8D3CC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75A0B"/>
    <w:multiLevelType w:val="hybridMultilevel"/>
    <w:tmpl w:val="7482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5"/>
  </w:num>
  <w:num w:numId="5">
    <w:abstractNumId w:val="19"/>
  </w:num>
  <w:num w:numId="6">
    <w:abstractNumId w:val="29"/>
  </w:num>
  <w:num w:numId="7">
    <w:abstractNumId w:val="26"/>
  </w:num>
  <w:num w:numId="8">
    <w:abstractNumId w:val="3"/>
  </w:num>
  <w:num w:numId="9">
    <w:abstractNumId w:val="23"/>
  </w:num>
  <w:num w:numId="10">
    <w:abstractNumId w:val="18"/>
  </w:num>
  <w:num w:numId="11">
    <w:abstractNumId w:val="11"/>
  </w:num>
  <w:num w:numId="12">
    <w:abstractNumId w:val="6"/>
  </w:num>
  <w:num w:numId="13">
    <w:abstractNumId w:val="31"/>
  </w:num>
  <w:num w:numId="14">
    <w:abstractNumId w:val="15"/>
  </w:num>
  <w:num w:numId="15">
    <w:abstractNumId w:val="28"/>
  </w:num>
  <w:num w:numId="16">
    <w:abstractNumId w:val="12"/>
  </w:num>
  <w:num w:numId="17">
    <w:abstractNumId w:val="8"/>
  </w:num>
  <w:num w:numId="18">
    <w:abstractNumId w:val="39"/>
  </w:num>
  <w:num w:numId="19">
    <w:abstractNumId w:val="20"/>
  </w:num>
  <w:num w:numId="20">
    <w:abstractNumId w:val="22"/>
  </w:num>
  <w:num w:numId="21">
    <w:abstractNumId w:val="40"/>
  </w:num>
  <w:num w:numId="22">
    <w:abstractNumId w:val="38"/>
  </w:num>
  <w:num w:numId="23">
    <w:abstractNumId w:val="21"/>
  </w:num>
  <w:num w:numId="24">
    <w:abstractNumId w:val="4"/>
  </w:num>
  <w:num w:numId="25">
    <w:abstractNumId w:val="27"/>
  </w:num>
  <w:num w:numId="26">
    <w:abstractNumId w:val="33"/>
  </w:num>
  <w:num w:numId="27">
    <w:abstractNumId w:val="2"/>
  </w:num>
  <w:num w:numId="28">
    <w:abstractNumId w:val="35"/>
  </w:num>
  <w:num w:numId="29">
    <w:abstractNumId w:val="16"/>
  </w:num>
  <w:num w:numId="30">
    <w:abstractNumId w:val="7"/>
  </w:num>
  <w:num w:numId="31">
    <w:abstractNumId w:val="9"/>
  </w:num>
  <w:num w:numId="32">
    <w:abstractNumId w:val="34"/>
  </w:num>
  <w:num w:numId="33">
    <w:abstractNumId w:val="37"/>
  </w:num>
  <w:num w:numId="34">
    <w:abstractNumId w:val="36"/>
  </w:num>
  <w:num w:numId="35">
    <w:abstractNumId w:val="14"/>
  </w:num>
  <w:num w:numId="36">
    <w:abstractNumId w:val="24"/>
  </w:num>
  <w:num w:numId="37">
    <w:abstractNumId w:val="13"/>
  </w:num>
  <w:num w:numId="38">
    <w:abstractNumId w:val="10"/>
  </w:num>
  <w:num w:numId="39">
    <w:abstractNumId w:val="32"/>
  </w:num>
  <w:num w:numId="40">
    <w:abstractNumId w:val="17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F2"/>
    <w:rsid w:val="00002853"/>
    <w:rsid w:val="00005EFD"/>
    <w:rsid w:val="00010CC3"/>
    <w:rsid w:val="00013192"/>
    <w:rsid w:val="000144FF"/>
    <w:rsid w:val="00014849"/>
    <w:rsid w:val="00024AAF"/>
    <w:rsid w:val="000259B6"/>
    <w:rsid w:val="00026041"/>
    <w:rsid w:val="00036662"/>
    <w:rsid w:val="00044CE6"/>
    <w:rsid w:val="00045903"/>
    <w:rsid w:val="0005209F"/>
    <w:rsid w:val="00052F0B"/>
    <w:rsid w:val="00060DDF"/>
    <w:rsid w:val="000619D2"/>
    <w:rsid w:val="00063044"/>
    <w:rsid w:val="00063EA6"/>
    <w:rsid w:val="00066AD4"/>
    <w:rsid w:val="00074113"/>
    <w:rsid w:val="000808EF"/>
    <w:rsid w:val="00082A2E"/>
    <w:rsid w:val="000864D1"/>
    <w:rsid w:val="00086BE0"/>
    <w:rsid w:val="000877E7"/>
    <w:rsid w:val="00087879"/>
    <w:rsid w:val="000953BA"/>
    <w:rsid w:val="0009739D"/>
    <w:rsid w:val="000A0131"/>
    <w:rsid w:val="000A1A4C"/>
    <w:rsid w:val="000A563E"/>
    <w:rsid w:val="000B11A7"/>
    <w:rsid w:val="000B5030"/>
    <w:rsid w:val="000B7D30"/>
    <w:rsid w:val="000C0D3E"/>
    <w:rsid w:val="000C1239"/>
    <w:rsid w:val="000C1C1B"/>
    <w:rsid w:val="000C278A"/>
    <w:rsid w:val="000C60F1"/>
    <w:rsid w:val="000C6196"/>
    <w:rsid w:val="000C6263"/>
    <w:rsid w:val="000D680D"/>
    <w:rsid w:val="000D7D2A"/>
    <w:rsid w:val="000E388C"/>
    <w:rsid w:val="000E66BF"/>
    <w:rsid w:val="000F0564"/>
    <w:rsid w:val="000F0B08"/>
    <w:rsid w:val="000F1B5D"/>
    <w:rsid w:val="000F40FA"/>
    <w:rsid w:val="000F5E75"/>
    <w:rsid w:val="001008E7"/>
    <w:rsid w:val="001110A2"/>
    <w:rsid w:val="00111E4C"/>
    <w:rsid w:val="00114017"/>
    <w:rsid w:val="00114647"/>
    <w:rsid w:val="00124722"/>
    <w:rsid w:val="00125671"/>
    <w:rsid w:val="00132545"/>
    <w:rsid w:val="001356DD"/>
    <w:rsid w:val="00142903"/>
    <w:rsid w:val="00142F77"/>
    <w:rsid w:val="001445D6"/>
    <w:rsid w:val="0014495E"/>
    <w:rsid w:val="001507A6"/>
    <w:rsid w:val="00151F53"/>
    <w:rsid w:val="001535CA"/>
    <w:rsid w:val="001537E2"/>
    <w:rsid w:val="0015394F"/>
    <w:rsid w:val="00153C70"/>
    <w:rsid w:val="00157B5B"/>
    <w:rsid w:val="00157CDB"/>
    <w:rsid w:val="00161306"/>
    <w:rsid w:val="001621C5"/>
    <w:rsid w:val="0016311B"/>
    <w:rsid w:val="0016323A"/>
    <w:rsid w:val="00175D92"/>
    <w:rsid w:val="0018053C"/>
    <w:rsid w:val="00182964"/>
    <w:rsid w:val="0018341B"/>
    <w:rsid w:val="001852F5"/>
    <w:rsid w:val="00195585"/>
    <w:rsid w:val="00196826"/>
    <w:rsid w:val="001A58ED"/>
    <w:rsid w:val="001B6229"/>
    <w:rsid w:val="001C6D02"/>
    <w:rsid w:val="001D72F6"/>
    <w:rsid w:val="001E058D"/>
    <w:rsid w:val="001E0638"/>
    <w:rsid w:val="001E19BB"/>
    <w:rsid w:val="001E72AE"/>
    <w:rsid w:val="001F0CA6"/>
    <w:rsid w:val="001F387B"/>
    <w:rsid w:val="001F5AE3"/>
    <w:rsid w:val="001F64C9"/>
    <w:rsid w:val="00206909"/>
    <w:rsid w:val="0020795E"/>
    <w:rsid w:val="0021272D"/>
    <w:rsid w:val="002203BC"/>
    <w:rsid w:val="00230129"/>
    <w:rsid w:val="00230B08"/>
    <w:rsid w:val="002327B8"/>
    <w:rsid w:val="00240902"/>
    <w:rsid w:val="00241321"/>
    <w:rsid w:val="00243338"/>
    <w:rsid w:val="00247508"/>
    <w:rsid w:val="00251BA9"/>
    <w:rsid w:val="002532C8"/>
    <w:rsid w:val="002533DF"/>
    <w:rsid w:val="0026455F"/>
    <w:rsid w:val="00265E08"/>
    <w:rsid w:val="00280718"/>
    <w:rsid w:val="00280C4B"/>
    <w:rsid w:val="00284652"/>
    <w:rsid w:val="00285C87"/>
    <w:rsid w:val="002863F8"/>
    <w:rsid w:val="0028677F"/>
    <w:rsid w:val="002872AA"/>
    <w:rsid w:val="002878AE"/>
    <w:rsid w:val="002947DF"/>
    <w:rsid w:val="0029760D"/>
    <w:rsid w:val="002A62B0"/>
    <w:rsid w:val="002B0852"/>
    <w:rsid w:val="002B2A54"/>
    <w:rsid w:val="002B2F6E"/>
    <w:rsid w:val="002B41E1"/>
    <w:rsid w:val="002B789C"/>
    <w:rsid w:val="002C26C1"/>
    <w:rsid w:val="002D313A"/>
    <w:rsid w:val="002D61FD"/>
    <w:rsid w:val="002D7E01"/>
    <w:rsid w:val="002E11E1"/>
    <w:rsid w:val="002E2742"/>
    <w:rsid w:val="002E3CD0"/>
    <w:rsid w:val="002E5E08"/>
    <w:rsid w:val="002E6CBE"/>
    <w:rsid w:val="002F1AE7"/>
    <w:rsid w:val="002F34CC"/>
    <w:rsid w:val="002F3E6C"/>
    <w:rsid w:val="002F5047"/>
    <w:rsid w:val="002F6ADA"/>
    <w:rsid w:val="00300079"/>
    <w:rsid w:val="00306A6F"/>
    <w:rsid w:val="00306B5A"/>
    <w:rsid w:val="00311368"/>
    <w:rsid w:val="0031189F"/>
    <w:rsid w:val="00320087"/>
    <w:rsid w:val="00323229"/>
    <w:rsid w:val="00330A0E"/>
    <w:rsid w:val="00334D94"/>
    <w:rsid w:val="0033584F"/>
    <w:rsid w:val="003433C2"/>
    <w:rsid w:val="003462D2"/>
    <w:rsid w:val="0034634F"/>
    <w:rsid w:val="00353457"/>
    <w:rsid w:val="003561ED"/>
    <w:rsid w:val="003575D9"/>
    <w:rsid w:val="00361039"/>
    <w:rsid w:val="00362F0D"/>
    <w:rsid w:val="00364405"/>
    <w:rsid w:val="00364A94"/>
    <w:rsid w:val="00364BDA"/>
    <w:rsid w:val="00370EA2"/>
    <w:rsid w:val="00392E45"/>
    <w:rsid w:val="00394D4B"/>
    <w:rsid w:val="003A0DBD"/>
    <w:rsid w:val="003A2845"/>
    <w:rsid w:val="003A7106"/>
    <w:rsid w:val="003A7A63"/>
    <w:rsid w:val="003B29B2"/>
    <w:rsid w:val="003B41C2"/>
    <w:rsid w:val="003B45E8"/>
    <w:rsid w:val="003B4DD5"/>
    <w:rsid w:val="003B78DA"/>
    <w:rsid w:val="003C7972"/>
    <w:rsid w:val="003D17F0"/>
    <w:rsid w:val="003D2E45"/>
    <w:rsid w:val="003D6F3F"/>
    <w:rsid w:val="003E7AD9"/>
    <w:rsid w:val="003F3007"/>
    <w:rsid w:val="003F6839"/>
    <w:rsid w:val="00401565"/>
    <w:rsid w:val="00401823"/>
    <w:rsid w:val="00416780"/>
    <w:rsid w:val="00416F92"/>
    <w:rsid w:val="00423119"/>
    <w:rsid w:val="00427CEC"/>
    <w:rsid w:val="00433CC8"/>
    <w:rsid w:val="00433DD2"/>
    <w:rsid w:val="00437469"/>
    <w:rsid w:val="00437C95"/>
    <w:rsid w:val="00451952"/>
    <w:rsid w:val="00451C75"/>
    <w:rsid w:val="00454375"/>
    <w:rsid w:val="00456AF1"/>
    <w:rsid w:val="00457E79"/>
    <w:rsid w:val="00462E8B"/>
    <w:rsid w:val="00473774"/>
    <w:rsid w:val="004766CC"/>
    <w:rsid w:val="00476F67"/>
    <w:rsid w:val="004821BF"/>
    <w:rsid w:val="00484ACC"/>
    <w:rsid w:val="004851B2"/>
    <w:rsid w:val="004866F4"/>
    <w:rsid w:val="00486BFA"/>
    <w:rsid w:val="0049435A"/>
    <w:rsid w:val="004960F6"/>
    <w:rsid w:val="004A17F7"/>
    <w:rsid w:val="004A32F7"/>
    <w:rsid w:val="004A413F"/>
    <w:rsid w:val="004B026B"/>
    <w:rsid w:val="004B313E"/>
    <w:rsid w:val="004B74A8"/>
    <w:rsid w:val="004B7996"/>
    <w:rsid w:val="004C0EF3"/>
    <w:rsid w:val="004C7168"/>
    <w:rsid w:val="004D4A6A"/>
    <w:rsid w:val="004D4B67"/>
    <w:rsid w:val="004F0781"/>
    <w:rsid w:val="004F1A81"/>
    <w:rsid w:val="004F1E61"/>
    <w:rsid w:val="004F2A89"/>
    <w:rsid w:val="004F56AC"/>
    <w:rsid w:val="005008C4"/>
    <w:rsid w:val="00501094"/>
    <w:rsid w:val="00502649"/>
    <w:rsid w:val="005112B6"/>
    <w:rsid w:val="00515384"/>
    <w:rsid w:val="00522970"/>
    <w:rsid w:val="00523CB6"/>
    <w:rsid w:val="005349FE"/>
    <w:rsid w:val="005355EB"/>
    <w:rsid w:val="00535FD0"/>
    <w:rsid w:val="00537B5F"/>
    <w:rsid w:val="00540434"/>
    <w:rsid w:val="00542AD7"/>
    <w:rsid w:val="0054333F"/>
    <w:rsid w:val="00560AF9"/>
    <w:rsid w:val="00562445"/>
    <w:rsid w:val="005637D5"/>
    <w:rsid w:val="005701F9"/>
    <w:rsid w:val="00573834"/>
    <w:rsid w:val="00574E91"/>
    <w:rsid w:val="00575682"/>
    <w:rsid w:val="005818F2"/>
    <w:rsid w:val="00583798"/>
    <w:rsid w:val="005871AA"/>
    <w:rsid w:val="00596470"/>
    <w:rsid w:val="005976FE"/>
    <w:rsid w:val="005B233C"/>
    <w:rsid w:val="005B5601"/>
    <w:rsid w:val="005C26EC"/>
    <w:rsid w:val="005C30C6"/>
    <w:rsid w:val="005C317C"/>
    <w:rsid w:val="005C4E8D"/>
    <w:rsid w:val="005C5464"/>
    <w:rsid w:val="005C5563"/>
    <w:rsid w:val="005C7704"/>
    <w:rsid w:val="005D22AF"/>
    <w:rsid w:val="005D4E16"/>
    <w:rsid w:val="005D5A76"/>
    <w:rsid w:val="005E0FE3"/>
    <w:rsid w:val="005E324F"/>
    <w:rsid w:val="005E60C4"/>
    <w:rsid w:val="005E7E98"/>
    <w:rsid w:val="005F04A8"/>
    <w:rsid w:val="005F2143"/>
    <w:rsid w:val="005F254C"/>
    <w:rsid w:val="00600332"/>
    <w:rsid w:val="00602A0E"/>
    <w:rsid w:val="00602B1C"/>
    <w:rsid w:val="00602BD1"/>
    <w:rsid w:val="006043B1"/>
    <w:rsid w:val="00606D0B"/>
    <w:rsid w:val="00607031"/>
    <w:rsid w:val="006079B0"/>
    <w:rsid w:val="00615CBF"/>
    <w:rsid w:val="006177BC"/>
    <w:rsid w:val="00625F3C"/>
    <w:rsid w:val="00633007"/>
    <w:rsid w:val="0063519B"/>
    <w:rsid w:val="0064335F"/>
    <w:rsid w:val="00654DD4"/>
    <w:rsid w:val="006558DD"/>
    <w:rsid w:val="0065688D"/>
    <w:rsid w:val="00657DC3"/>
    <w:rsid w:val="006600F5"/>
    <w:rsid w:val="00663D30"/>
    <w:rsid w:val="00664294"/>
    <w:rsid w:val="00665EC9"/>
    <w:rsid w:val="00666E63"/>
    <w:rsid w:val="006671E8"/>
    <w:rsid w:val="00670879"/>
    <w:rsid w:val="00671125"/>
    <w:rsid w:val="006712F7"/>
    <w:rsid w:val="00672335"/>
    <w:rsid w:val="006773EF"/>
    <w:rsid w:val="00684609"/>
    <w:rsid w:val="0068623F"/>
    <w:rsid w:val="00690DAD"/>
    <w:rsid w:val="006914AD"/>
    <w:rsid w:val="00691D34"/>
    <w:rsid w:val="0069214B"/>
    <w:rsid w:val="00694286"/>
    <w:rsid w:val="00695161"/>
    <w:rsid w:val="00695484"/>
    <w:rsid w:val="006A2D0E"/>
    <w:rsid w:val="006A7697"/>
    <w:rsid w:val="006B0E86"/>
    <w:rsid w:val="006B1A63"/>
    <w:rsid w:val="006B4757"/>
    <w:rsid w:val="006B7C89"/>
    <w:rsid w:val="006C7002"/>
    <w:rsid w:val="006D20D9"/>
    <w:rsid w:val="006D56F7"/>
    <w:rsid w:val="006D6A5F"/>
    <w:rsid w:val="006E07A9"/>
    <w:rsid w:val="006E3741"/>
    <w:rsid w:val="006E5860"/>
    <w:rsid w:val="006E7779"/>
    <w:rsid w:val="006F224B"/>
    <w:rsid w:val="006F7F76"/>
    <w:rsid w:val="007004B7"/>
    <w:rsid w:val="00703F43"/>
    <w:rsid w:val="00713ABA"/>
    <w:rsid w:val="0071465E"/>
    <w:rsid w:val="00714C3A"/>
    <w:rsid w:val="00717328"/>
    <w:rsid w:val="007179AB"/>
    <w:rsid w:val="007209BB"/>
    <w:rsid w:val="00722358"/>
    <w:rsid w:val="007309C7"/>
    <w:rsid w:val="007328D3"/>
    <w:rsid w:val="0073525A"/>
    <w:rsid w:val="0073795B"/>
    <w:rsid w:val="00744A60"/>
    <w:rsid w:val="00756CAB"/>
    <w:rsid w:val="0076055E"/>
    <w:rsid w:val="00762F00"/>
    <w:rsid w:val="00767FA8"/>
    <w:rsid w:val="007703A6"/>
    <w:rsid w:val="00776831"/>
    <w:rsid w:val="00780025"/>
    <w:rsid w:val="0078126C"/>
    <w:rsid w:val="00786A79"/>
    <w:rsid w:val="007872FC"/>
    <w:rsid w:val="00791A4B"/>
    <w:rsid w:val="00792E0D"/>
    <w:rsid w:val="00794D98"/>
    <w:rsid w:val="007951CC"/>
    <w:rsid w:val="007A08EF"/>
    <w:rsid w:val="007A4C80"/>
    <w:rsid w:val="007B091D"/>
    <w:rsid w:val="007C0105"/>
    <w:rsid w:val="007C7B22"/>
    <w:rsid w:val="007D097C"/>
    <w:rsid w:val="007D3B01"/>
    <w:rsid w:val="007D3E5B"/>
    <w:rsid w:val="007D6F96"/>
    <w:rsid w:val="007E201D"/>
    <w:rsid w:val="007E4C2F"/>
    <w:rsid w:val="007E654D"/>
    <w:rsid w:val="007F04F1"/>
    <w:rsid w:val="007F62AC"/>
    <w:rsid w:val="007F7D9D"/>
    <w:rsid w:val="00805E0C"/>
    <w:rsid w:val="0080761C"/>
    <w:rsid w:val="00812291"/>
    <w:rsid w:val="00816678"/>
    <w:rsid w:val="008176A9"/>
    <w:rsid w:val="00817F29"/>
    <w:rsid w:val="0083485C"/>
    <w:rsid w:val="00835DB8"/>
    <w:rsid w:val="0084058A"/>
    <w:rsid w:val="00840FF0"/>
    <w:rsid w:val="00843C1A"/>
    <w:rsid w:val="00846557"/>
    <w:rsid w:val="00850E2F"/>
    <w:rsid w:val="00850F35"/>
    <w:rsid w:val="00852070"/>
    <w:rsid w:val="008552F5"/>
    <w:rsid w:val="008564EE"/>
    <w:rsid w:val="00857089"/>
    <w:rsid w:val="00862163"/>
    <w:rsid w:val="008657FF"/>
    <w:rsid w:val="00870156"/>
    <w:rsid w:val="00870D1D"/>
    <w:rsid w:val="00874AF9"/>
    <w:rsid w:val="0087672B"/>
    <w:rsid w:val="00880D9B"/>
    <w:rsid w:val="008841F1"/>
    <w:rsid w:val="0088648A"/>
    <w:rsid w:val="00887139"/>
    <w:rsid w:val="00890390"/>
    <w:rsid w:val="00893B14"/>
    <w:rsid w:val="008970D2"/>
    <w:rsid w:val="008A1112"/>
    <w:rsid w:val="008A48C8"/>
    <w:rsid w:val="008A56AF"/>
    <w:rsid w:val="008A7CFD"/>
    <w:rsid w:val="008B0DB7"/>
    <w:rsid w:val="008B2FA9"/>
    <w:rsid w:val="008B31D1"/>
    <w:rsid w:val="008B597A"/>
    <w:rsid w:val="008B6FA8"/>
    <w:rsid w:val="008C094A"/>
    <w:rsid w:val="008C0E13"/>
    <w:rsid w:val="008C5933"/>
    <w:rsid w:val="008C6E7C"/>
    <w:rsid w:val="008C717B"/>
    <w:rsid w:val="008C7FB0"/>
    <w:rsid w:val="008D3307"/>
    <w:rsid w:val="008D5B76"/>
    <w:rsid w:val="008D72F4"/>
    <w:rsid w:val="008E02DE"/>
    <w:rsid w:val="008E2EC6"/>
    <w:rsid w:val="008E3800"/>
    <w:rsid w:val="008E3865"/>
    <w:rsid w:val="008E42FB"/>
    <w:rsid w:val="008E59DF"/>
    <w:rsid w:val="008E78B4"/>
    <w:rsid w:val="008F0F5B"/>
    <w:rsid w:val="008F2033"/>
    <w:rsid w:val="008F495B"/>
    <w:rsid w:val="00901CD9"/>
    <w:rsid w:val="0090286B"/>
    <w:rsid w:val="00903273"/>
    <w:rsid w:val="00906BDF"/>
    <w:rsid w:val="009150DA"/>
    <w:rsid w:val="00915346"/>
    <w:rsid w:val="00917984"/>
    <w:rsid w:val="00922D71"/>
    <w:rsid w:val="00924ECB"/>
    <w:rsid w:val="00925444"/>
    <w:rsid w:val="0093149F"/>
    <w:rsid w:val="00931633"/>
    <w:rsid w:val="00931729"/>
    <w:rsid w:val="00933772"/>
    <w:rsid w:val="00935F67"/>
    <w:rsid w:val="0094401F"/>
    <w:rsid w:val="009473BD"/>
    <w:rsid w:val="009561F9"/>
    <w:rsid w:val="00957FF5"/>
    <w:rsid w:val="00962C36"/>
    <w:rsid w:val="009668DC"/>
    <w:rsid w:val="00971CDC"/>
    <w:rsid w:val="00972AD1"/>
    <w:rsid w:val="00973AC9"/>
    <w:rsid w:val="00975783"/>
    <w:rsid w:val="00984053"/>
    <w:rsid w:val="00985222"/>
    <w:rsid w:val="00994D0C"/>
    <w:rsid w:val="00994FE1"/>
    <w:rsid w:val="00995764"/>
    <w:rsid w:val="00995AC4"/>
    <w:rsid w:val="00996CDF"/>
    <w:rsid w:val="009A330A"/>
    <w:rsid w:val="009A565C"/>
    <w:rsid w:val="009B1E09"/>
    <w:rsid w:val="009B5AF7"/>
    <w:rsid w:val="009B6A02"/>
    <w:rsid w:val="009C29D3"/>
    <w:rsid w:val="009C746B"/>
    <w:rsid w:val="009D1A9F"/>
    <w:rsid w:val="009E2516"/>
    <w:rsid w:val="009E582C"/>
    <w:rsid w:val="009F1AE9"/>
    <w:rsid w:val="009F5DE0"/>
    <w:rsid w:val="009F700A"/>
    <w:rsid w:val="009F756E"/>
    <w:rsid w:val="00A0037A"/>
    <w:rsid w:val="00A00795"/>
    <w:rsid w:val="00A17974"/>
    <w:rsid w:val="00A21E4E"/>
    <w:rsid w:val="00A22789"/>
    <w:rsid w:val="00A30431"/>
    <w:rsid w:val="00A377A1"/>
    <w:rsid w:val="00A41258"/>
    <w:rsid w:val="00A418EC"/>
    <w:rsid w:val="00A41A59"/>
    <w:rsid w:val="00A44142"/>
    <w:rsid w:val="00A446E6"/>
    <w:rsid w:val="00A50C1A"/>
    <w:rsid w:val="00A520B3"/>
    <w:rsid w:val="00A531D0"/>
    <w:rsid w:val="00A54F2C"/>
    <w:rsid w:val="00A56816"/>
    <w:rsid w:val="00A57A08"/>
    <w:rsid w:val="00A6371B"/>
    <w:rsid w:val="00A63B38"/>
    <w:rsid w:val="00A64D64"/>
    <w:rsid w:val="00A669CF"/>
    <w:rsid w:val="00A67A3D"/>
    <w:rsid w:val="00A74AE1"/>
    <w:rsid w:val="00A7625A"/>
    <w:rsid w:val="00A772F7"/>
    <w:rsid w:val="00A81BE7"/>
    <w:rsid w:val="00A90FD4"/>
    <w:rsid w:val="00A91E7D"/>
    <w:rsid w:val="00A93178"/>
    <w:rsid w:val="00A93D11"/>
    <w:rsid w:val="00A940E0"/>
    <w:rsid w:val="00AA3D92"/>
    <w:rsid w:val="00AA3FB0"/>
    <w:rsid w:val="00AA7DBA"/>
    <w:rsid w:val="00AB2E97"/>
    <w:rsid w:val="00AB471B"/>
    <w:rsid w:val="00AB676C"/>
    <w:rsid w:val="00AC1305"/>
    <w:rsid w:val="00AC1C09"/>
    <w:rsid w:val="00AC2F9C"/>
    <w:rsid w:val="00AC7CFF"/>
    <w:rsid w:val="00AD0D8E"/>
    <w:rsid w:val="00AD0E69"/>
    <w:rsid w:val="00AD31BE"/>
    <w:rsid w:val="00AD3F72"/>
    <w:rsid w:val="00AD4E32"/>
    <w:rsid w:val="00AD760D"/>
    <w:rsid w:val="00AE282E"/>
    <w:rsid w:val="00AE614B"/>
    <w:rsid w:val="00AE7116"/>
    <w:rsid w:val="00AF4CF8"/>
    <w:rsid w:val="00AF58C5"/>
    <w:rsid w:val="00AF5C18"/>
    <w:rsid w:val="00AF7AAC"/>
    <w:rsid w:val="00B01C11"/>
    <w:rsid w:val="00B056E9"/>
    <w:rsid w:val="00B05D43"/>
    <w:rsid w:val="00B0705A"/>
    <w:rsid w:val="00B11E79"/>
    <w:rsid w:val="00B12FF1"/>
    <w:rsid w:val="00B139A4"/>
    <w:rsid w:val="00B17F88"/>
    <w:rsid w:val="00B20A9E"/>
    <w:rsid w:val="00B22FC4"/>
    <w:rsid w:val="00B25165"/>
    <w:rsid w:val="00B261B0"/>
    <w:rsid w:val="00B31BB0"/>
    <w:rsid w:val="00B42D8D"/>
    <w:rsid w:val="00B4683C"/>
    <w:rsid w:val="00B46942"/>
    <w:rsid w:val="00B47105"/>
    <w:rsid w:val="00B47794"/>
    <w:rsid w:val="00B53100"/>
    <w:rsid w:val="00B53B5A"/>
    <w:rsid w:val="00B53EDE"/>
    <w:rsid w:val="00B5716B"/>
    <w:rsid w:val="00B600F4"/>
    <w:rsid w:val="00B621D8"/>
    <w:rsid w:val="00B645DD"/>
    <w:rsid w:val="00B6757B"/>
    <w:rsid w:val="00B67F88"/>
    <w:rsid w:val="00B70F97"/>
    <w:rsid w:val="00B7269A"/>
    <w:rsid w:val="00B7295E"/>
    <w:rsid w:val="00B75A4C"/>
    <w:rsid w:val="00B76439"/>
    <w:rsid w:val="00B774C4"/>
    <w:rsid w:val="00B81590"/>
    <w:rsid w:val="00B818B2"/>
    <w:rsid w:val="00B82D6A"/>
    <w:rsid w:val="00B83BA6"/>
    <w:rsid w:val="00B85A3B"/>
    <w:rsid w:val="00B91CD7"/>
    <w:rsid w:val="00B935EF"/>
    <w:rsid w:val="00B93F6E"/>
    <w:rsid w:val="00B96C75"/>
    <w:rsid w:val="00BA1341"/>
    <w:rsid w:val="00BA3CB5"/>
    <w:rsid w:val="00BA4785"/>
    <w:rsid w:val="00BA58E2"/>
    <w:rsid w:val="00BA7C55"/>
    <w:rsid w:val="00BB1A70"/>
    <w:rsid w:val="00BB1CBC"/>
    <w:rsid w:val="00BB6411"/>
    <w:rsid w:val="00BD0434"/>
    <w:rsid w:val="00BD07A1"/>
    <w:rsid w:val="00BD43C6"/>
    <w:rsid w:val="00BD5B55"/>
    <w:rsid w:val="00BE0F60"/>
    <w:rsid w:val="00BE67EC"/>
    <w:rsid w:val="00BF0678"/>
    <w:rsid w:val="00BF3036"/>
    <w:rsid w:val="00BF5A56"/>
    <w:rsid w:val="00BF5B64"/>
    <w:rsid w:val="00BF5CA9"/>
    <w:rsid w:val="00C03025"/>
    <w:rsid w:val="00C03C1D"/>
    <w:rsid w:val="00C044C0"/>
    <w:rsid w:val="00C0543D"/>
    <w:rsid w:val="00C0647A"/>
    <w:rsid w:val="00C100E3"/>
    <w:rsid w:val="00C10F65"/>
    <w:rsid w:val="00C119EC"/>
    <w:rsid w:val="00C1329F"/>
    <w:rsid w:val="00C21808"/>
    <w:rsid w:val="00C23A9F"/>
    <w:rsid w:val="00C27326"/>
    <w:rsid w:val="00C275B5"/>
    <w:rsid w:val="00C27EE8"/>
    <w:rsid w:val="00C30901"/>
    <w:rsid w:val="00C311E1"/>
    <w:rsid w:val="00C31F38"/>
    <w:rsid w:val="00C32B92"/>
    <w:rsid w:val="00C32F84"/>
    <w:rsid w:val="00C33FB9"/>
    <w:rsid w:val="00C43426"/>
    <w:rsid w:val="00C45C14"/>
    <w:rsid w:val="00C4610C"/>
    <w:rsid w:val="00C469F0"/>
    <w:rsid w:val="00C47619"/>
    <w:rsid w:val="00C50050"/>
    <w:rsid w:val="00C513E5"/>
    <w:rsid w:val="00C51576"/>
    <w:rsid w:val="00C521D3"/>
    <w:rsid w:val="00C56A41"/>
    <w:rsid w:val="00C5799E"/>
    <w:rsid w:val="00C6035F"/>
    <w:rsid w:val="00C643AC"/>
    <w:rsid w:val="00C66013"/>
    <w:rsid w:val="00C66329"/>
    <w:rsid w:val="00C663E7"/>
    <w:rsid w:val="00C7402E"/>
    <w:rsid w:val="00C779FB"/>
    <w:rsid w:val="00C82CBB"/>
    <w:rsid w:val="00C855D5"/>
    <w:rsid w:val="00C87367"/>
    <w:rsid w:val="00C876BB"/>
    <w:rsid w:val="00C91CA5"/>
    <w:rsid w:val="00C95203"/>
    <w:rsid w:val="00C95626"/>
    <w:rsid w:val="00C9638D"/>
    <w:rsid w:val="00C96BDD"/>
    <w:rsid w:val="00CA1B97"/>
    <w:rsid w:val="00CA34FD"/>
    <w:rsid w:val="00CA4095"/>
    <w:rsid w:val="00CA55B7"/>
    <w:rsid w:val="00CA676C"/>
    <w:rsid w:val="00CB52B3"/>
    <w:rsid w:val="00CB6BFD"/>
    <w:rsid w:val="00CC0462"/>
    <w:rsid w:val="00CC0E67"/>
    <w:rsid w:val="00CC1D00"/>
    <w:rsid w:val="00CC26CB"/>
    <w:rsid w:val="00CC2DE4"/>
    <w:rsid w:val="00CC33D0"/>
    <w:rsid w:val="00CC4E7D"/>
    <w:rsid w:val="00CC68BD"/>
    <w:rsid w:val="00CD365F"/>
    <w:rsid w:val="00CE13FC"/>
    <w:rsid w:val="00CE1462"/>
    <w:rsid w:val="00CE1FEB"/>
    <w:rsid w:val="00CE2582"/>
    <w:rsid w:val="00CE5AA9"/>
    <w:rsid w:val="00CF0059"/>
    <w:rsid w:val="00CF2DDA"/>
    <w:rsid w:val="00CF3CF1"/>
    <w:rsid w:val="00CF4B03"/>
    <w:rsid w:val="00CF659E"/>
    <w:rsid w:val="00D00A23"/>
    <w:rsid w:val="00D03BE0"/>
    <w:rsid w:val="00D0425C"/>
    <w:rsid w:val="00D1530E"/>
    <w:rsid w:val="00D21AC0"/>
    <w:rsid w:val="00D24275"/>
    <w:rsid w:val="00D278DD"/>
    <w:rsid w:val="00D30E5F"/>
    <w:rsid w:val="00D35E77"/>
    <w:rsid w:val="00D367B0"/>
    <w:rsid w:val="00D37FB3"/>
    <w:rsid w:val="00D511CE"/>
    <w:rsid w:val="00D54383"/>
    <w:rsid w:val="00D56E43"/>
    <w:rsid w:val="00D6171D"/>
    <w:rsid w:val="00D63FE1"/>
    <w:rsid w:val="00D71803"/>
    <w:rsid w:val="00D7272B"/>
    <w:rsid w:val="00D757C1"/>
    <w:rsid w:val="00D7646D"/>
    <w:rsid w:val="00D76FB5"/>
    <w:rsid w:val="00D856C7"/>
    <w:rsid w:val="00D86D6D"/>
    <w:rsid w:val="00D87515"/>
    <w:rsid w:val="00D97BC5"/>
    <w:rsid w:val="00D97EB0"/>
    <w:rsid w:val="00DA1002"/>
    <w:rsid w:val="00DA4622"/>
    <w:rsid w:val="00DA763F"/>
    <w:rsid w:val="00DB30D2"/>
    <w:rsid w:val="00DB313B"/>
    <w:rsid w:val="00DB3451"/>
    <w:rsid w:val="00DB347D"/>
    <w:rsid w:val="00DB539D"/>
    <w:rsid w:val="00DB5A2D"/>
    <w:rsid w:val="00DC6EAB"/>
    <w:rsid w:val="00DC79D4"/>
    <w:rsid w:val="00DD030A"/>
    <w:rsid w:val="00DD0B86"/>
    <w:rsid w:val="00DD1FFD"/>
    <w:rsid w:val="00DD4B70"/>
    <w:rsid w:val="00DD6DAA"/>
    <w:rsid w:val="00DE74B4"/>
    <w:rsid w:val="00DE79D3"/>
    <w:rsid w:val="00DF1C0D"/>
    <w:rsid w:val="00DF517D"/>
    <w:rsid w:val="00E00BD4"/>
    <w:rsid w:val="00E04CE1"/>
    <w:rsid w:val="00E054B2"/>
    <w:rsid w:val="00E067F9"/>
    <w:rsid w:val="00E100EE"/>
    <w:rsid w:val="00E110B6"/>
    <w:rsid w:val="00E11E3E"/>
    <w:rsid w:val="00E12B28"/>
    <w:rsid w:val="00E152BE"/>
    <w:rsid w:val="00E17545"/>
    <w:rsid w:val="00E21305"/>
    <w:rsid w:val="00E51C12"/>
    <w:rsid w:val="00E53605"/>
    <w:rsid w:val="00E57C75"/>
    <w:rsid w:val="00E605E4"/>
    <w:rsid w:val="00E60B3D"/>
    <w:rsid w:val="00E654FD"/>
    <w:rsid w:val="00E66266"/>
    <w:rsid w:val="00E705B7"/>
    <w:rsid w:val="00E70DD6"/>
    <w:rsid w:val="00E754DB"/>
    <w:rsid w:val="00E771E3"/>
    <w:rsid w:val="00E844AB"/>
    <w:rsid w:val="00E91DBF"/>
    <w:rsid w:val="00E94551"/>
    <w:rsid w:val="00EA25FD"/>
    <w:rsid w:val="00EA5C70"/>
    <w:rsid w:val="00EB4013"/>
    <w:rsid w:val="00EB6998"/>
    <w:rsid w:val="00EC249E"/>
    <w:rsid w:val="00EC2778"/>
    <w:rsid w:val="00EC5F47"/>
    <w:rsid w:val="00EC6781"/>
    <w:rsid w:val="00EC6FC9"/>
    <w:rsid w:val="00ED1728"/>
    <w:rsid w:val="00ED33F0"/>
    <w:rsid w:val="00ED4A2C"/>
    <w:rsid w:val="00ED5F05"/>
    <w:rsid w:val="00ED62AD"/>
    <w:rsid w:val="00EE3B2C"/>
    <w:rsid w:val="00EF3657"/>
    <w:rsid w:val="00EF5FB4"/>
    <w:rsid w:val="00EF68DE"/>
    <w:rsid w:val="00EF6E45"/>
    <w:rsid w:val="00F01247"/>
    <w:rsid w:val="00F039EA"/>
    <w:rsid w:val="00F04D2A"/>
    <w:rsid w:val="00F14E68"/>
    <w:rsid w:val="00F15BFA"/>
    <w:rsid w:val="00F17B54"/>
    <w:rsid w:val="00F22992"/>
    <w:rsid w:val="00F233D5"/>
    <w:rsid w:val="00F267D5"/>
    <w:rsid w:val="00F26C77"/>
    <w:rsid w:val="00F307BD"/>
    <w:rsid w:val="00F32698"/>
    <w:rsid w:val="00F331ED"/>
    <w:rsid w:val="00F37620"/>
    <w:rsid w:val="00F405E7"/>
    <w:rsid w:val="00F44032"/>
    <w:rsid w:val="00F45465"/>
    <w:rsid w:val="00F50CC8"/>
    <w:rsid w:val="00F52BF2"/>
    <w:rsid w:val="00F554B6"/>
    <w:rsid w:val="00F5580F"/>
    <w:rsid w:val="00F6566E"/>
    <w:rsid w:val="00F65954"/>
    <w:rsid w:val="00F67A57"/>
    <w:rsid w:val="00F7655B"/>
    <w:rsid w:val="00F769C8"/>
    <w:rsid w:val="00F76C69"/>
    <w:rsid w:val="00F84E89"/>
    <w:rsid w:val="00F87E9F"/>
    <w:rsid w:val="00F91EF0"/>
    <w:rsid w:val="00FA02C8"/>
    <w:rsid w:val="00FB0D01"/>
    <w:rsid w:val="00FB2463"/>
    <w:rsid w:val="00FB32D9"/>
    <w:rsid w:val="00FB5524"/>
    <w:rsid w:val="00FB7578"/>
    <w:rsid w:val="00FC060E"/>
    <w:rsid w:val="00FC271A"/>
    <w:rsid w:val="00FC40BE"/>
    <w:rsid w:val="00FD085E"/>
    <w:rsid w:val="00FD0DB5"/>
    <w:rsid w:val="00FD2893"/>
    <w:rsid w:val="00FD38CA"/>
    <w:rsid w:val="00FD7ABC"/>
    <w:rsid w:val="00FE01E9"/>
    <w:rsid w:val="00FE47C0"/>
    <w:rsid w:val="00FE55EE"/>
    <w:rsid w:val="00FE64BF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0784771-EE63-4437-9398-09717143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0718"/>
    <w:pPr>
      <w:jc w:val="both"/>
    </w:pPr>
    <w:rPr>
      <w:rFonts w:ascii="Trebuchet MS" w:hAnsi="Trebuchet MS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D7180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718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71803"/>
  </w:style>
  <w:style w:type="paragraph" w:customStyle="1" w:styleId="miasto">
    <w:name w:val="miasto"/>
    <w:basedOn w:val="Normalny"/>
    <w:rsid w:val="00D71803"/>
    <w:rPr>
      <w:szCs w:val="22"/>
    </w:rPr>
  </w:style>
  <w:style w:type="paragraph" w:styleId="Tekstdymka">
    <w:name w:val="Balloon Text"/>
    <w:basedOn w:val="Normalny"/>
    <w:link w:val="TekstdymkaZnak"/>
    <w:rsid w:val="00D97E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97EB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4401F"/>
    <w:pPr>
      <w:ind w:left="720"/>
      <w:contextualSpacing/>
    </w:pPr>
  </w:style>
  <w:style w:type="character" w:styleId="Hipercze">
    <w:name w:val="Hyperlink"/>
    <w:basedOn w:val="Domylnaczcionkaakapitu"/>
    <w:rsid w:val="00DC79D4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9C746B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C746B"/>
    <w:rPr>
      <w:sz w:val="24"/>
    </w:rPr>
  </w:style>
  <w:style w:type="paragraph" w:styleId="Tekstprzypisukocowego">
    <w:name w:val="endnote text"/>
    <w:basedOn w:val="Normalny"/>
    <w:link w:val="TekstprzypisukocowegoZnak"/>
    <w:rsid w:val="00A568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56816"/>
  </w:style>
  <w:style w:type="character" w:styleId="Odwoanieprzypisukocowego">
    <w:name w:val="endnote reference"/>
    <w:basedOn w:val="Domylnaczcionkaakapitu"/>
    <w:rsid w:val="00A56816"/>
    <w:rPr>
      <w:vertAlign w:val="superscript"/>
    </w:rPr>
  </w:style>
  <w:style w:type="character" w:customStyle="1" w:styleId="object">
    <w:name w:val="object"/>
    <w:basedOn w:val="Domylnaczcionkaakapitu"/>
    <w:rsid w:val="008E3865"/>
  </w:style>
  <w:style w:type="paragraph" w:customStyle="1" w:styleId="Tre">
    <w:name w:val="Treść"/>
    <w:rsid w:val="006B7C8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ans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lkowska.a\Ustawienia%20lokalne\Temporary%20Internet%20Files\Content.Outlook\L0T8TC96\WGK_2_popr%20(3)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A8138-88AC-4A6B-A196-6BF41978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WGK_2_popr (3)</Template>
  <TotalTime>1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private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kalkowska.a</dc:creator>
  <cp:keywords/>
  <dc:description/>
  <cp:lastModifiedBy>Użytkownik systemu Windows</cp:lastModifiedBy>
  <cp:revision>2</cp:revision>
  <cp:lastPrinted>2018-06-13T07:23:00Z</cp:lastPrinted>
  <dcterms:created xsi:type="dcterms:W3CDTF">2018-06-14T07:11:00Z</dcterms:created>
  <dcterms:modified xsi:type="dcterms:W3CDTF">2018-06-14T07:11:00Z</dcterms:modified>
</cp:coreProperties>
</file>