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410D" w:rsidRDefault="00E9410D" w:rsidP="00E9410D">
      <w:pPr>
        <w:rPr>
          <w:rFonts w:ascii="Open Sans" w:hAnsi="Open Sans" w:cs="Open Sans"/>
          <w:sz w:val="24"/>
          <w:szCs w:val="24"/>
        </w:rPr>
      </w:pPr>
      <w:r w:rsidRPr="005F3A1F">
        <w:rPr>
          <w:rFonts w:ascii="Open Sans" w:hAnsi="Open Sans" w:cs="Open Sans"/>
          <w:sz w:val="24"/>
          <w:szCs w:val="24"/>
        </w:rPr>
        <w:t>Zał.1 - Plan sytuacyjny do pisma znak PD.5314.1</w:t>
      </w:r>
      <w:r>
        <w:rPr>
          <w:rFonts w:ascii="Open Sans" w:hAnsi="Open Sans" w:cs="Open Sans"/>
          <w:sz w:val="24"/>
          <w:szCs w:val="24"/>
        </w:rPr>
        <w:t>83</w:t>
      </w:r>
      <w:r w:rsidRPr="005F3A1F">
        <w:rPr>
          <w:rFonts w:ascii="Open Sans" w:hAnsi="Open Sans" w:cs="Open Sans"/>
          <w:sz w:val="24"/>
          <w:szCs w:val="24"/>
        </w:rPr>
        <w:t xml:space="preserve">.2025.MH z dn. </w:t>
      </w:r>
      <w:r w:rsidR="00F77587">
        <w:rPr>
          <w:rFonts w:ascii="Open Sans" w:hAnsi="Open Sans" w:cs="Open Sans"/>
          <w:sz w:val="24"/>
          <w:szCs w:val="24"/>
        </w:rPr>
        <w:t>…</w:t>
      </w:r>
      <w:r w:rsidR="00331501">
        <w:rPr>
          <w:rFonts w:ascii="Open Sans" w:hAnsi="Open Sans" w:cs="Open Sans"/>
          <w:sz w:val="24"/>
          <w:szCs w:val="24"/>
        </w:rPr>
        <w:t>…</w:t>
      </w:r>
      <w:bookmarkStart w:id="0" w:name="_GoBack"/>
      <w:bookmarkEnd w:id="0"/>
      <w:r w:rsidRPr="005F3A1F">
        <w:rPr>
          <w:rFonts w:ascii="Open Sans" w:hAnsi="Open Sans" w:cs="Open Sans"/>
          <w:sz w:val="24"/>
          <w:szCs w:val="24"/>
        </w:rPr>
        <w:t>0</w:t>
      </w:r>
      <w:r>
        <w:rPr>
          <w:rFonts w:ascii="Open Sans" w:hAnsi="Open Sans" w:cs="Open Sans"/>
          <w:sz w:val="24"/>
          <w:szCs w:val="24"/>
        </w:rPr>
        <w:t>5</w:t>
      </w:r>
      <w:r w:rsidRPr="005F3A1F">
        <w:rPr>
          <w:rFonts w:ascii="Open Sans" w:hAnsi="Open Sans" w:cs="Open Sans"/>
          <w:sz w:val="24"/>
          <w:szCs w:val="24"/>
        </w:rPr>
        <w:t>.2025 r.</w:t>
      </w:r>
      <w:r w:rsidRPr="00774F1B">
        <w:rPr>
          <w:rFonts w:ascii="Open Sans" w:hAnsi="Open Sans" w:cs="Open Sans"/>
          <w:sz w:val="24"/>
          <w:szCs w:val="24"/>
        </w:rPr>
        <w:t xml:space="preserve"> </w:t>
      </w:r>
    </w:p>
    <w:p w:rsidR="00E9410D" w:rsidRDefault="005C5528" w:rsidP="00E9410D">
      <w:pPr>
        <w:pStyle w:val="NormalnyWeb"/>
      </w:pPr>
      <w:r>
        <w:rPr>
          <w:rFonts w:ascii="Open Sans" w:hAnsi="Open Sans" w:cs="Open Sans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FE6826" wp14:editId="15EE348D">
                <wp:simplePos x="0" y="0"/>
                <wp:positionH relativeFrom="margin">
                  <wp:posOffset>2973070</wp:posOffset>
                </wp:positionH>
                <wp:positionV relativeFrom="paragraph">
                  <wp:posOffset>4580890</wp:posOffset>
                </wp:positionV>
                <wp:extent cx="381000" cy="388620"/>
                <wp:effectExtent l="0" t="0" r="0" b="0"/>
                <wp:wrapNone/>
                <wp:docPr id="5" name="Znak mnożeni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88620"/>
                        </a:xfrm>
                        <a:prstGeom prst="mathMultiply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9410D" w:rsidRPr="00687EB8" w:rsidRDefault="00E9410D" w:rsidP="00E9410D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687EB8">
                              <w:rPr>
                                <w:color w:val="FFFFFF" w:themeColor="background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E6826" id="Znak mnożenia 5" o:spid="_x0000_s1026" style="position:absolute;margin-left:234.1pt;margin-top:360.7pt;width:30pt;height:30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81000,388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" adj="-11796480,,5400" path="m59512,124704l123501,61970r66999,68339l257499,61970r63989,62734l253247,194310r68241,69606l257499,326650,190500,258311r-66999,68339l59512,263916r68241,-69606l59512,124704xe" fillcolor="#4f81bd" strokecolor="#385d8a" strokeweight="2pt">
                <v:stroke joinstyle="miter"/>
                <v:formulas/>
                <v:path arrowok="t" o:connecttype="custom" o:connectlocs="59512,124704;123501,61970;190500,130309;257499,61970;321488,124704;253247,194310;321488,263916;257499,326650;190500,258311;123501,326650;59512,263916;127753,194310;59512,124704" o:connectangles="0,0,0,0,0,0,0,0,0,0,0,0,0" textboxrect="0,0,381000,388620"/>
                <v:textbox>
                  <w:txbxContent>
                    <w:p w:rsidR="00E9410D" w:rsidRPr="00687EB8" w:rsidRDefault="00E9410D" w:rsidP="00E9410D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687EB8">
                        <w:rPr>
                          <w:color w:val="FFFFFF" w:themeColor="background1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C5528">
        <w:rPr>
          <w:noProof/>
        </w:rPr>
        <w:drawing>
          <wp:inline distT="0" distB="0" distL="0" distR="0" wp14:anchorId="6FB1244D" wp14:editId="3ACFC24B">
            <wp:extent cx="7767601" cy="5501194"/>
            <wp:effectExtent l="9207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767601" cy="5501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6CEC" w:rsidRDefault="000F6CEC" w:rsidP="00E9410D">
      <w:pPr>
        <w:pStyle w:val="NormalnyWeb"/>
      </w:pPr>
      <w:r>
        <w:rPr>
          <w:rFonts w:ascii="Open Sans" w:hAnsi="Open Sans" w:cs="Open Sans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0909D5" wp14:editId="02CB3289">
                <wp:simplePos x="0" y="0"/>
                <wp:positionH relativeFrom="margin">
                  <wp:posOffset>2510155</wp:posOffset>
                </wp:positionH>
                <wp:positionV relativeFrom="paragraph">
                  <wp:posOffset>5291455</wp:posOffset>
                </wp:positionV>
                <wp:extent cx="381000" cy="388620"/>
                <wp:effectExtent l="0" t="0" r="0" b="0"/>
                <wp:wrapNone/>
                <wp:docPr id="11" name="Znak mnożeni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88620"/>
                        </a:xfrm>
                        <a:prstGeom prst="mathMultiply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F6CEC" w:rsidRPr="00687EB8" w:rsidRDefault="000F6CEC" w:rsidP="000F6CE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909D5" id="Znak mnożenia 11" o:spid="_x0000_s1027" style="position:absolute;margin-left:197.65pt;margin-top:416.65pt;width:30pt;height:30.6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81000,388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" adj="-11796480,,5400" path="m59512,124704l123501,61970r66999,68339l257499,61970r63989,62734l253247,194310r68241,69606l257499,326650,190500,258311r-66999,68339l59512,263916r68241,-69606l59512,124704xe" fillcolor="#4f81bd" strokecolor="#385d8a" strokeweight="2pt">
                <v:stroke joinstyle="miter"/>
                <v:formulas/>
                <v:path arrowok="t" o:connecttype="custom" o:connectlocs="59512,124704;123501,61970;190500,130309;257499,61970;321488,124704;253247,194310;321488,263916;257499,326650;190500,258311;123501,326650;59512,263916;127753,194310;59512,124704" o:connectangles="0,0,0,0,0,0,0,0,0,0,0,0,0" textboxrect="0,0,381000,388620"/>
                <v:textbox>
                  <w:txbxContent>
                    <w:p w:rsidR="000F6CEC" w:rsidRPr="00687EB8" w:rsidRDefault="000F6CEC" w:rsidP="000F6CEC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11DBD">
        <w:rPr>
          <w:rFonts w:ascii="Open Sans" w:hAnsi="Open Sans" w:cs="Open Sans"/>
          <w:noProof/>
        </w:rPr>
        <w:drawing>
          <wp:inline distT="0" distB="0" distL="0" distR="0" wp14:anchorId="6421C2A8" wp14:editId="7E35934D">
            <wp:extent cx="8204076" cy="5726460"/>
            <wp:effectExtent l="318" t="0" r="7302" b="7303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09792" cy="573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10D" w:rsidRPr="004E3893" w:rsidRDefault="000F6CEC" w:rsidP="00E9410D">
      <w:pPr>
        <w:rPr>
          <w:noProof/>
        </w:rPr>
      </w:pPr>
      <w:r>
        <w:rPr>
          <w:rFonts w:ascii="Open Sans" w:hAnsi="Open Sans" w:cs="Open Sans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FBCC6B" wp14:editId="23DE05E8">
                <wp:simplePos x="0" y="0"/>
                <wp:positionH relativeFrom="margin">
                  <wp:posOffset>2319655</wp:posOffset>
                </wp:positionH>
                <wp:positionV relativeFrom="paragraph">
                  <wp:posOffset>4053205</wp:posOffset>
                </wp:positionV>
                <wp:extent cx="381000" cy="388620"/>
                <wp:effectExtent l="0" t="0" r="0" b="0"/>
                <wp:wrapNone/>
                <wp:docPr id="17" name="Znak mnożenia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88620"/>
                        </a:xfrm>
                        <a:prstGeom prst="mathMultiply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F6CEC" w:rsidRPr="00687EB8" w:rsidRDefault="000F6CEC" w:rsidP="000F6CE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BCC6B" id="Znak mnożenia 17" o:spid="_x0000_s1028" style="position:absolute;margin-left:182.65pt;margin-top:319.15pt;width:30pt;height:30.6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81000,388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" adj="-11796480,,5400" path="m59512,124704l123501,61970r66999,68339l257499,61970r63989,62734l253247,194310r68241,69606l257499,326650,190500,258311r-66999,68339l59512,263916r68241,-69606l59512,124704xe" fillcolor="#4f81bd" strokecolor="#385d8a" strokeweight="2pt">
                <v:stroke joinstyle="miter"/>
                <v:formulas/>
                <v:path arrowok="t" o:connecttype="custom" o:connectlocs="59512,124704;123501,61970;190500,130309;257499,61970;321488,124704;253247,194310;321488,263916;257499,326650;190500,258311;123501,326650;59512,263916;127753,194310;59512,124704" o:connectangles="0,0,0,0,0,0,0,0,0,0,0,0,0" textboxrect="0,0,381000,388620"/>
                <v:textbox>
                  <w:txbxContent>
                    <w:p w:rsidR="000F6CEC" w:rsidRPr="00687EB8" w:rsidRDefault="000F6CEC" w:rsidP="000F6CEC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Open Sans" w:hAnsi="Open Sans" w:cs="Open San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0909D5" wp14:editId="02CB3289">
                <wp:simplePos x="0" y="0"/>
                <wp:positionH relativeFrom="margin">
                  <wp:posOffset>2595880</wp:posOffset>
                </wp:positionH>
                <wp:positionV relativeFrom="paragraph">
                  <wp:posOffset>5053330</wp:posOffset>
                </wp:positionV>
                <wp:extent cx="381000" cy="388620"/>
                <wp:effectExtent l="0" t="0" r="0" b="0"/>
                <wp:wrapNone/>
                <wp:docPr id="12" name="Znak mnożeni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88620"/>
                        </a:xfrm>
                        <a:prstGeom prst="mathMultiply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F6CEC" w:rsidRPr="00687EB8" w:rsidRDefault="000F6CEC" w:rsidP="000F6CE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909D5" id="Znak mnożenia 12" o:spid="_x0000_s1029" style="position:absolute;margin-left:204.4pt;margin-top:397.9pt;width:30pt;height:30.6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81000,388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" adj="-11796480,,5400" path="m59512,124704l123501,61970r66999,68339l257499,61970r63989,62734l253247,194310r68241,69606l257499,326650,190500,258311r-66999,68339l59512,263916r68241,-69606l59512,124704xe" fillcolor="#4f81bd" strokecolor="#385d8a" strokeweight="2pt">
                <v:stroke joinstyle="miter"/>
                <v:formulas/>
                <v:path arrowok="t" o:connecttype="custom" o:connectlocs="59512,124704;123501,61970;190500,130309;257499,61970;321488,124704;253247,194310;321488,263916;257499,326650;190500,258311;123501,326650;59512,263916;127753,194310;59512,124704" o:connectangles="0,0,0,0,0,0,0,0,0,0,0,0,0" textboxrect="0,0,381000,388620"/>
                <v:textbox>
                  <w:txbxContent>
                    <w:p w:rsidR="000F6CEC" w:rsidRPr="00687EB8" w:rsidRDefault="000F6CEC" w:rsidP="000F6CEC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A52B3" w:rsidRPr="00CA52B3">
        <w:rPr>
          <w:noProof/>
        </w:rPr>
        <w:t xml:space="preserve"> </w:t>
      </w:r>
      <w:r w:rsidR="00CA52B3" w:rsidRPr="00CA52B3">
        <w:rPr>
          <w:rFonts w:ascii="Open Sans" w:hAnsi="Open Sans" w:cs="Open Sans"/>
          <w:noProof/>
          <w:sz w:val="24"/>
          <w:szCs w:val="24"/>
        </w:rPr>
        <w:drawing>
          <wp:inline distT="0" distB="0" distL="0" distR="0" wp14:anchorId="5431F152" wp14:editId="0676AD2C">
            <wp:extent cx="8213177" cy="5526871"/>
            <wp:effectExtent l="0" t="9208" r="7303" b="7302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17078" cy="552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DBD" w:rsidRDefault="000F6CEC" w:rsidP="00E9410D">
      <w:pPr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CAD700" wp14:editId="73A6D4B1">
                <wp:simplePos x="0" y="0"/>
                <wp:positionH relativeFrom="margin">
                  <wp:posOffset>2262505</wp:posOffset>
                </wp:positionH>
                <wp:positionV relativeFrom="paragraph">
                  <wp:posOffset>4596130</wp:posOffset>
                </wp:positionV>
                <wp:extent cx="381000" cy="388620"/>
                <wp:effectExtent l="0" t="0" r="0" b="0"/>
                <wp:wrapNone/>
                <wp:docPr id="19" name="Znak mnożeni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88620"/>
                        </a:xfrm>
                        <a:prstGeom prst="mathMultiply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F6CEC" w:rsidRPr="00687EB8" w:rsidRDefault="000F6CEC" w:rsidP="000F6CE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CAD700" id="Znak mnożenia 19" o:spid="_x0000_s1030" style="position:absolute;margin-left:178.15pt;margin-top:361.9pt;width:30pt;height:30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381000,388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" adj="-11796480,,5400" path="m59512,124704l123501,61970r66999,68339l257499,61970r63989,62734l253247,194310r68241,69606l257499,326650,190500,258311r-66999,68339l59512,263916r68241,-69606l59512,124704xe" fillcolor="#4f81bd" strokecolor="#385d8a" strokeweight="2pt">
                <v:stroke joinstyle="miter"/>
                <v:formulas/>
                <v:path arrowok="t" o:connecttype="custom" o:connectlocs="59512,124704;123501,61970;190500,130309;257499,61970;321488,124704;253247,194310;321488,263916;257499,326650;190500,258311;123501,326650;59512,263916;127753,194310;59512,124704" o:connectangles="0,0,0,0,0,0,0,0,0,0,0,0,0" textboxrect="0,0,381000,388620"/>
                <v:textbox>
                  <w:txbxContent>
                    <w:p w:rsidR="000F6CEC" w:rsidRPr="00687EB8" w:rsidRDefault="000F6CEC" w:rsidP="000F6CEC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E3893">
        <w:rPr>
          <w:rFonts w:ascii="Open Sans" w:hAnsi="Open Sans" w:cs="Open San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62C848" wp14:editId="5EAA61CC">
                <wp:simplePos x="0" y="0"/>
                <wp:positionH relativeFrom="margin">
                  <wp:align>left</wp:align>
                </wp:positionH>
                <wp:positionV relativeFrom="paragraph">
                  <wp:posOffset>8014335</wp:posOffset>
                </wp:positionV>
                <wp:extent cx="434340" cy="396240"/>
                <wp:effectExtent l="0" t="0" r="0" b="0"/>
                <wp:wrapNone/>
                <wp:docPr id="9" name="Znak mnożeni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" cy="396240"/>
                        </a:xfrm>
                        <a:prstGeom prst="mathMultiply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712186" id="Znak mnożenia 9" o:spid="_x0000_s1026" style="position:absolute;margin-left:0;margin-top:631.05pt;width:34.2pt;height:31.2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coordsize="434340,396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" path="m72912,129592l135723,60742r81447,74303l298617,60742r62811,68850l286310,198120r75118,68528l298617,335498,217170,261195r-81447,74303l72912,266648r75118,-68528l72912,129592xe" fillcolor="#4f81bd" strokecolor="#385d8a" strokeweight="2pt">
                <v:path arrowok="t" o:connecttype="custom" o:connectlocs="72912,129592;135723,60742;217170,135045;298617,60742;361428,129592;286310,198120;361428,266648;298617,335498;217170,261195;135723,335498;72912,266648;148030,198120;72912,129592" o:connectangles="0,0,0,0,0,0,0,0,0,0,0,0,0"/>
                <w10:wrap anchorx="margin"/>
              </v:shape>
            </w:pict>
          </mc:Fallback>
        </mc:AlternateContent>
      </w:r>
      <w:r w:rsidR="00411DBD" w:rsidRPr="00411DBD">
        <w:rPr>
          <w:rFonts w:ascii="Open Sans" w:hAnsi="Open Sans" w:cs="Open Sans"/>
          <w:noProof/>
          <w:sz w:val="24"/>
          <w:szCs w:val="24"/>
        </w:rPr>
        <w:drawing>
          <wp:inline distT="0" distB="0" distL="0" distR="0" wp14:anchorId="4D624692" wp14:editId="4A28346B">
            <wp:extent cx="7934793" cy="5630249"/>
            <wp:effectExtent l="9208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969149" cy="5654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6CEC" w:rsidRPr="006F6578" w:rsidRDefault="000F6CEC" w:rsidP="00E9410D">
      <w:pPr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 xml:space="preserve">           - oznaczenie usuwanych drzew</w:t>
      </w:r>
    </w:p>
    <w:p w:rsidR="009260F6" w:rsidRDefault="00E9410D" w:rsidP="009260F6">
      <w:pPr>
        <w:keepNext/>
        <w:tabs>
          <w:tab w:val="right" w:pos="9072"/>
        </w:tabs>
      </w:pPr>
      <w:r w:rsidRPr="005F3A1F">
        <w:rPr>
          <w:rFonts w:ascii="Open Sans" w:hAnsi="Open Sans" w:cs="Open Sans"/>
          <w:sz w:val="24"/>
          <w:szCs w:val="24"/>
        </w:rPr>
        <w:lastRenderedPageBreak/>
        <w:t>Zał.</w:t>
      </w:r>
      <w:r>
        <w:rPr>
          <w:rFonts w:ascii="Open Sans" w:hAnsi="Open Sans" w:cs="Open Sans"/>
          <w:sz w:val="24"/>
          <w:szCs w:val="24"/>
        </w:rPr>
        <w:t>2</w:t>
      </w:r>
      <w:r w:rsidRPr="005F3A1F">
        <w:rPr>
          <w:rFonts w:ascii="Open Sans" w:hAnsi="Open Sans" w:cs="Open Sans"/>
          <w:sz w:val="24"/>
          <w:szCs w:val="24"/>
        </w:rPr>
        <w:t xml:space="preserve"> -</w:t>
      </w:r>
      <w:r>
        <w:rPr>
          <w:rFonts w:ascii="Open Sans" w:hAnsi="Open Sans" w:cs="Open Sans"/>
          <w:sz w:val="24"/>
          <w:szCs w:val="24"/>
        </w:rPr>
        <w:t>Dok. fotograficzna</w:t>
      </w:r>
      <w:r w:rsidRPr="005F3A1F">
        <w:rPr>
          <w:rFonts w:ascii="Open Sans" w:hAnsi="Open Sans" w:cs="Open Sans"/>
          <w:sz w:val="24"/>
          <w:szCs w:val="24"/>
        </w:rPr>
        <w:t xml:space="preserve"> do pisma znak PD.5314.1</w:t>
      </w:r>
      <w:r>
        <w:rPr>
          <w:rFonts w:ascii="Open Sans" w:hAnsi="Open Sans" w:cs="Open Sans"/>
          <w:sz w:val="24"/>
          <w:szCs w:val="24"/>
        </w:rPr>
        <w:t>83</w:t>
      </w:r>
      <w:r w:rsidRPr="005F3A1F">
        <w:rPr>
          <w:rFonts w:ascii="Open Sans" w:hAnsi="Open Sans" w:cs="Open Sans"/>
          <w:sz w:val="24"/>
          <w:szCs w:val="24"/>
        </w:rPr>
        <w:t xml:space="preserve">.2025.MH z dn. </w:t>
      </w:r>
      <w:r w:rsidR="00F77587">
        <w:rPr>
          <w:rFonts w:ascii="Open Sans" w:hAnsi="Open Sans" w:cs="Open Sans"/>
          <w:sz w:val="24"/>
          <w:szCs w:val="24"/>
        </w:rPr>
        <w:t>….</w:t>
      </w:r>
      <w:r w:rsidRPr="005F3A1F">
        <w:rPr>
          <w:rFonts w:ascii="Open Sans" w:hAnsi="Open Sans" w:cs="Open Sans"/>
          <w:sz w:val="24"/>
          <w:szCs w:val="24"/>
        </w:rPr>
        <w:t>.0</w:t>
      </w:r>
      <w:r>
        <w:rPr>
          <w:rFonts w:ascii="Open Sans" w:hAnsi="Open Sans" w:cs="Open Sans"/>
          <w:sz w:val="24"/>
          <w:szCs w:val="24"/>
        </w:rPr>
        <w:t>5</w:t>
      </w:r>
      <w:r w:rsidRPr="005F3A1F">
        <w:rPr>
          <w:rFonts w:ascii="Open Sans" w:hAnsi="Open Sans" w:cs="Open Sans"/>
          <w:sz w:val="24"/>
          <w:szCs w:val="24"/>
        </w:rPr>
        <w:t>.2025</w:t>
      </w:r>
      <w:r>
        <w:rPr>
          <w:rFonts w:ascii="Open Sans" w:hAnsi="Open Sans" w:cs="Open Sans"/>
          <w:sz w:val="24"/>
          <w:szCs w:val="24"/>
        </w:rPr>
        <w:t xml:space="preserve"> r.</w:t>
      </w:r>
      <w:r w:rsidR="009260F6" w:rsidRPr="009260F6">
        <w:rPr>
          <w:rFonts w:ascii="Open Sans" w:hAnsi="Open Sans" w:cs="Open Sans"/>
          <w:sz w:val="24"/>
          <w:szCs w:val="24"/>
        </w:rPr>
        <w:t xml:space="preserve"> </w:t>
      </w:r>
      <w:r w:rsidR="009260F6" w:rsidRPr="00D157C6">
        <w:rPr>
          <w:rFonts w:ascii="Open Sans" w:hAnsi="Open Sans" w:cs="Open Sans"/>
          <w:noProof/>
          <w:sz w:val="24"/>
          <w:szCs w:val="24"/>
        </w:rPr>
        <w:drawing>
          <wp:inline distT="0" distB="0" distL="0" distR="0" wp14:anchorId="484F2887" wp14:editId="1FD28E0C">
            <wp:extent cx="5000625" cy="7755115"/>
            <wp:effectExtent l="0" t="0" r="0" b="0"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04201" cy="776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60F6" w:rsidRDefault="009260F6" w:rsidP="009260F6">
      <w:pPr>
        <w:pStyle w:val="Legenda"/>
        <w:rPr>
          <w:rFonts w:ascii="Open Sans" w:hAnsi="Open Sans" w:cs="Open Sans"/>
          <w:sz w:val="24"/>
          <w:szCs w:val="24"/>
        </w:rPr>
      </w:pPr>
      <w:r>
        <w:t xml:space="preserve">zgodnie z tab. z pkt nr 4, drzewo nr </w:t>
      </w:r>
      <w:r>
        <w:fldChar w:fldCharType="begin"/>
      </w:r>
      <w:r>
        <w:instrText xml:space="preserve"> SEQ zgodnie_z_tab._z_pkt_nr_4,_drzewo_nr \* ARABIC </w:instrText>
      </w:r>
      <w:r>
        <w:fldChar w:fldCharType="separate"/>
      </w:r>
      <w:r w:rsidR="001D3AC1">
        <w:rPr>
          <w:noProof/>
        </w:rPr>
        <w:t>1</w:t>
      </w:r>
      <w:r>
        <w:fldChar w:fldCharType="end"/>
      </w:r>
    </w:p>
    <w:p w:rsidR="009260F6" w:rsidRDefault="009260F6" w:rsidP="009260F6">
      <w:pPr>
        <w:keepNext/>
        <w:tabs>
          <w:tab w:val="right" w:pos="9072"/>
        </w:tabs>
      </w:pPr>
      <w:r w:rsidRPr="009260F6">
        <w:rPr>
          <w:rFonts w:ascii="Open Sans" w:hAnsi="Open Sans" w:cs="Open Sans"/>
          <w:noProof/>
          <w:sz w:val="24"/>
          <w:szCs w:val="24"/>
        </w:rPr>
        <w:lastRenderedPageBreak/>
        <w:drawing>
          <wp:inline distT="0" distB="0" distL="0" distR="0" wp14:anchorId="4DA9971E" wp14:editId="6EF91BBD">
            <wp:extent cx="4523105" cy="7848600"/>
            <wp:effectExtent l="0" t="0" r="0" b="0"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32226" cy="7864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6CEC" w:rsidRDefault="009260F6" w:rsidP="009260F6">
      <w:pPr>
        <w:pStyle w:val="Legenda"/>
      </w:pPr>
      <w:r>
        <w:t>zgodnie z tab. z pkt nr 4, drzewo nr 1</w:t>
      </w:r>
    </w:p>
    <w:p w:rsidR="00E85B63" w:rsidRDefault="006750DB" w:rsidP="00E85B63">
      <w:pPr>
        <w:keepNext/>
      </w:pPr>
      <w:r>
        <w:rPr>
          <w:noProof/>
        </w:rPr>
        <w:lastRenderedPageBreak/>
        <w:drawing>
          <wp:inline distT="0" distB="0" distL="0" distR="0" wp14:anchorId="1698A1CE">
            <wp:extent cx="5971534" cy="797242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968" cy="7983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5B63" w:rsidRDefault="00E85B63" w:rsidP="00E85B63">
      <w:pPr>
        <w:pStyle w:val="Legenda"/>
      </w:pPr>
      <w:r>
        <w:t xml:space="preserve">zgodnie z tab. z pkt nr 4, drzewo nr </w:t>
      </w:r>
      <w:r>
        <w:fldChar w:fldCharType="begin"/>
      </w:r>
      <w:r>
        <w:instrText xml:space="preserve"> SEQ zgodnie_z_tab._z_pkt_nr_4,_drzewo_nr \* ARABIC </w:instrText>
      </w:r>
      <w:r>
        <w:fldChar w:fldCharType="separate"/>
      </w:r>
      <w:r w:rsidR="001D3AC1">
        <w:rPr>
          <w:noProof/>
        </w:rPr>
        <w:t>2</w:t>
      </w:r>
      <w:r>
        <w:fldChar w:fldCharType="end"/>
      </w:r>
    </w:p>
    <w:p w:rsidR="00E85B63" w:rsidRDefault="00E85B63" w:rsidP="00E85B63">
      <w:pPr>
        <w:keepNext/>
      </w:pPr>
      <w:r w:rsidRPr="00E85B63">
        <w:rPr>
          <w:noProof/>
        </w:rPr>
        <w:lastRenderedPageBreak/>
        <w:drawing>
          <wp:inline distT="0" distB="0" distL="0" distR="0" wp14:anchorId="69E9C228" wp14:editId="0EF8A5AF">
            <wp:extent cx="5672455" cy="7940040"/>
            <wp:effectExtent l="0" t="0" r="4445" b="3810"/>
            <wp:docPr id="28" name="Obraz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74041" cy="794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B63" w:rsidRDefault="00E85B63" w:rsidP="00E85B63">
      <w:pPr>
        <w:pStyle w:val="Legenda"/>
      </w:pPr>
      <w:r>
        <w:t>zgodnie z tab. z pkt nr 4, drzewo nr 2</w:t>
      </w:r>
    </w:p>
    <w:p w:rsidR="001D3AC1" w:rsidRDefault="006750DB" w:rsidP="001D3AC1">
      <w:pPr>
        <w:keepNext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1852930</wp:posOffset>
                </wp:positionH>
                <wp:positionV relativeFrom="paragraph">
                  <wp:posOffset>2157730</wp:posOffset>
                </wp:positionV>
                <wp:extent cx="1600200" cy="1390650"/>
                <wp:effectExtent l="0" t="0" r="0" b="0"/>
                <wp:wrapNone/>
                <wp:docPr id="3" name="Okrąg: pust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390650"/>
                        </a:xfrm>
                        <a:prstGeom prst="donut">
                          <a:avLst>
                            <a:gd name="adj" fmla="val 5781"/>
                          </a:avLst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528C27C"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Okrąg: pusty 3" o:spid="_x0000_s1026" type="#_x0000_t23" style="position:absolute;margin-left:145.9pt;margin-top:169.9pt;width:126pt;height:109.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" adj="1085" fillcolor="red" stroked="f" strokeweight="2pt"/>
            </w:pict>
          </mc:Fallback>
        </mc:AlternateContent>
      </w:r>
      <w:r w:rsidR="00E85B63" w:rsidRPr="00E85B63">
        <w:rPr>
          <w:noProof/>
        </w:rPr>
        <w:drawing>
          <wp:inline distT="0" distB="0" distL="0" distR="0" wp14:anchorId="6D2A9839" wp14:editId="1477CC36">
            <wp:extent cx="5760720" cy="7719695"/>
            <wp:effectExtent l="0" t="0" r="0" b="0"/>
            <wp:docPr id="29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71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B63" w:rsidRDefault="001D3AC1" w:rsidP="001D3AC1">
      <w:pPr>
        <w:pStyle w:val="Legenda"/>
      </w:pPr>
      <w:r>
        <w:t>zgodnie z tab. z pkt nr 4, drzewo nr 2 (widoczne otarcie z powodu kolizji</w:t>
      </w:r>
      <w:r w:rsidR="00FC3884">
        <w:t xml:space="preserve"> od strony drogi</w:t>
      </w:r>
      <w:r>
        <w:t>)</w:t>
      </w:r>
    </w:p>
    <w:p w:rsidR="001D3AC1" w:rsidRDefault="001D3AC1" w:rsidP="001D3AC1"/>
    <w:p w:rsidR="001D3AC1" w:rsidRDefault="001D3AC1" w:rsidP="001D3AC1">
      <w:pPr>
        <w:keepNext/>
      </w:pPr>
      <w:r>
        <w:rPr>
          <w:noProof/>
        </w:rPr>
        <w:lastRenderedPageBreak/>
        <w:drawing>
          <wp:inline distT="0" distB="0" distL="0" distR="0" wp14:anchorId="6126E88D">
            <wp:extent cx="4800600" cy="7978140"/>
            <wp:effectExtent l="0" t="0" r="0" b="3810"/>
            <wp:docPr id="31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7851" cy="79901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3AC1" w:rsidRDefault="001D3AC1" w:rsidP="001D3AC1">
      <w:pPr>
        <w:pStyle w:val="Legenda"/>
      </w:pPr>
      <w:r>
        <w:t xml:space="preserve">zgodnie z tab. z pkt nr 4, drzewo nr </w:t>
      </w:r>
      <w:r>
        <w:fldChar w:fldCharType="begin"/>
      </w:r>
      <w:r>
        <w:instrText xml:space="preserve"> SEQ zgodnie_z_tab._z_pkt_nr_4,_drzewo_nr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</w:p>
    <w:p w:rsidR="001D3AC1" w:rsidRDefault="001D3AC1" w:rsidP="001D3AC1">
      <w:pPr>
        <w:keepNext/>
      </w:pPr>
      <w:r>
        <w:rPr>
          <w:noProof/>
        </w:rPr>
        <w:lastRenderedPageBreak/>
        <w:drawing>
          <wp:inline distT="0" distB="0" distL="0" distR="0" wp14:anchorId="7F96813E">
            <wp:extent cx="4823460" cy="7947660"/>
            <wp:effectExtent l="0" t="0" r="0" b="0"/>
            <wp:docPr id="32" name="Obraz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240" cy="79571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3AC1" w:rsidRDefault="001D3AC1" w:rsidP="001D3AC1">
      <w:pPr>
        <w:pStyle w:val="Legenda"/>
      </w:pPr>
      <w:r>
        <w:t>zgodnie z tab. z pkt nr 4, drzewo nr 3</w:t>
      </w:r>
    </w:p>
    <w:p w:rsidR="001D3AC1" w:rsidRDefault="001D3AC1" w:rsidP="001D3AC1">
      <w:pPr>
        <w:keepNext/>
      </w:pPr>
      <w:r>
        <w:rPr>
          <w:noProof/>
        </w:rPr>
        <w:lastRenderedPageBreak/>
        <w:drawing>
          <wp:inline distT="0" distB="0" distL="0" distR="0" wp14:anchorId="0FF99B18">
            <wp:extent cx="4500563" cy="8001000"/>
            <wp:effectExtent l="0" t="0" r="0" b="0"/>
            <wp:docPr id="33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7567" cy="8013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3AC1" w:rsidRDefault="001D3AC1" w:rsidP="001D3AC1">
      <w:pPr>
        <w:pStyle w:val="Legenda"/>
      </w:pPr>
      <w:r>
        <w:t xml:space="preserve">zgodnie z tab. z pkt nr 4, drzewo nr </w:t>
      </w:r>
      <w:r>
        <w:fldChar w:fldCharType="begin"/>
      </w:r>
      <w:r>
        <w:instrText xml:space="preserve"> SEQ zgodnie_z_tab._z_pkt_nr_4,_drzewo_nr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</w:p>
    <w:p w:rsidR="001D3AC1" w:rsidRDefault="001D3AC1" w:rsidP="001D3AC1">
      <w:pPr>
        <w:keepNext/>
      </w:pPr>
      <w:r>
        <w:rPr>
          <w:noProof/>
        </w:rPr>
        <w:lastRenderedPageBreak/>
        <w:drawing>
          <wp:inline distT="0" distB="0" distL="0" distR="0" wp14:anchorId="76F5322D">
            <wp:extent cx="4461985" cy="7932420"/>
            <wp:effectExtent l="0" t="0" r="0" b="0"/>
            <wp:docPr id="34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351" cy="79437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3AC1" w:rsidRDefault="001D3AC1" w:rsidP="001D3AC1">
      <w:pPr>
        <w:pStyle w:val="Legenda"/>
      </w:pPr>
      <w:r>
        <w:t>zgodnie z tab. z pkt nr 4, drzewo nr 4</w:t>
      </w:r>
    </w:p>
    <w:p w:rsidR="001D3AC1" w:rsidRDefault="001D3AC1" w:rsidP="001D3AC1">
      <w:pPr>
        <w:keepNext/>
      </w:pPr>
      <w:r>
        <w:rPr>
          <w:noProof/>
        </w:rPr>
        <w:lastRenderedPageBreak/>
        <w:drawing>
          <wp:inline distT="0" distB="0" distL="0" distR="0" wp14:anchorId="739599FF">
            <wp:extent cx="4534852" cy="8061960"/>
            <wp:effectExtent l="0" t="0" r="0" b="0"/>
            <wp:docPr id="37" name="Obraz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310" cy="80769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3AC1" w:rsidRDefault="001D3AC1" w:rsidP="00FC3884">
      <w:pPr>
        <w:pStyle w:val="Legenda"/>
      </w:pPr>
      <w:r>
        <w:t xml:space="preserve">zgodnie z tab. z pkt nr 4, drzewo nr </w:t>
      </w:r>
      <w:r>
        <w:fldChar w:fldCharType="begin"/>
      </w:r>
      <w:r>
        <w:instrText xml:space="preserve"> SEQ zgodnie_z_tab._z_pkt_nr_4,_drzewo_nr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</w:p>
    <w:p w:rsidR="001D3AC1" w:rsidRDefault="001D3AC1" w:rsidP="001D3AC1">
      <w:pPr>
        <w:keepNext/>
      </w:pPr>
      <w:r>
        <w:rPr>
          <w:noProof/>
        </w:rPr>
        <w:lastRenderedPageBreak/>
        <w:drawing>
          <wp:inline distT="0" distB="0" distL="0" distR="0" wp14:anchorId="55AC19F4" wp14:editId="466C9A74">
            <wp:extent cx="7993223" cy="4496188"/>
            <wp:effectExtent l="0" t="4127" r="4127" b="4128"/>
            <wp:docPr id="35" name="Obraz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031363" cy="45176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3AC1" w:rsidRPr="001D3AC1" w:rsidRDefault="001D3AC1" w:rsidP="001D3AC1">
      <w:pPr>
        <w:pStyle w:val="Legenda"/>
      </w:pPr>
      <w:r>
        <w:t>zgodnie z tab. z pkt nr 4, drzewo nr 5</w:t>
      </w:r>
      <w:r w:rsidR="006750DB">
        <w:t xml:space="preserve"> (ubytek na pniu, brak korzenia szkieletowego)</w:t>
      </w:r>
    </w:p>
    <w:p w:rsidR="00E9410D" w:rsidRDefault="001D3AC1" w:rsidP="00FC3884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br w:type="page"/>
      </w:r>
      <w:r w:rsidR="00E9410D" w:rsidRPr="005F3A1F">
        <w:rPr>
          <w:rFonts w:ascii="Open Sans" w:hAnsi="Open Sans" w:cs="Open Sans"/>
          <w:sz w:val="24"/>
          <w:szCs w:val="24"/>
        </w:rPr>
        <w:lastRenderedPageBreak/>
        <w:t>Zał.</w:t>
      </w:r>
      <w:r w:rsidR="00E9410D">
        <w:rPr>
          <w:rFonts w:ascii="Open Sans" w:hAnsi="Open Sans" w:cs="Open Sans"/>
          <w:sz w:val="24"/>
          <w:szCs w:val="24"/>
        </w:rPr>
        <w:t>3</w:t>
      </w:r>
      <w:r w:rsidR="00E9410D" w:rsidRPr="005F3A1F">
        <w:rPr>
          <w:rFonts w:ascii="Open Sans" w:hAnsi="Open Sans" w:cs="Open Sans"/>
          <w:sz w:val="24"/>
          <w:szCs w:val="24"/>
        </w:rPr>
        <w:t xml:space="preserve"> </w:t>
      </w:r>
      <w:r w:rsidR="00E9410D">
        <w:rPr>
          <w:rFonts w:ascii="Open Sans" w:hAnsi="Open Sans" w:cs="Open Sans"/>
          <w:sz w:val="24"/>
          <w:szCs w:val="24"/>
        </w:rPr>
        <w:t>–</w:t>
      </w:r>
      <w:r w:rsidR="00E9410D" w:rsidRPr="005F3A1F">
        <w:rPr>
          <w:rFonts w:ascii="Open Sans" w:hAnsi="Open Sans" w:cs="Open Sans"/>
          <w:sz w:val="24"/>
          <w:szCs w:val="24"/>
        </w:rPr>
        <w:t xml:space="preserve"> Plan</w:t>
      </w:r>
      <w:r w:rsidR="00E9410D">
        <w:rPr>
          <w:rFonts w:ascii="Open Sans" w:hAnsi="Open Sans" w:cs="Open Sans"/>
          <w:sz w:val="24"/>
          <w:szCs w:val="24"/>
        </w:rPr>
        <w:t xml:space="preserve"> </w:t>
      </w:r>
      <w:proofErr w:type="spellStart"/>
      <w:r w:rsidR="00E9410D">
        <w:rPr>
          <w:rFonts w:ascii="Open Sans" w:hAnsi="Open Sans" w:cs="Open Sans"/>
          <w:sz w:val="24"/>
          <w:szCs w:val="24"/>
        </w:rPr>
        <w:t>nasadzeń</w:t>
      </w:r>
      <w:proofErr w:type="spellEnd"/>
      <w:r w:rsidR="00E9410D" w:rsidRPr="005F3A1F">
        <w:rPr>
          <w:rFonts w:ascii="Open Sans" w:hAnsi="Open Sans" w:cs="Open Sans"/>
          <w:sz w:val="24"/>
          <w:szCs w:val="24"/>
        </w:rPr>
        <w:t xml:space="preserve"> do pisma znak PD.5314.1</w:t>
      </w:r>
      <w:r w:rsidR="00E9410D">
        <w:rPr>
          <w:rFonts w:ascii="Open Sans" w:hAnsi="Open Sans" w:cs="Open Sans"/>
          <w:sz w:val="24"/>
          <w:szCs w:val="24"/>
        </w:rPr>
        <w:t>83</w:t>
      </w:r>
      <w:r w:rsidR="00E9410D" w:rsidRPr="005F3A1F">
        <w:rPr>
          <w:rFonts w:ascii="Open Sans" w:hAnsi="Open Sans" w:cs="Open Sans"/>
          <w:sz w:val="24"/>
          <w:szCs w:val="24"/>
        </w:rPr>
        <w:t xml:space="preserve">.2025.MH z dn. </w:t>
      </w:r>
      <w:r w:rsidR="00F77587">
        <w:rPr>
          <w:rFonts w:ascii="Open Sans" w:hAnsi="Open Sans" w:cs="Open Sans"/>
          <w:sz w:val="24"/>
          <w:szCs w:val="24"/>
        </w:rPr>
        <w:t>….</w:t>
      </w:r>
      <w:r w:rsidR="00E9410D" w:rsidRPr="005F3A1F">
        <w:rPr>
          <w:rFonts w:ascii="Open Sans" w:hAnsi="Open Sans" w:cs="Open Sans"/>
          <w:sz w:val="24"/>
          <w:szCs w:val="24"/>
        </w:rPr>
        <w:t>.0</w:t>
      </w:r>
      <w:r w:rsidR="00E9410D">
        <w:rPr>
          <w:rFonts w:ascii="Open Sans" w:hAnsi="Open Sans" w:cs="Open Sans"/>
          <w:sz w:val="24"/>
          <w:szCs w:val="24"/>
        </w:rPr>
        <w:t>5</w:t>
      </w:r>
      <w:r w:rsidR="00E9410D" w:rsidRPr="005F3A1F">
        <w:rPr>
          <w:rFonts w:ascii="Open Sans" w:hAnsi="Open Sans" w:cs="Open Sans"/>
          <w:sz w:val="24"/>
          <w:szCs w:val="24"/>
        </w:rPr>
        <w:t>.2025 r.</w:t>
      </w:r>
    </w:p>
    <w:p w:rsidR="00F77587" w:rsidRDefault="0032579A" w:rsidP="00E9410D">
      <w:pPr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33A43AE" wp14:editId="6D432A6C">
                <wp:simplePos x="0" y="0"/>
                <wp:positionH relativeFrom="margin">
                  <wp:posOffset>3291205</wp:posOffset>
                </wp:positionH>
                <wp:positionV relativeFrom="paragraph">
                  <wp:posOffset>5092700</wp:posOffset>
                </wp:positionV>
                <wp:extent cx="171450" cy="158115"/>
                <wp:effectExtent l="0" t="0" r="19050" b="13335"/>
                <wp:wrapNone/>
                <wp:docPr id="24" name="Okrąg: pusty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8115"/>
                        </a:xfrm>
                        <a:prstGeom prst="donut">
                          <a:avLst/>
                        </a:prstGeom>
                        <a:solidFill>
                          <a:schemeClr val="accent2"/>
                        </a:solidFill>
                        <a:ln w="25400" cap="flat" cmpd="sng" algn="ctr">
                          <a:solidFill>
                            <a:schemeClr val="accent2">
                              <a:lumMod val="75000"/>
                            </a:scheme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E2642"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Okrąg: pusty 24" o:spid="_x0000_s1026" type="#_x0000_t23" style="position:absolute;margin-left:259.15pt;margin-top:401pt;width:13.5pt;height:12.4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" adj="4980" fillcolor="#c0504d [3205]" strokecolor="#943634 [2405]" strokeweight="2pt">
                <w10:wrap anchorx="margin"/>
              </v:shape>
            </w:pict>
          </mc:Fallback>
        </mc:AlternateContent>
      </w:r>
      <w:r w:rsidRPr="0032579A">
        <w:rPr>
          <w:rFonts w:ascii="Open Sans" w:hAnsi="Open Sans" w:cs="Open Sans"/>
          <w:noProof/>
          <w:sz w:val="24"/>
          <w:szCs w:val="24"/>
        </w:rPr>
        <w:drawing>
          <wp:inline distT="0" distB="0" distL="0" distR="0" wp14:anchorId="4DB7CE51" wp14:editId="0B84DEF1">
            <wp:extent cx="8027987" cy="5629856"/>
            <wp:effectExtent l="0" t="953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036762" cy="563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579A" w:rsidRDefault="00B9646C" w:rsidP="00E9410D">
      <w:pPr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EE48EC8" wp14:editId="0146819A">
                <wp:simplePos x="0" y="0"/>
                <wp:positionH relativeFrom="margin">
                  <wp:posOffset>3252470</wp:posOffset>
                </wp:positionH>
                <wp:positionV relativeFrom="paragraph">
                  <wp:posOffset>5005705</wp:posOffset>
                </wp:positionV>
                <wp:extent cx="180975" cy="161925"/>
                <wp:effectExtent l="0" t="0" r="28575" b="28575"/>
                <wp:wrapNone/>
                <wp:docPr id="4" name="Okrąg: pu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80975" cy="161925"/>
                        </a:xfrm>
                        <a:prstGeom prst="donut">
                          <a:avLst/>
                        </a:prstGeom>
                        <a:solidFill>
                          <a:schemeClr val="accent2"/>
                        </a:solidFill>
                        <a:ln w="25400" cap="flat" cmpd="sng" algn="ctr">
                          <a:solidFill>
                            <a:schemeClr val="accent2">
                              <a:lumMod val="75000"/>
                            </a:scheme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8FB2C" id="Okrąg: pusty 4" o:spid="_x0000_s1026" type="#_x0000_t23" style="position:absolute;margin-left:256.1pt;margin-top:394.15pt;width:14.25pt;height:12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" adj="4832" fillcolor="#c0504d [3205]" strokecolor="#943634 [2405]" strokeweight="2pt">
                <w10:wrap anchorx="margin"/>
              </v:shape>
            </w:pict>
          </mc:Fallback>
        </mc:AlternateContent>
      </w:r>
      <w:r w:rsidR="0032579A" w:rsidRPr="0032579A">
        <w:rPr>
          <w:rFonts w:ascii="Open Sans" w:hAnsi="Open Sans" w:cs="Open Sans"/>
          <w:noProof/>
          <w:sz w:val="24"/>
          <w:szCs w:val="24"/>
        </w:rPr>
        <w:drawing>
          <wp:inline distT="0" distB="0" distL="0" distR="0" wp14:anchorId="0EF11DFA" wp14:editId="0D3FBFCB">
            <wp:extent cx="8254416" cy="5559323"/>
            <wp:effectExtent l="0" t="4762" r="8572" b="8573"/>
            <wp:docPr id="25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69844" cy="5569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4D17" w:rsidRDefault="001A4D17" w:rsidP="00E9410D">
      <w:pPr>
        <w:spacing w:after="0"/>
        <w:rPr>
          <w:rFonts w:ascii="Open Sans" w:hAnsi="Open Sans" w:cs="Open Sans"/>
          <w:sz w:val="20"/>
          <w:szCs w:val="20"/>
        </w:rPr>
      </w:pPr>
      <w:r w:rsidRPr="001A4D17">
        <w:rPr>
          <w:rFonts w:ascii="Open Sans" w:hAnsi="Open Sans" w:cs="Open Sans"/>
          <w:sz w:val="20"/>
          <w:szCs w:val="20"/>
        </w:rPr>
        <w:lastRenderedPageBreak/>
        <w:drawing>
          <wp:inline distT="0" distB="0" distL="0" distR="0" wp14:anchorId="273D2A36" wp14:editId="1ED9D5F5">
            <wp:extent cx="7437120" cy="5745077"/>
            <wp:effectExtent l="7937" t="0" r="318" b="317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42780" cy="5749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46C" w:rsidRDefault="00331501" w:rsidP="00E9410D">
      <w:pPr>
        <w:spacing w:after="0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31F498C" wp14:editId="52554850">
                <wp:simplePos x="0" y="0"/>
                <wp:positionH relativeFrom="column">
                  <wp:posOffset>2062480</wp:posOffset>
                </wp:positionH>
                <wp:positionV relativeFrom="paragraph">
                  <wp:posOffset>4348480</wp:posOffset>
                </wp:positionV>
                <wp:extent cx="180975" cy="161925"/>
                <wp:effectExtent l="0" t="0" r="28575" b="28575"/>
                <wp:wrapNone/>
                <wp:docPr id="27" name="Okrąg: pusty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don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AC55C1" id="Okrąg: pusty 27" o:spid="_x0000_s1026" type="#_x0000_t23" style="position:absolute;margin-left:162.4pt;margin-top:342.4pt;width:14.25pt;height:12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" adj="4832" fillcolor="#4f81bd [3204]" strokecolor="#243f60 [1604]" strokeweight="2pt"/>
            </w:pict>
          </mc:Fallback>
        </mc:AlternateContent>
      </w:r>
      <w:r>
        <w:rPr>
          <w:rFonts w:ascii="Open Sans" w:hAnsi="Open Sans" w:cs="Open Sa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31F498C" wp14:editId="52554850">
                <wp:simplePos x="0" y="0"/>
                <wp:positionH relativeFrom="column">
                  <wp:posOffset>2381250</wp:posOffset>
                </wp:positionH>
                <wp:positionV relativeFrom="paragraph">
                  <wp:posOffset>4886325</wp:posOffset>
                </wp:positionV>
                <wp:extent cx="180975" cy="161925"/>
                <wp:effectExtent l="0" t="0" r="28575" b="28575"/>
                <wp:wrapNone/>
                <wp:docPr id="26" name="Okrąg: pusty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donu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C26CB4" id="Okrąg: pusty 26" o:spid="_x0000_s1026" type="#_x0000_t23" style="position:absolute;margin-left:187.5pt;margin-top:384.75pt;width:14.25pt;height:12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" adj="4832" fillcolor="#c0504d [3205]" strokecolor="#943634 [2405]" strokeweight="2pt"/>
            </w:pict>
          </mc:Fallback>
        </mc:AlternateContent>
      </w:r>
      <w:r>
        <w:rPr>
          <w:rFonts w:ascii="Open Sans" w:hAnsi="Open Sans" w:cs="Open Sa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2691130</wp:posOffset>
                </wp:positionH>
                <wp:positionV relativeFrom="paragraph">
                  <wp:posOffset>5472430</wp:posOffset>
                </wp:positionV>
                <wp:extent cx="180975" cy="161925"/>
                <wp:effectExtent l="0" t="0" r="28575" b="28575"/>
                <wp:wrapNone/>
                <wp:docPr id="18" name="Okrąg: pusty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don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730E23" id="Okrąg: pusty 18" o:spid="_x0000_s1026" type="#_x0000_t23" style="position:absolute;margin-left:211.9pt;margin-top:430.9pt;width:14.25pt;height:12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" adj="4832" fillcolor="#4f81bd [3204]" strokecolor="#243f60 [1604]" strokeweight="2pt"/>
            </w:pict>
          </mc:Fallback>
        </mc:AlternateContent>
      </w:r>
      <w:r w:rsidR="00B9646C" w:rsidRPr="00B9646C">
        <w:rPr>
          <w:rFonts w:ascii="Open Sans" w:hAnsi="Open Sans" w:cs="Open Sans"/>
          <w:sz w:val="20"/>
          <w:szCs w:val="20"/>
        </w:rPr>
        <w:drawing>
          <wp:inline distT="0" distB="0" distL="0" distR="0" wp14:anchorId="792B17DD" wp14:editId="53E6FADF">
            <wp:extent cx="7756000" cy="5581015"/>
            <wp:effectExtent l="1587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767618" cy="558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501" w:rsidRDefault="00DB05C8" w:rsidP="00331501">
      <w:pPr>
        <w:spacing w:after="0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53E590" wp14:editId="5F9AAC3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80975" cy="161925"/>
                <wp:effectExtent l="0" t="0" r="28575" b="28575"/>
                <wp:wrapNone/>
                <wp:docPr id="30" name="Okrąg: pusty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don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877BD1" id="Okrąg: pusty 30" o:spid="_x0000_s1026" type="#_x0000_t23" style="position:absolute;margin-left:0;margin-top:-.05pt;width:14.25pt;height:12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" adj="4832" fillcolor="#4f81bd [3204]" strokecolor="#243f60 [1604]" strokeweight="2pt"/>
            </w:pict>
          </mc:Fallback>
        </mc:AlternateContent>
      </w:r>
      <w:r>
        <w:rPr>
          <w:rFonts w:ascii="Open Sans" w:hAnsi="Open Sans" w:cs="Open Sans"/>
          <w:sz w:val="24"/>
          <w:szCs w:val="24"/>
        </w:rPr>
        <w:t xml:space="preserve">      -</w:t>
      </w:r>
      <w:r w:rsidRPr="00DB05C8">
        <w:rPr>
          <w:rFonts w:ascii="Open Sans" w:hAnsi="Open Sans" w:cs="Open Sans"/>
          <w:sz w:val="24"/>
          <w:szCs w:val="24"/>
        </w:rPr>
        <w:t>lo</w:t>
      </w:r>
      <w:r w:rsidR="001A4D17" w:rsidRPr="00DB05C8">
        <w:rPr>
          <w:rFonts w:ascii="Open Sans" w:hAnsi="Open Sans" w:cs="Open Sans"/>
          <w:sz w:val="24"/>
          <w:szCs w:val="24"/>
        </w:rPr>
        <w:t xml:space="preserve">kalizacja </w:t>
      </w:r>
      <w:proofErr w:type="spellStart"/>
      <w:r w:rsidR="001A4D17" w:rsidRPr="00DB05C8">
        <w:rPr>
          <w:rFonts w:ascii="Open Sans" w:hAnsi="Open Sans" w:cs="Open Sans"/>
          <w:sz w:val="24"/>
          <w:szCs w:val="24"/>
        </w:rPr>
        <w:t>nasadzeń</w:t>
      </w:r>
      <w:proofErr w:type="spellEnd"/>
      <w:r w:rsidR="001A4D17" w:rsidRPr="00DB05C8">
        <w:rPr>
          <w:rFonts w:ascii="Open Sans" w:hAnsi="Open Sans" w:cs="Open Sans"/>
          <w:sz w:val="24"/>
          <w:szCs w:val="24"/>
        </w:rPr>
        <w:t xml:space="preserve"> zastępczych </w:t>
      </w:r>
      <w:r>
        <w:rPr>
          <w:rFonts w:ascii="Open Sans" w:hAnsi="Open Sans" w:cs="Open Sans"/>
          <w:sz w:val="24"/>
          <w:szCs w:val="24"/>
        </w:rPr>
        <w:t>klona jawora</w:t>
      </w:r>
      <w:r w:rsidR="00331501">
        <w:rPr>
          <w:rFonts w:ascii="Open Sans" w:hAnsi="Open Sans" w:cs="Open Sans"/>
          <w:sz w:val="24"/>
          <w:szCs w:val="24"/>
        </w:rPr>
        <w:t xml:space="preserve"> (2 szt.)</w:t>
      </w:r>
    </w:p>
    <w:p w:rsidR="00331501" w:rsidRPr="00331501" w:rsidRDefault="00331501" w:rsidP="00331501">
      <w:pPr>
        <w:spacing w:after="0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00C9D39" wp14:editId="2EF888D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80975" cy="161925"/>
                <wp:effectExtent l="0" t="0" r="28575" b="28575"/>
                <wp:wrapNone/>
                <wp:docPr id="36" name="Okrąg: pusty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donu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079F0D" id="Okrąg: pusty 36" o:spid="_x0000_s1026" type="#_x0000_t23" style="position:absolute;margin-left:0;margin-top:-.05pt;width:14.25pt;height:12.7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" adj="4832" fillcolor="#c0504d [3205]" strokecolor="#943634 [2405]" strokeweight="2pt"/>
            </w:pict>
          </mc:Fallback>
        </mc:AlternateContent>
      </w:r>
      <w:r>
        <w:rPr>
          <w:rFonts w:ascii="Open Sans" w:hAnsi="Open Sans" w:cs="Open Sans"/>
          <w:sz w:val="24"/>
          <w:szCs w:val="24"/>
        </w:rPr>
        <w:t xml:space="preserve">      -</w:t>
      </w:r>
      <w:r w:rsidRPr="00331501">
        <w:rPr>
          <w:rFonts w:ascii="Open Sans" w:hAnsi="Open Sans" w:cs="Open Sans"/>
          <w:sz w:val="24"/>
          <w:szCs w:val="24"/>
        </w:rPr>
        <w:t xml:space="preserve"> lokalizacja </w:t>
      </w:r>
      <w:proofErr w:type="spellStart"/>
      <w:r w:rsidRPr="00331501">
        <w:rPr>
          <w:rFonts w:ascii="Open Sans" w:hAnsi="Open Sans" w:cs="Open Sans"/>
          <w:sz w:val="24"/>
          <w:szCs w:val="24"/>
        </w:rPr>
        <w:t>nasadzeń</w:t>
      </w:r>
      <w:proofErr w:type="spellEnd"/>
      <w:r w:rsidRPr="00331501">
        <w:rPr>
          <w:rFonts w:ascii="Open Sans" w:hAnsi="Open Sans" w:cs="Open Sans"/>
          <w:sz w:val="24"/>
          <w:szCs w:val="24"/>
        </w:rPr>
        <w:t xml:space="preserve"> zastępczych dębu bezszypułkowego</w:t>
      </w:r>
      <w:r w:rsidRPr="00331501">
        <w:rPr>
          <w:rFonts w:ascii="Open Sans" w:hAnsi="Open Sans" w:cs="Open Sans"/>
          <w:sz w:val="24"/>
          <w:szCs w:val="24"/>
        </w:rPr>
        <w:t xml:space="preserve"> </w:t>
      </w:r>
      <w:r>
        <w:rPr>
          <w:rFonts w:ascii="Open Sans" w:hAnsi="Open Sans" w:cs="Open Sans"/>
          <w:sz w:val="24"/>
          <w:szCs w:val="24"/>
        </w:rPr>
        <w:t>(</w:t>
      </w:r>
      <w:r w:rsidRPr="00331501">
        <w:rPr>
          <w:rFonts w:ascii="Open Sans" w:hAnsi="Open Sans" w:cs="Open Sans"/>
          <w:sz w:val="24"/>
          <w:szCs w:val="24"/>
        </w:rPr>
        <w:t>3 szt.</w:t>
      </w:r>
      <w:r>
        <w:rPr>
          <w:rFonts w:ascii="Open Sans" w:hAnsi="Open Sans" w:cs="Open Sans"/>
          <w:sz w:val="24"/>
          <w:szCs w:val="24"/>
        </w:rPr>
        <w:t>)</w:t>
      </w:r>
    </w:p>
    <w:sectPr w:rsidR="00331501" w:rsidRPr="00331501" w:rsidSect="005251F2">
      <w:footerReference w:type="default" r:id="rId2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5851" w:rsidRDefault="001D3AC1">
      <w:pPr>
        <w:spacing w:after="0" w:line="240" w:lineRule="auto"/>
      </w:pPr>
      <w:r>
        <w:separator/>
      </w:r>
    </w:p>
  </w:endnote>
  <w:endnote w:type="continuationSeparator" w:id="0">
    <w:p w:rsidR="00D35851" w:rsidRDefault="001D3A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42D5" w:rsidRPr="00A83255" w:rsidRDefault="001D3AC1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bCs/>
        <w:noProof/>
        <w:color w:val="575756"/>
        <w:sz w:val="14"/>
        <w:szCs w:val="14"/>
      </w:rPr>
      <w:drawing>
        <wp:inline distT="0" distB="0" distL="0" distR="0">
          <wp:extent cx="5760720" cy="165735"/>
          <wp:effectExtent l="0" t="0" r="0" b="5715"/>
          <wp:docPr id="11367928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679283" name="Obraz 11367928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657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8325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A8325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:rsidR="008842D5" w:rsidRPr="00A83255" w:rsidRDefault="001D3AC1" w:rsidP="00B60D00">
    <w:pPr>
      <w:spacing w:after="0" w:line="360" w:lineRule="auto"/>
      <w:rPr>
        <w:rFonts w:ascii="Open Sans" w:hAnsi="Open Sans" w:cs="Open Sans"/>
      </w:rPr>
    </w:pPr>
    <w:r w:rsidRPr="00A83255">
      <w:rPr>
        <w:rFonts w:ascii="Open Sans" w:hAnsi="Open Sans" w:cs="Open Sans"/>
        <w:color w:val="575756"/>
        <w:sz w:val="14"/>
        <w:szCs w:val="14"/>
      </w:rPr>
      <w:t>tel. 58 341 20 41 | faks 58 52 44 609 | gzdiz@gdansk.gda.pl | www.gzdiz.gda.pl</w:t>
    </w:r>
  </w:p>
  <w:p w:rsidR="008842D5" w:rsidRPr="00A83255" w:rsidRDefault="00331501">
    <w:pPr>
      <w:pStyle w:val="Stopka"/>
      <w:rPr>
        <w:rFonts w:ascii="Open Sans" w:hAnsi="Open Sans" w:cs="Open Sans"/>
      </w:rPr>
    </w:pPr>
  </w:p>
  <w:p w:rsidR="008842D5" w:rsidRPr="00A83255" w:rsidRDefault="00331501">
    <w:pPr>
      <w:pStyle w:val="Stopka"/>
      <w:rPr>
        <w:rFonts w:ascii="Open Sans" w:hAnsi="Open Sans" w:cs="Open San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5851" w:rsidRDefault="001D3AC1">
      <w:pPr>
        <w:spacing w:after="0" w:line="240" w:lineRule="auto"/>
      </w:pPr>
      <w:r>
        <w:separator/>
      </w:r>
    </w:p>
  </w:footnote>
  <w:footnote w:type="continuationSeparator" w:id="0">
    <w:p w:rsidR="00D35851" w:rsidRDefault="001D3A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CBE"/>
    <w:rsid w:val="000F6CEC"/>
    <w:rsid w:val="001A4D17"/>
    <w:rsid w:val="001D3AC1"/>
    <w:rsid w:val="001E6E6D"/>
    <w:rsid w:val="002F46FD"/>
    <w:rsid w:val="0032579A"/>
    <w:rsid w:val="00331501"/>
    <w:rsid w:val="00411DBD"/>
    <w:rsid w:val="004E3893"/>
    <w:rsid w:val="005C5528"/>
    <w:rsid w:val="006750DB"/>
    <w:rsid w:val="009079B6"/>
    <w:rsid w:val="009260F6"/>
    <w:rsid w:val="00B54CBE"/>
    <w:rsid w:val="00B9646C"/>
    <w:rsid w:val="00CA52B3"/>
    <w:rsid w:val="00D157C6"/>
    <w:rsid w:val="00D35851"/>
    <w:rsid w:val="00DB05C8"/>
    <w:rsid w:val="00E85B63"/>
    <w:rsid w:val="00E9410D"/>
    <w:rsid w:val="00F77587"/>
    <w:rsid w:val="00FC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443FDA"/>
  <w15:docId w15:val="{B9C529B3-96F0-4EC3-B781-4B745D672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locked/>
    <w:rsid w:val="00B60D00"/>
    <w:rPr>
      <w:rFonts w:cs="Times New Roman"/>
    </w:rPr>
  </w:style>
  <w:style w:type="character" w:customStyle="1" w:styleId="ZnakZnak1">
    <w:name w:val="Znak Znak1"/>
    <w:locked/>
    <w:rsid w:val="00406F05"/>
    <w:rPr>
      <w:rFonts w:cs="Times New Roman"/>
    </w:rPr>
  </w:style>
  <w:style w:type="character" w:styleId="Hipercze">
    <w:name w:val="Hyperlink"/>
    <w:basedOn w:val="Domylnaczcionkaakapitu"/>
    <w:rsid w:val="00E211D0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rsid w:val="00E211D0"/>
    <w:pPr>
      <w:spacing w:after="0" w:line="240" w:lineRule="auto"/>
      <w:jc w:val="both"/>
    </w:pPr>
    <w:rPr>
      <w:rFonts w:ascii="Times New Roman" w:hAnsi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E211D0"/>
    <w:rPr>
      <w:rFonts w:ascii="Times New Roman" w:eastAsia="Times New Roman" w:hAnsi="Times New Roman"/>
      <w:sz w:val="24"/>
    </w:rPr>
  </w:style>
  <w:style w:type="paragraph" w:styleId="Legenda">
    <w:name w:val="caption"/>
    <w:basedOn w:val="Normalny"/>
    <w:next w:val="Normalny"/>
    <w:unhideWhenUsed/>
    <w:qFormat/>
    <w:locked/>
    <w:rsid w:val="00E9410D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E9410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customXml" Target="../customXml/item3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llmann.a\OneDrive%20-%20Gda&#324;skie%20Centrum%20Informatyczne\Pulpit\AH_papier%20firmowy_nowa%20domena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0FF952C46E83408F130E77BD3005D2" ma:contentTypeVersion="16" ma:contentTypeDescription="Utwórz nowy dokument." ma:contentTypeScope="" ma:versionID="50dc6a79c42dfd553b7845cceb34d032">
  <xsd:schema xmlns:xsd="http://www.w3.org/2001/XMLSchema" xmlns:xs="http://www.w3.org/2001/XMLSchema" xmlns:p="http://schemas.microsoft.com/office/2006/metadata/properties" xmlns:ns3="3fd85284-706d-49ee-8652-586ff4e6fe62" xmlns:ns4="e180b0e7-1c43-47a2-a4d7-caeeddd121e1" targetNamespace="http://schemas.microsoft.com/office/2006/metadata/properties" ma:root="true" ma:fieldsID="bf3fecddacfed1e6bc8d5640e4be25aa" ns3:_="" ns4:_="">
    <xsd:import namespace="3fd85284-706d-49ee-8652-586ff4e6fe62"/>
    <xsd:import namespace="e180b0e7-1c43-47a2-a4d7-caeeddd121e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85284-706d-49ee-8652-586ff4e6fe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80b0e7-1c43-47a2-a4d7-caeeddd121e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fd85284-706d-49ee-8652-586ff4e6fe62" xsi:nil="true"/>
  </documentManagement>
</p:properties>
</file>

<file path=customXml/itemProps1.xml><?xml version="1.0" encoding="utf-8"?>
<ds:datastoreItem xmlns:ds="http://schemas.openxmlformats.org/officeDocument/2006/customXml" ds:itemID="{888C099E-CF67-48AA-9161-E1F599FF7A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85284-706d-49ee-8652-586ff4e6fe62"/>
    <ds:schemaRef ds:uri="e180b0e7-1c43-47a2-a4d7-caeeddd121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85F4A3-2A50-494D-BCFE-7FBDC6861C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9DF232-1760-44B8-AA10-F158D28DF427}">
  <ds:schemaRefs>
    <ds:schemaRef ds:uri="http://schemas.microsoft.com/office/2006/metadata/properties"/>
    <ds:schemaRef ds:uri="http://schemas.microsoft.com/office/infopath/2007/PartnerControls"/>
    <ds:schemaRef ds:uri="3fd85284-706d-49ee-8652-586ff4e6fe6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AH_papier firmowy_nowa domena</Template>
  <TotalTime>386</TotalTime>
  <Pages>19</Pages>
  <Words>177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dnia ………………………………</vt:lpstr>
    </vt:vector>
  </TitlesOfParts>
  <Company>Microsoft</Company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dnia ………………………………</dc:title>
  <cp:lastModifiedBy>Hrecki Michał</cp:lastModifiedBy>
  <cp:revision>4</cp:revision>
  <cp:lastPrinted>2019-02-26T08:58:00Z</cp:lastPrinted>
  <dcterms:created xsi:type="dcterms:W3CDTF">2024-06-03T09:58:00Z</dcterms:created>
  <dcterms:modified xsi:type="dcterms:W3CDTF">2025-05-23T10:02:00Z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0x0101005B0FF952C46E83408F130E77BD3005D2</vt:lpwstr>
  </property>
</Properties>
</file>